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0AD49" w14:textId="6647FCB2" w:rsidR="00797842" w:rsidRPr="003B6862" w:rsidRDefault="00A362B1" w:rsidP="000B11FD">
      <w:r w:rsidRPr="006377F9">
        <w:rPr>
          <w:noProof/>
        </w:rPr>
        <w:drawing>
          <wp:anchor distT="0" distB="0" distL="114300" distR="114300" simplePos="0" relativeHeight="251689984" behindDoc="0" locked="0" layoutInCell="1" allowOverlap="1" wp14:anchorId="7FE97555" wp14:editId="52DBB7E4">
            <wp:simplePos x="0" y="0"/>
            <wp:positionH relativeFrom="margin">
              <wp:posOffset>-901700</wp:posOffset>
            </wp:positionH>
            <wp:positionV relativeFrom="paragraph">
              <wp:posOffset>-918153</wp:posOffset>
            </wp:positionV>
            <wp:extent cx="7948103" cy="695459"/>
            <wp:effectExtent l="0" t="0" r="0" b="0"/>
            <wp:wrapNone/>
            <wp:docPr id="11" name="Picture 5" descr="A large group of people&#10;&#10;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644523-0C7E-FA48-9128-9F6CAF859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arge group of people&#10;&#10;Description automatically generated with low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644523-0C7E-FA48-9128-9F6CAF859B9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61111"/>
                    <a:stretch/>
                  </pic:blipFill>
                  <pic:spPr>
                    <a:xfrm>
                      <a:off x="0" y="0"/>
                      <a:ext cx="7948103" cy="695459"/>
                    </a:xfrm>
                    <a:prstGeom prst="rect">
                      <a:avLst/>
                    </a:prstGeom>
                  </pic:spPr>
                </pic:pic>
              </a:graphicData>
            </a:graphic>
            <wp14:sizeRelH relativeFrom="page">
              <wp14:pctWidth>0</wp14:pctWidth>
            </wp14:sizeRelH>
            <wp14:sizeRelV relativeFrom="page">
              <wp14:pctHeight>0</wp14:pctHeight>
            </wp14:sizeRelV>
          </wp:anchor>
        </w:drawing>
      </w:r>
      <w:r w:rsidR="00D5176E">
        <w:rPr>
          <w:noProof/>
        </w:rPr>
        <mc:AlternateContent>
          <mc:Choice Requires="wps">
            <w:drawing>
              <wp:anchor distT="0" distB="0" distL="114300" distR="114300" simplePos="0" relativeHeight="251696128" behindDoc="0" locked="0" layoutInCell="1" allowOverlap="1" wp14:anchorId="5DAA18B1" wp14:editId="7C8BFBB7">
                <wp:simplePos x="0" y="0"/>
                <wp:positionH relativeFrom="margin">
                  <wp:posOffset>-180108</wp:posOffset>
                </wp:positionH>
                <wp:positionV relativeFrom="paragraph">
                  <wp:posOffset>-221673</wp:posOffset>
                </wp:positionV>
                <wp:extent cx="5898284" cy="1275009"/>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5898284" cy="1275009"/>
                        </a:xfrm>
                        <a:prstGeom prst="rect">
                          <a:avLst/>
                        </a:prstGeom>
                        <a:noFill/>
                        <a:ln w="6350">
                          <a:noFill/>
                        </a:ln>
                      </wps:spPr>
                      <wps:txbx>
                        <w:txbxContent>
                          <w:p w14:paraId="3B2F8A94" w14:textId="77777777" w:rsidR="000B1EB7" w:rsidRDefault="000B1EB7">
                            <w:pPr>
                              <w:rPr>
                                <w:b/>
                                <w:color w:val="FFFFFF" w:themeColor="background1"/>
                                <w:sz w:val="52"/>
                                <w:szCs w:val="48"/>
                              </w:rPr>
                            </w:pPr>
                            <w:bookmarkStart w:id="0" w:name="_Toc104456816"/>
                            <w:r w:rsidRPr="00D5176E">
                              <w:rPr>
                                <w:b/>
                                <w:color w:val="FFFFFF" w:themeColor="background1"/>
                                <w:sz w:val="52"/>
                                <w:szCs w:val="48"/>
                              </w:rPr>
                              <w:t xml:space="preserve">An Evaluation of </w:t>
                            </w:r>
                            <w:bookmarkEnd w:id="0"/>
                          </w:p>
                          <w:p w14:paraId="525B81C8" w14:textId="29E4325F" w:rsidR="000B1EB7" w:rsidRPr="00D5176E" w:rsidRDefault="000B1EB7">
                            <w:pPr>
                              <w:rPr>
                                <w:b/>
                                <w:color w:val="FFFFFF" w:themeColor="background1"/>
                                <w:sz w:val="52"/>
                                <w:szCs w:val="48"/>
                              </w:rPr>
                            </w:pPr>
                            <w:r>
                              <w:rPr>
                                <w:b/>
                                <w:color w:val="FFFFFF" w:themeColor="background1"/>
                                <w:sz w:val="52"/>
                                <w:szCs w:val="48"/>
                              </w:rPr>
                              <w:t>Michigan Reading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AA18B1" id="_x0000_t202" coordsize="21600,21600" o:spt="202" path="m,l,21600r21600,l21600,xe">
                <v:stroke joinstyle="miter"/>
                <v:path gradientshapeok="t" o:connecttype="rect"/>
              </v:shapetype>
              <v:shape id="Text Box 26" o:spid="_x0000_s1026" type="#_x0000_t202" style="position:absolute;margin-left:-14.2pt;margin-top:-17.45pt;width:464.45pt;height:100.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" filled="f" stroked="f" strokeweight=".5pt">
                <v:textbox>
                  <w:txbxContent>
                    <w:p w14:paraId="3B2F8A94" w14:textId="77777777" w:rsidR="000B1EB7" w:rsidRDefault="000B1EB7">
                      <w:pPr>
                        <w:rPr>
                          <w:b/>
                          <w:color w:val="FFFFFF" w:themeColor="background1"/>
                          <w:sz w:val="52"/>
                          <w:szCs w:val="48"/>
                        </w:rPr>
                      </w:pPr>
                      <w:bookmarkStart w:id="1" w:name="_Toc104456816"/>
                      <w:r w:rsidRPr="00D5176E">
                        <w:rPr>
                          <w:b/>
                          <w:color w:val="FFFFFF" w:themeColor="background1"/>
                          <w:sz w:val="52"/>
                          <w:szCs w:val="48"/>
                        </w:rPr>
                        <w:t xml:space="preserve">An Evaluation of </w:t>
                      </w:r>
                      <w:bookmarkEnd w:id="1"/>
                    </w:p>
                    <w:p w14:paraId="525B81C8" w14:textId="29E4325F" w:rsidR="000B1EB7" w:rsidRPr="00D5176E" w:rsidRDefault="000B1EB7">
                      <w:pPr>
                        <w:rPr>
                          <w:b/>
                          <w:color w:val="FFFFFF" w:themeColor="background1"/>
                          <w:sz w:val="52"/>
                          <w:szCs w:val="48"/>
                        </w:rPr>
                      </w:pPr>
                      <w:r>
                        <w:rPr>
                          <w:b/>
                          <w:color w:val="FFFFFF" w:themeColor="background1"/>
                          <w:sz w:val="52"/>
                          <w:szCs w:val="48"/>
                        </w:rPr>
                        <w:t>Michigan Reading Corps</w:t>
                      </w:r>
                    </w:p>
                  </w:txbxContent>
                </v:textbox>
                <w10:wrap anchorx="margin"/>
              </v:shape>
            </w:pict>
          </mc:Fallback>
        </mc:AlternateContent>
      </w:r>
      <w:r w:rsidR="006377F9" w:rsidRPr="003B6862">
        <w:rPr>
          <w:noProof/>
        </w:rPr>
        <mc:AlternateContent>
          <mc:Choice Requires="wps">
            <w:drawing>
              <wp:anchor distT="0" distB="0" distL="114300" distR="114300" simplePos="0" relativeHeight="251682815" behindDoc="0" locked="0" layoutInCell="1" allowOverlap="1" wp14:anchorId="36CF9AF3" wp14:editId="18A9E4BC">
                <wp:simplePos x="0" y="0"/>
                <wp:positionH relativeFrom="page">
                  <wp:align>left</wp:align>
                </wp:positionH>
                <wp:positionV relativeFrom="paragraph">
                  <wp:posOffset>-901521</wp:posOffset>
                </wp:positionV>
                <wp:extent cx="7778526" cy="2171700"/>
                <wp:effectExtent l="0" t="0" r="0" b="0"/>
                <wp:wrapNone/>
                <wp:docPr id="17" name="Rectangle 17"/>
                <wp:cNvGraphicFramePr/>
                <a:graphic xmlns:a="http://schemas.openxmlformats.org/drawingml/2006/main">
                  <a:graphicData uri="http://schemas.microsoft.com/office/word/2010/wordprocessingShape">
                    <wps:wsp>
                      <wps:cNvSpPr/>
                      <wps:spPr>
                        <a:xfrm>
                          <a:off x="0" y="0"/>
                          <a:ext cx="7778526" cy="2171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8C400" w14:textId="3A3BF514" w:rsidR="000B1EB7" w:rsidRPr="000B11FD" w:rsidRDefault="000B1EB7" w:rsidP="000B11FD">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F9AF3" id="Rectangle 17" o:spid="_x0000_s1027" style="position:absolute;margin-left:0;margin-top:-71pt;width:612.5pt;height:171pt;z-index:2516828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" fillcolor="#2dc4b6 [3215]" stroked="f" strokeweight="1pt">
                <v:textbox>
                  <w:txbxContent>
                    <w:p w14:paraId="4948C400" w14:textId="3A3BF514" w:rsidR="000B1EB7" w:rsidRPr="000B11FD" w:rsidRDefault="000B1EB7" w:rsidP="000B11FD">
                      <w:pPr>
                        <w:pStyle w:val="Heading1"/>
                      </w:pPr>
                    </w:p>
                  </w:txbxContent>
                </v:textbox>
                <w10:wrap anchorx="page"/>
              </v:rect>
            </w:pict>
          </mc:Fallback>
        </mc:AlternateContent>
      </w:r>
    </w:p>
    <w:p w14:paraId="1A24BE1C" w14:textId="41B125C3" w:rsidR="00797842" w:rsidRPr="003B6862" w:rsidRDefault="00797842" w:rsidP="000B11FD"/>
    <w:p w14:paraId="0E9E03ED" w14:textId="548187B5" w:rsidR="00797842" w:rsidRPr="003B6862" w:rsidRDefault="00797842" w:rsidP="000B11FD"/>
    <w:p w14:paraId="5F096713" w14:textId="49E61D74" w:rsidR="00A03093" w:rsidRPr="003B6862" w:rsidRDefault="00A03093" w:rsidP="000B11FD"/>
    <w:p w14:paraId="06C424CA" w14:textId="1D812685" w:rsidR="00A03093" w:rsidRPr="003B6862" w:rsidRDefault="00D5176E" w:rsidP="000B11FD">
      <w:r w:rsidRPr="003B6862">
        <w:rPr>
          <w:noProof/>
        </w:rPr>
        <mc:AlternateContent>
          <mc:Choice Requires="wps">
            <w:drawing>
              <wp:anchor distT="0" distB="0" distL="114300" distR="114300" simplePos="0" relativeHeight="251686912" behindDoc="0" locked="0" layoutInCell="1" allowOverlap="1" wp14:anchorId="44DE2B23" wp14:editId="2EBC09C0">
                <wp:simplePos x="0" y="0"/>
                <wp:positionH relativeFrom="column">
                  <wp:posOffset>-199852</wp:posOffset>
                </wp:positionH>
                <wp:positionV relativeFrom="paragraph">
                  <wp:posOffset>182880</wp:posOffset>
                </wp:positionV>
                <wp:extent cx="3824605" cy="632881"/>
                <wp:effectExtent l="0" t="0" r="4445" b="0"/>
                <wp:wrapNone/>
                <wp:docPr id="3" name="Rectangle: Rounded Corners 3"/>
                <wp:cNvGraphicFramePr/>
                <a:graphic xmlns:a="http://schemas.openxmlformats.org/drawingml/2006/main">
                  <a:graphicData uri="http://schemas.microsoft.com/office/word/2010/wordprocessingShape">
                    <wps:wsp>
                      <wps:cNvSpPr/>
                      <wps:spPr>
                        <a:xfrm>
                          <a:off x="0" y="0"/>
                          <a:ext cx="3824605" cy="632881"/>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0BB4EFF4" w14:textId="381CB7B1" w:rsidR="000B1EB7" w:rsidRPr="00D5176E" w:rsidRDefault="000B1EB7" w:rsidP="000B11FD">
                            <w:pPr>
                              <w:rPr>
                                <w:b/>
                                <w:sz w:val="32"/>
                              </w:rPr>
                            </w:pPr>
                            <w:r>
                              <w:rPr>
                                <w:b/>
                                <w:sz w:val="32"/>
                              </w:rPr>
                              <w:t>ANNUAL EVALUATION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DE2B23" id="Rectangle: Rounded Corners 3" o:spid="_x0000_s1028" style="position:absolute;margin-left:-15.75pt;margin-top:14.4pt;width:301.15pt;height:4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" fillcolor="#ff9f24 [3207]" stroked="f">
                <v:textbox>
                  <w:txbxContent>
                    <w:p w14:paraId="0BB4EFF4" w14:textId="381CB7B1" w:rsidR="000B1EB7" w:rsidRPr="00D5176E" w:rsidRDefault="000B1EB7" w:rsidP="000B11FD">
                      <w:pPr>
                        <w:rPr>
                          <w:b/>
                          <w:sz w:val="32"/>
                        </w:rPr>
                      </w:pPr>
                      <w:r>
                        <w:rPr>
                          <w:b/>
                          <w:sz w:val="32"/>
                        </w:rPr>
                        <w:t>ANNUAL EVALUATION REPORT</w:t>
                      </w:r>
                    </w:p>
                  </w:txbxContent>
                </v:textbox>
              </v:roundrect>
            </w:pict>
          </mc:Fallback>
        </mc:AlternateContent>
      </w:r>
    </w:p>
    <w:p w14:paraId="2DC4078A" w14:textId="49C65253" w:rsidR="00A03093" w:rsidRPr="003B6862" w:rsidRDefault="00A03093" w:rsidP="000B11FD"/>
    <w:p w14:paraId="54620EC6" w14:textId="11EA970B" w:rsidR="00A03093" w:rsidRPr="003B6862" w:rsidRDefault="00A03093" w:rsidP="000B11FD"/>
    <w:p w14:paraId="50DDB35F" w14:textId="6FB138E4" w:rsidR="00A03093" w:rsidRPr="003B6862" w:rsidRDefault="004011A5" w:rsidP="000B11FD">
      <w:r>
        <w:rPr>
          <w:noProof/>
        </w:rPr>
        <w:drawing>
          <wp:anchor distT="0" distB="0" distL="114300" distR="114300" simplePos="0" relativeHeight="251703296" behindDoc="1" locked="0" layoutInCell="1" allowOverlap="1" wp14:anchorId="489CDF90" wp14:editId="7CE06FFF">
            <wp:simplePos x="0" y="0"/>
            <wp:positionH relativeFrom="margin">
              <wp:align>right</wp:align>
            </wp:positionH>
            <wp:positionV relativeFrom="paragraph">
              <wp:posOffset>12700</wp:posOffset>
            </wp:positionV>
            <wp:extent cx="5943600" cy="3966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6845"/>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64371D80" w14:textId="74182924" w:rsidR="005F7353" w:rsidRPr="003B6862" w:rsidRDefault="005F7353" w:rsidP="000B11FD">
      <w:pPr>
        <w:rPr>
          <w:kern w:val="24"/>
        </w:rPr>
      </w:pPr>
    </w:p>
    <w:p w14:paraId="3173971C" w14:textId="78E95D2B" w:rsidR="005F7353" w:rsidRPr="003B6862" w:rsidRDefault="005F7353" w:rsidP="000B11FD"/>
    <w:p w14:paraId="253F309A" w14:textId="5652A6CC" w:rsidR="000B11FD" w:rsidRPr="003B6862" w:rsidRDefault="000B11FD" w:rsidP="000B11FD"/>
    <w:p w14:paraId="7E7BDBD4" w14:textId="1023A639" w:rsidR="000B11FD" w:rsidRPr="003B6862" w:rsidRDefault="000B11FD" w:rsidP="000B11FD"/>
    <w:p w14:paraId="7243F44A" w14:textId="29DC61DC" w:rsidR="000B11FD" w:rsidRPr="003B6862" w:rsidRDefault="000B11FD" w:rsidP="000B11FD"/>
    <w:p w14:paraId="7537870C" w14:textId="54E68315" w:rsidR="000B11FD" w:rsidRPr="003B6862" w:rsidRDefault="000B11FD" w:rsidP="000B11FD"/>
    <w:p w14:paraId="5EDB45FE" w14:textId="239190AB" w:rsidR="000B11FD" w:rsidRPr="003B6862" w:rsidRDefault="000B11FD" w:rsidP="000B11FD"/>
    <w:p w14:paraId="62385B46" w14:textId="1958AA19" w:rsidR="000B11FD" w:rsidRPr="003B6862" w:rsidRDefault="000B11FD" w:rsidP="000B11FD"/>
    <w:p w14:paraId="0BFAC7ED" w14:textId="020D80E2" w:rsidR="000B11FD" w:rsidRPr="003B6862" w:rsidRDefault="000B11FD" w:rsidP="000B11FD"/>
    <w:p w14:paraId="2A378C5A" w14:textId="62733C61" w:rsidR="000B11FD" w:rsidRPr="003B6862" w:rsidRDefault="000B11FD" w:rsidP="000B11FD"/>
    <w:p w14:paraId="74FFEB03" w14:textId="618A8790" w:rsidR="000B11FD" w:rsidRPr="003B6862" w:rsidRDefault="000B11FD" w:rsidP="000B11FD"/>
    <w:p w14:paraId="0FAC624F" w14:textId="52089762" w:rsidR="000B11FD" w:rsidRPr="003B6862" w:rsidRDefault="000B11FD" w:rsidP="000B11FD"/>
    <w:p w14:paraId="479FCA5B" w14:textId="435E1A7A" w:rsidR="000B11FD" w:rsidRPr="003B6862" w:rsidRDefault="000B11FD" w:rsidP="000B11FD"/>
    <w:p w14:paraId="4E40BE8B" w14:textId="5CC43914" w:rsidR="000B11FD" w:rsidRPr="003B6862" w:rsidRDefault="000B11FD" w:rsidP="000B11FD"/>
    <w:p w14:paraId="7605B03F" w14:textId="3B19537A" w:rsidR="000B11FD" w:rsidRPr="003B6862" w:rsidRDefault="000B11FD" w:rsidP="000B11FD"/>
    <w:p w14:paraId="7330EEDD" w14:textId="0D873249" w:rsidR="000B11FD" w:rsidRPr="003B6862" w:rsidRDefault="00D5176E" w:rsidP="000B11FD">
      <w:r>
        <w:rPr>
          <w:noProof/>
        </w:rPr>
        <mc:AlternateContent>
          <mc:Choice Requires="wps">
            <w:drawing>
              <wp:anchor distT="0" distB="0" distL="114300" distR="114300" simplePos="0" relativeHeight="251683839" behindDoc="0" locked="0" layoutInCell="1" allowOverlap="1" wp14:anchorId="1423A969" wp14:editId="5DB6B07C">
                <wp:simplePos x="0" y="0"/>
                <wp:positionH relativeFrom="column">
                  <wp:posOffset>5086869</wp:posOffset>
                </wp:positionH>
                <wp:positionV relativeFrom="paragraph">
                  <wp:posOffset>36642</wp:posOffset>
                </wp:positionV>
                <wp:extent cx="1326523" cy="1326523"/>
                <wp:effectExtent l="19050" t="19050" r="45085" b="45085"/>
                <wp:wrapNone/>
                <wp:docPr id="27" name="Oval 27"/>
                <wp:cNvGraphicFramePr/>
                <a:graphic xmlns:a="http://schemas.openxmlformats.org/drawingml/2006/main">
                  <a:graphicData uri="http://schemas.microsoft.com/office/word/2010/wordprocessingShape">
                    <wps:wsp>
                      <wps:cNvSpPr/>
                      <wps:spPr>
                        <a:xfrm>
                          <a:off x="0" y="0"/>
                          <a:ext cx="1326523" cy="1326523"/>
                        </a:xfrm>
                        <a:prstGeom prst="ellipse">
                          <a:avLst/>
                        </a:prstGeom>
                        <a:noFill/>
                        <a:ln w="57150">
                          <a:solidFill>
                            <a:srgbClr val="3B2B94">
                              <a:alpha val="4902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4CDC14" id="Oval 27" o:spid="_x0000_s1026" style="position:absolute;margin-left:400.55pt;margin-top:2.9pt;width:104.45pt;height:104.45pt;z-index:251683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" filled="f" strokecolor="#3b2b94" strokeweight="4.5pt">
                <v:stroke opacity="32125f" joinstyle="miter"/>
              </v:oval>
            </w:pict>
          </mc:Fallback>
        </mc:AlternateContent>
      </w:r>
    </w:p>
    <w:p w14:paraId="737B9380" w14:textId="64A980CD" w:rsidR="000B11FD" w:rsidRPr="003B6862" w:rsidRDefault="000B11FD" w:rsidP="000B11FD"/>
    <w:p w14:paraId="502E983D" w14:textId="62CDD592" w:rsidR="000B11FD" w:rsidRPr="003B6862" w:rsidRDefault="000B11FD" w:rsidP="000B11FD"/>
    <w:p w14:paraId="7A827909" w14:textId="18960AF3" w:rsidR="000B11FD" w:rsidRPr="003B6862" w:rsidRDefault="000B11FD" w:rsidP="000B11FD">
      <w:r w:rsidRPr="003B6862">
        <w:rPr>
          <w:noProof/>
        </w:rPr>
        <mc:AlternateContent>
          <mc:Choice Requires="wps">
            <w:drawing>
              <wp:anchor distT="0" distB="0" distL="114300" distR="114300" simplePos="0" relativeHeight="251685888" behindDoc="0" locked="0" layoutInCell="1" allowOverlap="1" wp14:anchorId="6493D0F7" wp14:editId="349EC4F2">
                <wp:simplePos x="0" y="0"/>
                <wp:positionH relativeFrom="margin">
                  <wp:posOffset>4621530</wp:posOffset>
                </wp:positionH>
                <wp:positionV relativeFrom="paragraph">
                  <wp:posOffset>5715</wp:posOffset>
                </wp:positionV>
                <wp:extent cx="914400" cy="914400"/>
                <wp:effectExtent l="133350" t="133350" r="133350" b="133350"/>
                <wp:wrapNone/>
                <wp:docPr id="1" name="Rectangle: Rounded Corners 1"/>
                <wp:cNvGraphicFramePr/>
                <a:graphic xmlns:a="http://schemas.openxmlformats.org/drawingml/2006/main">
                  <a:graphicData uri="http://schemas.microsoft.com/office/word/2010/wordprocessingShape">
                    <wps:wsp>
                      <wps:cNvSpPr/>
                      <wps:spPr>
                        <a:xfrm rot="2685679">
                          <a:off x="0" y="0"/>
                          <a:ext cx="914400" cy="9144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2C187" w14:textId="7AECB9D9" w:rsidR="000B1EB7" w:rsidRPr="006E2FDA" w:rsidRDefault="000B1EB7" w:rsidP="000B11FD">
                            <w:pPr>
                              <w:jc w:val="center"/>
                              <w:rPr>
                                <w:b/>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93D0F7" id="Rectangle: Rounded Corners 1" o:spid="_x0000_s1029" style="position:absolute;margin-left:363.9pt;margin-top:.45pt;width:1in;height:1in;rotation:2933478fd;z-index:251685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" fillcolor="#2dc4b6 [3204]" stroked="f" strokeweight="1pt">
                <v:stroke joinstyle="miter"/>
                <v:textbox style="layout-flow:vertical">
                  <w:txbxContent>
                    <w:p w14:paraId="4E42C187" w14:textId="7AECB9D9" w:rsidR="000B1EB7" w:rsidRPr="006E2FDA" w:rsidRDefault="000B1EB7" w:rsidP="000B11FD">
                      <w:pPr>
                        <w:jc w:val="center"/>
                        <w:rPr>
                          <w:b/>
                        </w:rPr>
                      </w:pPr>
                    </w:p>
                  </w:txbxContent>
                </v:textbox>
                <w10:wrap anchorx="margin"/>
              </v:roundrect>
            </w:pict>
          </mc:Fallback>
        </mc:AlternateContent>
      </w:r>
    </w:p>
    <w:p w14:paraId="5C681D15" w14:textId="6C677746" w:rsidR="000B11FD" w:rsidRPr="003B6862" w:rsidRDefault="006377F9" w:rsidP="000B11FD">
      <w:r>
        <w:rPr>
          <w:noProof/>
        </w:rPr>
        <mc:AlternateContent>
          <mc:Choice Requires="wps">
            <w:drawing>
              <wp:anchor distT="45720" distB="45720" distL="114300" distR="114300" simplePos="0" relativeHeight="251692032" behindDoc="0" locked="0" layoutInCell="1" allowOverlap="1" wp14:anchorId="1308BF3E" wp14:editId="63F227B4">
                <wp:simplePos x="0" y="0"/>
                <wp:positionH relativeFrom="column">
                  <wp:posOffset>4610100</wp:posOffset>
                </wp:positionH>
                <wp:positionV relativeFrom="paragraph">
                  <wp:posOffset>27305</wp:posOffset>
                </wp:positionV>
                <wp:extent cx="927735"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510540"/>
                        </a:xfrm>
                        <a:prstGeom prst="rect">
                          <a:avLst/>
                        </a:prstGeom>
                        <a:noFill/>
                        <a:ln w="9525">
                          <a:noFill/>
                          <a:miter lim="800000"/>
                          <a:headEnd/>
                          <a:tailEnd/>
                        </a:ln>
                      </wps:spPr>
                      <wps:txbx>
                        <w:txbxContent>
                          <w:p w14:paraId="4A9EAA11" w14:textId="105BA5FE" w:rsidR="000B1EB7" w:rsidRPr="006377F9" w:rsidRDefault="000B1EB7" w:rsidP="006377F9">
                            <w:pPr>
                              <w:jc w:val="center"/>
                              <w:rPr>
                                <w:b/>
                                <w:color w:val="FFFFFF" w:themeColor="background1"/>
                              </w:rPr>
                            </w:pPr>
                            <w:r>
                              <w:rPr>
                                <w:b/>
                                <w:color w:val="FFFFFF" w:themeColor="background1"/>
                              </w:rPr>
                              <w:t>2022-2023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8BF3E" id="Text Box 2" o:spid="_x0000_s1030" type="#_x0000_t202" style="position:absolute;margin-left:363pt;margin-top:2.15pt;width:73.05pt;height:40.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" filled="f" stroked="f">
                <v:textbox>
                  <w:txbxContent>
                    <w:p w14:paraId="4A9EAA11" w14:textId="105BA5FE" w:rsidR="000B1EB7" w:rsidRPr="006377F9" w:rsidRDefault="000B1EB7" w:rsidP="006377F9">
                      <w:pPr>
                        <w:jc w:val="center"/>
                        <w:rPr>
                          <w:b/>
                          <w:color w:val="FFFFFF" w:themeColor="background1"/>
                        </w:rPr>
                      </w:pPr>
                      <w:r>
                        <w:rPr>
                          <w:b/>
                          <w:color w:val="FFFFFF" w:themeColor="background1"/>
                        </w:rPr>
                        <w:t>2022-2023</w:t>
                      </w:r>
                    </w:p>
                  </w:txbxContent>
                </v:textbox>
                <w10:wrap type="square"/>
              </v:shape>
            </w:pict>
          </mc:Fallback>
        </mc:AlternateContent>
      </w:r>
    </w:p>
    <w:p w14:paraId="61378F80" w14:textId="7400FC70" w:rsidR="000B11FD" w:rsidRPr="003B6862" w:rsidRDefault="000B11FD" w:rsidP="000B11FD"/>
    <w:p w14:paraId="44B12127" w14:textId="651814D1" w:rsidR="000B11FD" w:rsidRPr="003B6862" w:rsidRDefault="000B11FD" w:rsidP="000B11FD"/>
    <w:p w14:paraId="1739C188" w14:textId="0A2D1724" w:rsidR="003B6862" w:rsidRPr="003B6862" w:rsidRDefault="003B6862" w:rsidP="000B11FD"/>
    <w:p w14:paraId="40732095" w14:textId="55F8DD9C" w:rsidR="003B6862" w:rsidRPr="003B6862" w:rsidRDefault="003B6862" w:rsidP="000B11FD"/>
    <w:p w14:paraId="26331138" w14:textId="6257356D" w:rsidR="003B6862" w:rsidRDefault="003B6862" w:rsidP="000B11FD"/>
    <w:p w14:paraId="6D1F2321" w14:textId="0FE96658" w:rsidR="00D5176E" w:rsidRDefault="00D5176E" w:rsidP="000B11FD"/>
    <w:p w14:paraId="5D11851F" w14:textId="4093464B" w:rsidR="00D5176E" w:rsidRDefault="00D5176E" w:rsidP="000B11FD"/>
    <w:p w14:paraId="491B05E1" w14:textId="595D7CC2" w:rsidR="00D5176E" w:rsidRPr="003B6862" w:rsidRDefault="00D5176E" w:rsidP="000B11FD"/>
    <w:p w14:paraId="4268909F" w14:textId="1FE89074" w:rsidR="007B1F63" w:rsidRDefault="007B1F63" w:rsidP="000B11FD"/>
    <w:p w14:paraId="3A78DE52" w14:textId="64E13DE3" w:rsidR="005F7353" w:rsidRPr="003B6862" w:rsidRDefault="00A362B1" w:rsidP="000B11FD">
      <w:r>
        <w:rPr>
          <w:noProof/>
        </w:rPr>
        <w:drawing>
          <wp:anchor distT="0" distB="0" distL="114300" distR="114300" simplePos="0" relativeHeight="251698176" behindDoc="1" locked="0" layoutInCell="1" allowOverlap="1" wp14:anchorId="6C948431" wp14:editId="30100834">
            <wp:simplePos x="0" y="0"/>
            <wp:positionH relativeFrom="margin">
              <wp:align>left</wp:align>
            </wp:positionH>
            <wp:positionV relativeFrom="paragraph">
              <wp:posOffset>603559</wp:posOffset>
            </wp:positionV>
            <wp:extent cx="3075525" cy="1089660"/>
            <wp:effectExtent l="0" t="0" r="0" b="0"/>
            <wp:wrapTight wrapText="bothSides">
              <wp:wrapPolygon edited="0">
                <wp:start x="3211" y="2643"/>
                <wp:lineTo x="1070" y="9441"/>
                <wp:lineTo x="1070" y="11329"/>
                <wp:lineTo x="2275" y="17748"/>
                <wp:lineTo x="10169" y="19259"/>
                <wp:lineTo x="17796" y="19259"/>
                <wp:lineTo x="18197" y="16615"/>
                <wp:lineTo x="19936" y="15483"/>
                <wp:lineTo x="20605" y="9441"/>
                <wp:lineTo x="4415" y="2643"/>
                <wp:lineTo x="3211" y="26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52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B01">
        <w:rPr>
          <w:noProof/>
        </w:rPr>
        <w:drawing>
          <wp:anchor distT="0" distB="0" distL="114300" distR="114300" simplePos="0" relativeHeight="251697152" behindDoc="1" locked="0" layoutInCell="1" allowOverlap="1" wp14:anchorId="0E010D18" wp14:editId="146B4676">
            <wp:simplePos x="0" y="0"/>
            <wp:positionH relativeFrom="margin">
              <wp:align>right</wp:align>
            </wp:positionH>
            <wp:positionV relativeFrom="paragraph">
              <wp:posOffset>862330</wp:posOffset>
            </wp:positionV>
            <wp:extent cx="1661160" cy="835660"/>
            <wp:effectExtent l="0" t="0" r="0" b="0"/>
            <wp:wrapTight wrapText="bothSides">
              <wp:wrapPolygon edited="0">
                <wp:start x="10899" y="985"/>
                <wp:lineTo x="5202" y="3939"/>
                <wp:lineTo x="3220" y="6401"/>
                <wp:lineTo x="3220" y="9848"/>
                <wp:lineTo x="495" y="16249"/>
                <wp:lineTo x="743" y="17234"/>
                <wp:lineTo x="10899" y="17726"/>
                <wp:lineTo x="10899" y="20188"/>
                <wp:lineTo x="12138" y="20188"/>
                <wp:lineTo x="19569" y="17726"/>
                <wp:lineTo x="21303" y="16249"/>
                <wp:lineTo x="21055" y="8371"/>
                <wp:lineTo x="18083" y="5416"/>
                <wp:lineTo x="12138" y="985"/>
                <wp:lineTo x="10899" y="9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eMinnesota_AmeriCorpsLockup_Black_DoNotAl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1160" cy="835660"/>
                    </a:xfrm>
                    <a:prstGeom prst="rect">
                      <a:avLst/>
                    </a:prstGeom>
                  </pic:spPr>
                </pic:pic>
              </a:graphicData>
            </a:graphic>
            <wp14:sizeRelH relativeFrom="page">
              <wp14:pctWidth>0</wp14:pctWidth>
            </wp14:sizeRelH>
            <wp14:sizeRelV relativeFrom="page">
              <wp14:pctHeight>0</wp14:pctHeight>
            </wp14:sizeRelV>
          </wp:anchor>
        </w:drawing>
      </w:r>
      <w:r w:rsidR="005F7353" w:rsidRPr="003B6862">
        <w:br w:type="page"/>
      </w:r>
    </w:p>
    <w:p w14:paraId="1821FA89" w14:textId="77777777" w:rsidR="00D5176E" w:rsidRDefault="00D5176E" w:rsidP="002D5DEA"/>
    <w:p w14:paraId="55815A5E" w14:textId="77777777" w:rsidR="003C595A" w:rsidRDefault="003C595A" w:rsidP="002D5DEA"/>
    <w:p w14:paraId="3C3AAFCA" w14:textId="77777777" w:rsidR="003C595A" w:rsidRDefault="003C595A" w:rsidP="002D5DEA"/>
    <w:p w14:paraId="086B7DDE" w14:textId="77777777" w:rsidR="003C595A" w:rsidRDefault="003C595A" w:rsidP="002D5DEA"/>
    <w:p w14:paraId="0B2878EF" w14:textId="77777777" w:rsidR="003C595A" w:rsidRDefault="003C595A" w:rsidP="002D5DEA"/>
    <w:p w14:paraId="5C40F58A" w14:textId="77777777" w:rsidR="003C595A" w:rsidRDefault="003C595A" w:rsidP="002D5DEA"/>
    <w:p w14:paraId="1F00CD7E" w14:textId="77777777" w:rsidR="003C595A" w:rsidRDefault="003C595A" w:rsidP="002D5DEA"/>
    <w:p w14:paraId="0C254B32" w14:textId="77777777" w:rsidR="003C595A" w:rsidRDefault="003C595A" w:rsidP="002D5DEA"/>
    <w:p w14:paraId="778A93B2" w14:textId="77777777" w:rsidR="003C595A" w:rsidRDefault="003C595A" w:rsidP="002D5DEA"/>
    <w:p w14:paraId="31B95150" w14:textId="77777777" w:rsidR="003C595A" w:rsidRDefault="003C595A" w:rsidP="002D5DEA"/>
    <w:p w14:paraId="6BA03999" w14:textId="77777777" w:rsidR="003C595A" w:rsidRDefault="003C595A" w:rsidP="002D5DEA"/>
    <w:p w14:paraId="1D02F975" w14:textId="77777777" w:rsidR="003C595A" w:rsidRDefault="003C595A" w:rsidP="002D5DEA"/>
    <w:p w14:paraId="34EEBE44" w14:textId="77777777" w:rsidR="003C595A" w:rsidRDefault="003C595A" w:rsidP="002D5DEA"/>
    <w:p w14:paraId="713CBB99" w14:textId="77777777" w:rsidR="003C595A" w:rsidRDefault="003C595A" w:rsidP="002D5DEA"/>
    <w:p w14:paraId="21AA2B7B" w14:textId="1852D2D8" w:rsidR="00CF57DE" w:rsidRDefault="00CF57DE" w:rsidP="002D5DEA"/>
    <w:p w14:paraId="3C6F750C" w14:textId="1AEA1944" w:rsidR="00CF57DE" w:rsidRDefault="00CF57DE" w:rsidP="002D5DEA"/>
    <w:p w14:paraId="21D7F942" w14:textId="77777777" w:rsidR="00CF57DE" w:rsidRDefault="00CF57DE" w:rsidP="002D5DEA"/>
    <w:p w14:paraId="3C18C982" w14:textId="09F61163" w:rsidR="003C595A" w:rsidRDefault="003C595A" w:rsidP="002D5DEA"/>
    <w:p w14:paraId="4005C26E" w14:textId="77777777" w:rsidR="003B49C9" w:rsidRDefault="003B49C9" w:rsidP="002D5DEA"/>
    <w:p w14:paraId="232524BC" w14:textId="16CB5EB5" w:rsidR="003C595A" w:rsidRDefault="003C595A" w:rsidP="002D5DEA"/>
    <w:p w14:paraId="12FD04EC" w14:textId="0FB289EF" w:rsidR="003B49C9" w:rsidRDefault="003B49C9" w:rsidP="002D5DEA"/>
    <w:p w14:paraId="4F625224" w14:textId="77777777" w:rsidR="003B49C9" w:rsidRDefault="003B49C9" w:rsidP="002D5DEA"/>
    <w:p w14:paraId="6F38C6C8" w14:textId="77777777" w:rsidR="003C595A" w:rsidRDefault="003C595A" w:rsidP="002D5DEA"/>
    <w:p w14:paraId="504A6F77" w14:textId="77777777" w:rsidR="003C595A" w:rsidRDefault="003C595A" w:rsidP="002D5DEA"/>
    <w:p w14:paraId="468341D3" w14:textId="702ED912" w:rsidR="00A03093" w:rsidRPr="004D236D" w:rsidRDefault="005F7353" w:rsidP="004D236D">
      <w:pPr>
        <w:pStyle w:val="Heading1"/>
        <w:rPr>
          <w:color w:val="3B2B94" w:themeColor="accent3"/>
          <w:sz w:val="28"/>
          <w:szCs w:val="28"/>
        </w:rPr>
      </w:pPr>
      <w:bookmarkStart w:id="1" w:name="_Toc140580099"/>
      <w:r w:rsidRPr="004D236D">
        <w:rPr>
          <w:color w:val="3B2B94" w:themeColor="accent3"/>
          <w:sz w:val="28"/>
          <w:szCs w:val="28"/>
        </w:rPr>
        <w:t xml:space="preserve">About the </w:t>
      </w:r>
      <w:r w:rsidR="000B11FD" w:rsidRPr="004D236D">
        <w:rPr>
          <w:color w:val="3B2B94" w:themeColor="accent3"/>
          <w:sz w:val="28"/>
          <w:szCs w:val="28"/>
        </w:rPr>
        <w:t>National Science &amp; Service Collaborative</w:t>
      </w:r>
      <w:bookmarkEnd w:id="1"/>
      <w:r w:rsidR="00047745" w:rsidRPr="004D236D">
        <w:rPr>
          <w:color w:val="3B2B94" w:themeColor="accent3"/>
          <w:sz w:val="28"/>
          <w:szCs w:val="28"/>
        </w:rPr>
        <w:tab/>
      </w:r>
    </w:p>
    <w:p w14:paraId="35774AF8" w14:textId="01569DEA" w:rsidR="000B11FD" w:rsidRPr="003B6862" w:rsidRDefault="00942239" w:rsidP="000B11FD">
      <w:r>
        <w:t>We believe</w:t>
      </w:r>
      <w:r w:rsidR="000B11FD" w:rsidRPr="003B6862">
        <w:t xml:space="preserve"> partnerships between researchers, AmeriCorps programs, and communities </w:t>
      </w:r>
      <w:r>
        <w:t>can transform research and practice, leading to</w:t>
      </w:r>
      <w:r w:rsidR="000B11FD" w:rsidRPr="003B6862">
        <w:t xml:space="preserve"> sustainable</w:t>
      </w:r>
      <w:r>
        <w:t>,</w:t>
      </w:r>
      <w:r w:rsidR="000B11FD" w:rsidRPr="003B6862">
        <w:t xml:space="preserve"> community-driven solutions. We value a broad and inclusive definition of “collaboration” because improving societal outcomes is maximized when the tools of science, expertise of communities, and resources of AmeriCorps are deployed in a truly collaborative way.</w:t>
      </w:r>
    </w:p>
    <w:p w14:paraId="3C83DF31" w14:textId="77777777" w:rsidR="000B11FD" w:rsidRPr="003B6862" w:rsidRDefault="000B11FD" w:rsidP="000B11FD"/>
    <w:p w14:paraId="7BF37B5F" w14:textId="5FB3FFEE" w:rsidR="00A03093" w:rsidRPr="003B6862" w:rsidRDefault="000B11FD" w:rsidP="000B11FD">
      <w:r w:rsidRPr="003B6862">
        <w:t>The Center’s portfolio includes projects to evaluate the impact of AmeriCorps programming, projects to advance the existing knowledge base in education, and development projects to bring new and innovative programming to communities across the nation.</w:t>
      </w:r>
    </w:p>
    <w:p w14:paraId="176E3DEE" w14:textId="77777777" w:rsidR="000B11FD" w:rsidRPr="003B6862" w:rsidRDefault="000B11FD" w:rsidP="000B11FD"/>
    <w:p w14:paraId="1F8C3F05" w14:textId="24522FA3" w:rsidR="000B11FD" w:rsidRPr="003B6862" w:rsidRDefault="006E7C02" w:rsidP="000B11FD">
      <w:hyperlink r:id="rId12" w:history="1">
        <w:r w:rsidR="000B11FD" w:rsidRPr="003B6862">
          <w:rPr>
            <w:rStyle w:val="Hyperlink"/>
          </w:rPr>
          <w:t>https://nssc.serveminnesota.org/</w:t>
        </w:r>
      </w:hyperlink>
    </w:p>
    <w:p w14:paraId="46D0EC03" w14:textId="397B289B" w:rsidR="00A03093" w:rsidRDefault="00A03093" w:rsidP="000B11FD"/>
    <w:p w14:paraId="424226B9" w14:textId="77777777" w:rsidR="00A76831" w:rsidRDefault="00A76831" w:rsidP="000B11FD"/>
    <w:p w14:paraId="15F3C2FA" w14:textId="77777777" w:rsidR="00A76831" w:rsidRDefault="00A76831" w:rsidP="00A76831">
      <w:pPr>
        <w:rPr>
          <w:b/>
          <w:color w:val="3B2B94" w:themeColor="accent3"/>
          <w:sz w:val="28"/>
          <w:szCs w:val="28"/>
        </w:rPr>
      </w:pPr>
      <w:r>
        <w:rPr>
          <w:b/>
          <w:color w:val="3B2B94" w:themeColor="accent3"/>
          <w:sz w:val="28"/>
          <w:szCs w:val="28"/>
        </w:rPr>
        <w:t>Authors</w:t>
      </w:r>
    </w:p>
    <w:p w14:paraId="438BACFD" w14:textId="5F887ACA" w:rsidR="00A76831" w:rsidRDefault="00A76831" w:rsidP="00A76831">
      <w:r>
        <w:t>Patrick Kaiser, Director of Education Evaluation, ServeMinnesota</w:t>
      </w:r>
    </w:p>
    <w:p w14:paraId="60783A47" w14:textId="77777777" w:rsidR="00A76831" w:rsidRPr="00A76831" w:rsidRDefault="00A76831" w:rsidP="00A76831">
      <w:r>
        <w:t xml:space="preserve">David Parker, </w:t>
      </w:r>
      <w:r w:rsidRPr="00A76831">
        <w:t>Vice President of Research and Development, ServeMinnesota</w:t>
      </w:r>
    </w:p>
    <w:p w14:paraId="4AFE3994" w14:textId="77777777" w:rsidR="00A76831" w:rsidRPr="003B6862" w:rsidRDefault="00A76831" w:rsidP="000B11FD"/>
    <w:p w14:paraId="57FB1CB5" w14:textId="7F60A3DC" w:rsidR="005F7353" w:rsidRPr="003B6862" w:rsidRDefault="005F7353" w:rsidP="002D5DEA">
      <w:r w:rsidRPr="003B6862">
        <w:br w:type="page"/>
      </w:r>
    </w:p>
    <w:sdt>
      <w:sdtPr>
        <w:rPr>
          <w:rFonts w:ascii="Century Gothic" w:eastAsiaTheme="minorHAnsi" w:hAnsi="Century Gothic" w:cs="Times New Roman"/>
          <w:color w:val="auto"/>
          <w:sz w:val="24"/>
        </w:rPr>
        <w:id w:val="-1151602190"/>
        <w:docPartObj>
          <w:docPartGallery w:val="Table of Contents"/>
          <w:docPartUnique/>
        </w:docPartObj>
      </w:sdtPr>
      <w:sdtEndPr>
        <w:rPr>
          <w:noProof/>
          <w:sz w:val="21"/>
        </w:rPr>
      </w:sdtEndPr>
      <w:sdtContent>
        <w:p w14:paraId="578941FD" w14:textId="77777777" w:rsidR="00177952" w:rsidRPr="00C618D0" w:rsidRDefault="00177952" w:rsidP="000B11FD">
          <w:pPr>
            <w:pStyle w:val="TOCHeading"/>
            <w:rPr>
              <w:rStyle w:val="Heading1Char"/>
              <w:kern w:val="24"/>
              <w:sz w:val="22"/>
            </w:rPr>
          </w:pPr>
          <w:r w:rsidRPr="003B6862">
            <w:rPr>
              <w:rStyle w:val="Heading1Char"/>
              <w:kern w:val="24"/>
            </w:rPr>
            <w:t>Table of Contents</w:t>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047745" w:rsidRPr="003B6862">
            <w:rPr>
              <w:rStyle w:val="Heading1Char"/>
              <w:kern w:val="24"/>
            </w:rPr>
            <w:tab/>
          </w:r>
          <w:r w:rsidR="00B94C46" w:rsidRPr="003B6862">
            <w:rPr>
              <w:rStyle w:val="Heading1Char"/>
              <w:kern w:val="24"/>
            </w:rPr>
            <w:tab/>
          </w:r>
          <w:r w:rsidR="00B94C46" w:rsidRPr="003B6862">
            <w:rPr>
              <w:rStyle w:val="Heading1Char"/>
              <w:kern w:val="24"/>
            </w:rPr>
            <w:tab/>
          </w:r>
        </w:p>
        <w:p w14:paraId="139E7EA7" w14:textId="681FEEB4" w:rsidR="00F569DD" w:rsidRDefault="00177952">
          <w:pPr>
            <w:pStyle w:val="TOC1"/>
            <w:rPr>
              <w:rFonts w:asciiTheme="minorHAnsi" w:eastAsiaTheme="minorEastAsia" w:hAnsiTheme="minorHAnsi" w:cstheme="minorBidi"/>
              <w:noProof/>
              <w:spacing w:val="0"/>
              <w:sz w:val="22"/>
              <w:szCs w:val="22"/>
            </w:rPr>
          </w:pPr>
          <w:r w:rsidRPr="003B6862">
            <w:rPr>
              <w:b/>
              <w:bCs/>
              <w:noProof/>
            </w:rPr>
            <w:fldChar w:fldCharType="begin"/>
          </w:r>
          <w:r w:rsidRPr="003B6862">
            <w:rPr>
              <w:b/>
              <w:bCs/>
              <w:noProof/>
            </w:rPr>
            <w:instrText xml:space="preserve"> TOC \o "1-3" \h \z \u </w:instrText>
          </w:r>
          <w:r w:rsidRPr="003B6862">
            <w:rPr>
              <w:b/>
              <w:bCs/>
              <w:noProof/>
            </w:rPr>
            <w:fldChar w:fldCharType="separate"/>
          </w:r>
          <w:hyperlink w:anchor="_Toc140580099" w:history="1">
            <w:r w:rsidR="00F569DD" w:rsidRPr="001C5209">
              <w:rPr>
                <w:rStyle w:val="Hyperlink"/>
                <w:noProof/>
              </w:rPr>
              <w:t>About the National Science &amp; Service Collaborative</w:t>
            </w:r>
            <w:r w:rsidR="00F569DD">
              <w:rPr>
                <w:noProof/>
                <w:webHidden/>
              </w:rPr>
              <w:tab/>
            </w:r>
            <w:r w:rsidR="00F569DD">
              <w:rPr>
                <w:noProof/>
                <w:webHidden/>
              </w:rPr>
              <w:fldChar w:fldCharType="begin"/>
            </w:r>
            <w:r w:rsidR="00F569DD">
              <w:rPr>
                <w:noProof/>
                <w:webHidden/>
              </w:rPr>
              <w:instrText xml:space="preserve"> PAGEREF _Toc140580099 \h </w:instrText>
            </w:r>
            <w:r w:rsidR="00F569DD">
              <w:rPr>
                <w:noProof/>
                <w:webHidden/>
              </w:rPr>
            </w:r>
            <w:r w:rsidR="00F569DD">
              <w:rPr>
                <w:noProof/>
                <w:webHidden/>
              </w:rPr>
              <w:fldChar w:fldCharType="separate"/>
            </w:r>
            <w:r w:rsidR="00F569DD">
              <w:rPr>
                <w:noProof/>
                <w:webHidden/>
              </w:rPr>
              <w:t>2</w:t>
            </w:r>
            <w:r w:rsidR="00F569DD">
              <w:rPr>
                <w:noProof/>
                <w:webHidden/>
              </w:rPr>
              <w:fldChar w:fldCharType="end"/>
            </w:r>
          </w:hyperlink>
        </w:p>
        <w:p w14:paraId="426D7907" w14:textId="3F883791" w:rsidR="00F569DD" w:rsidRDefault="006E7C02">
          <w:pPr>
            <w:pStyle w:val="TOC1"/>
            <w:rPr>
              <w:rFonts w:asciiTheme="minorHAnsi" w:eastAsiaTheme="minorEastAsia" w:hAnsiTheme="minorHAnsi" w:cstheme="minorBidi"/>
              <w:noProof/>
              <w:spacing w:val="0"/>
              <w:sz w:val="22"/>
              <w:szCs w:val="22"/>
            </w:rPr>
          </w:pPr>
          <w:hyperlink w:anchor="_Toc140580100" w:history="1">
            <w:r w:rsidR="00F569DD" w:rsidRPr="001C5209">
              <w:rPr>
                <w:rStyle w:val="Hyperlink"/>
                <w:noProof/>
              </w:rPr>
              <w:t>Executive Summary</w:t>
            </w:r>
            <w:r w:rsidR="00F569DD">
              <w:rPr>
                <w:noProof/>
                <w:webHidden/>
              </w:rPr>
              <w:tab/>
            </w:r>
            <w:r w:rsidR="00F569DD">
              <w:rPr>
                <w:noProof/>
                <w:webHidden/>
              </w:rPr>
              <w:fldChar w:fldCharType="begin"/>
            </w:r>
            <w:r w:rsidR="00F569DD">
              <w:rPr>
                <w:noProof/>
                <w:webHidden/>
              </w:rPr>
              <w:instrText xml:space="preserve"> PAGEREF _Toc140580100 \h </w:instrText>
            </w:r>
            <w:r w:rsidR="00F569DD">
              <w:rPr>
                <w:noProof/>
                <w:webHidden/>
              </w:rPr>
            </w:r>
            <w:r w:rsidR="00F569DD">
              <w:rPr>
                <w:noProof/>
                <w:webHidden/>
              </w:rPr>
              <w:fldChar w:fldCharType="separate"/>
            </w:r>
            <w:r w:rsidR="00F569DD">
              <w:rPr>
                <w:noProof/>
                <w:webHidden/>
              </w:rPr>
              <w:t>4</w:t>
            </w:r>
            <w:r w:rsidR="00F569DD">
              <w:rPr>
                <w:noProof/>
                <w:webHidden/>
              </w:rPr>
              <w:fldChar w:fldCharType="end"/>
            </w:r>
          </w:hyperlink>
        </w:p>
        <w:p w14:paraId="7CC8E066" w14:textId="125ABD1C" w:rsidR="00F569DD" w:rsidRDefault="006E7C02">
          <w:pPr>
            <w:pStyle w:val="TOC1"/>
            <w:rPr>
              <w:rFonts w:asciiTheme="minorHAnsi" w:eastAsiaTheme="minorEastAsia" w:hAnsiTheme="minorHAnsi" w:cstheme="minorBidi"/>
              <w:noProof/>
              <w:spacing w:val="0"/>
              <w:sz w:val="22"/>
              <w:szCs w:val="22"/>
            </w:rPr>
          </w:pPr>
          <w:hyperlink w:anchor="_Toc140580101" w:history="1">
            <w:r w:rsidR="00F569DD" w:rsidRPr="001C5209">
              <w:rPr>
                <w:rStyle w:val="Hyperlink"/>
                <w:noProof/>
              </w:rPr>
              <w:t>Introduction</w:t>
            </w:r>
            <w:r w:rsidR="00F569DD">
              <w:rPr>
                <w:noProof/>
                <w:webHidden/>
              </w:rPr>
              <w:tab/>
            </w:r>
            <w:r w:rsidR="00F569DD">
              <w:rPr>
                <w:noProof/>
                <w:webHidden/>
              </w:rPr>
              <w:fldChar w:fldCharType="begin"/>
            </w:r>
            <w:r w:rsidR="00F569DD">
              <w:rPr>
                <w:noProof/>
                <w:webHidden/>
              </w:rPr>
              <w:instrText xml:space="preserve"> PAGEREF _Toc140580101 \h </w:instrText>
            </w:r>
            <w:r w:rsidR="00F569DD">
              <w:rPr>
                <w:noProof/>
                <w:webHidden/>
              </w:rPr>
            </w:r>
            <w:r w:rsidR="00F569DD">
              <w:rPr>
                <w:noProof/>
                <w:webHidden/>
              </w:rPr>
              <w:fldChar w:fldCharType="separate"/>
            </w:r>
            <w:r w:rsidR="00F569DD">
              <w:rPr>
                <w:noProof/>
                <w:webHidden/>
              </w:rPr>
              <w:t>6</w:t>
            </w:r>
            <w:r w:rsidR="00F569DD">
              <w:rPr>
                <w:noProof/>
                <w:webHidden/>
              </w:rPr>
              <w:fldChar w:fldCharType="end"/>
            </w:r>
          </w:hyperlink>
        </w:p>
        <w:p w14:paraId="4155A79C" w14:textId="31B5B400"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2" w:history="1">
            <w:r w:rsidR="00F569DD" w:rsidRPr="001C5209">
              <w:rPr>
                <w:rStyle w:val="Hyperlink"/>
                <w:noProof/>
              </w:rPr>
              <w:t>Reading Corps Overview</w:t>
            </w:r>
            <w:r w:rsidR="00F569DD">
              <w:rPr>
                <w:noProof/>
                <w:webHidden/>
              </w:rPr>
              <w:tab/>
            </w:r>
            <w:r w:rsidR="00F569DD">
              <w:rPr>
                <w:noProof/>
                <w:webHidden/>
              </w:rPr>
              <w:fldChar w:fldCharType="begin"/>
            </w:r>
            <w:r w:rsidR="00F569DD">
              <w:rPr>
                <w:noProof/>
                <w:webHidden/>
              </w:rPr>
              <w:instrText xml:space="preserve"> PAGEREF _Toc140580102 \h </w:instrText>
            </w:r>
            <w:r w:rsidR="00F569DD">
              <w:rPr>
                <w:noProof/>
                <w:webHidden/>
              </w:rPr>
            </w:r>
            <w:r w:rsidR="00F569DD">
              <w:rPr>
                <w:noProof/>
                <w:webHidden/>
              </w:rPr>
              <w:fldChar w:fldCharType="separate"/>
            </w:r>
            <w:r w:rsidR="00F569DD">
              <w:rPr>
                <w:noProof/>
                <w:webHidden/>
              </w:rPr>
              <w:t>6</w:t>
            </w:r>
            <w:r w:rsidR="00F569DD">
              <w:rPr>
                <w:noProof/>
                <w:webHidden/>
              </w:rPr>
              <w:fldChar w:fldCharType="end"/>
            </w:r>
          </w:hyperlink>
        </w:p>
        <w:p w14:paraId="0E0BDD92" w14:textId="4197B9E8"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3" w:history="1">
            <w:r w:rsidR="00F569DD" w:rsidRPr="001C5209">
              <w:rPr>
                <w:rStyle w:val="Hyperlink"/>
                <w:noProof/>
              </w:rPr>
              <w:t>Overview of the Evaluation</w:t>
            </w:r>
            <w:r w:rsidR="00F569DD">
              <w:rPr>
                <w:noProof/>
                <w:webHidden/>
              </w:rPr>
              <w:tab/>
            </w:r>
            <w:r w:rsidR="00F569DD">
              <w:rPr>
                <w:noProof/>
                <w:webHidden/>
              </w:rPr>
              <w:fldChar w:fldCharType="begin"/>
            </w:r>
            <w:r w:rsidR="00F569DD">
              <w:rPr>
                <w:noProof/>
                <w:webHidden/>
              </w:rPr>
              <w:instrText xml:space="preserve"> PAGEREF _Toc140580103 \h </w:instrText>
            </w:r>
            <w:r w:rsidR="00F569DD">
              <w:rPr>
                <w:noProof/>
                <w:webHidden/>
              </w:rPr>
            </w:r>
            <w:r w:rsidR="00F569DD">
              <w:rPr>
                <w:noProof/>
                <w:webHidden/>
              </w:rPr>
              <w:fldChar w:fldCharType="separate"/>
            </w:r>
            <w:r w:rsidR="00F569DD">
              <w:rPr>
                <w:noProof/>
                <w:webHidden/>
              </w:rPr>
              <w:t>7</w:t>
            </w:r>
            <w:r w:rsidR="00F569DD">
              <w:rPr>
                <w:noProof/>
                <w:webHidden/>
              </w:rPr>
              <w:fldChar w:fldCharType="end"/>
            </w:r>
          </w:hyperlink>
        </w:p>
        <w:p w14:paraId="783FF1F8" w14:textId="1BE1FE61" w:rsidR="00F569DD" w:rsidRDefault="006E7C02">
          <w:pPr>
            <w:pStyle w:val="TOC1"/>
            <w:rPr>
              <w:rFonts w:asciiTheme="minorHAnsi" w:eastAsiaTheme="minorEastAsia" w:hAnsiTheme="minorHAnsi" w:cstheme="minorBidi"/>
              <w:noProof/>
              <w:spacing w:val="0"/>
              <w:sz w:val="22"/>
              <w:szCs w:val="22"/>
            </w:rPr>
          </w:pPr>
          <w:hyperlink w:anchor="_Toc140580104" w:history="1">
            <w:r w:rsidR="00F569DD" w:rsidRPr="001C5209">
              <w:rPr>
                <w:rStyle w:val="Hyperlink"/>
                <w:noProof/>
              </w:rPr>
              <w:t>1. What is the scope of the Reading Corps program?</w:t>
            </w:r>
            <w:r w:rsidR="00F569DD">
              <w:rPr>
                <w:noProof/>
                <w:webHidden/>
              </w:rPr>
              <w:tab/>
            </w:r>
            <w:r w:rsidR="00F569DD">
              <w:rPr>
                <w:noProof/>
                <w:webHidden/>
              </w:rPr>
              <w:fldChar w:fldCharType="begin"/>
            </w:r>
            <w:r w:rsidR="00F569DD">
              <w:rPr>
                <w:noProof/>
                <w:webHidden/>
              </w:rPr>
              <w:instrText xml:space="preserve"> PAGEREF _Toc140580104 \h </w:instrText>
            </w:r>
            <w:r w:rsidR="00F569DD">
              <w:rPr>
                <w:noProof/>
                <w:webHidden/>
              </w:rPr>
            </w:r>
            <w:r w:rsidR="00F569DD">
              <w:rPr>
                <w:noProof/>
                <w:webHidden/>
              </w:rPr>
              <w:fldChar w:fldCharType="separate"/>
            </w:r>
            <w:r w:rsidR="00F569DD">
              <w:rPr>
                <w:noProof/>
                <w:webHidden/>
              </w:rPr>
              <w:t>8</w:t>
            </w:r>
            <w:r w:rsidR="00F569DD">
              <w:rPr>
                <w:noProof/>
                <w:webHidden/>
              </w:rPr>
              <w:fldChar w:fldCharType="end"/>
            </w:r>
          </w:hyperlink>
        </w:p>
        <w:p w14:paraId="48329F52" w14:textId="75DA2A73"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5" w:history="1">
            <w:r w:rsidR="00F569DD" w:rsidRPr="001C5209">
              <w:rPr>
                <w:rStyle w:val="Hyperlink"/>
                <w:noProof/>
              </w:rPr>
              <w:t>Schools and Tutors</w:t>
            </w:r>
            <w:r w:rsidR="00F569DD">
              <w:rPr>
                <w:noProof/>
                <w:webHidden/>
              </w:rPr>
              <w:tab/>
            </w:r>
            <w:r w:rsidR="00F569DD">
              <w:rPr>
                <w:noProof/>
                <w:webHidden/>
              </w:rPr>
              <w:fldChar w:fldCharType="begin"/>
            </w:r>
            <w:r w:rsidR="00F569DD">
              <w:rPr>
                <w:noProof/>
                <w:webHidden/>
              </w:rPr>
              <w:instrText xml:space="preserve"> PAGEREF _Toc140580105 \h </w:instrText>
            </w:r>
            <w:r w:rsidR="00F569DD">
              <w:rPr>
                <w:noProof/>
                <w:webHidden/>
              </w:rPr>
            </w:r>
            <w:r w:rsidR="00F569DD">
              <w:rPr>
                <w:noProof/>
                <w:webHidden/>
              </w:rPr>
              <w:fldChar w:fldCharType="separate"/>
            </w:r>
            <w:r w:rsidR="00F569DD">
              <w:rPr>
                <w:noProof/>
                <w:webHidden/>
              </w:rPr>
              <w:t>8</w:t>
            </w:r>
            <w:r w:rsidR="00F569DD">
              <w:rPr>
                <w:noProof/>
                <w:webHidden/>
              </w:rPr>
              <w:fldChar w:fldCharType="end"/>
            </w:r>
          </w:hyperlink>
        </w:p>
        <w:p w14:paraId="5916D9BD" w14:textId="76044C85"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6" w:history="1">
            <w:r w:rsidR="00F569DD" w:rsidRPr="001C5209">
              <w:rPr>
                <w:rStyle w:val="Hyperlink"/>
                <w:noProof/>
              </w:rPr>
              <w:t>School Characteristics</w:t>
            </w:r>
            <w:r w:rsidR="00F569DD">
              <w:rPr>
                <w:noProof/>
                <w:webHidden/>
              </w:rPr>
              <w:tab/>
            </w:r>
            <w:r w:rsidR="00F569DD">
              <w:rPr>
                <w:noProof/>
                <w:webHidden/>
              </w:rPr>
              <w:fldChar w:fldCharType="begin"/>
            </w:r>
            <w:r w:rsidR="00F569DD">
              <w:rPr>
                <w:noProof/>
                <w:webHidden/>
              </w:rPr>
              <w:instrText xml:space="preserve"> PAGEREF _Toc140580106 \h </w:instrText>
            </w:r>
            <w:r w:rsidR="00F569DD">
              <w:rPr>
                <w:noProof/>
                <w:webHidden/>
              </w:rPr>
            </w:r>
            <w:r w:rsidR="00F569DD">
              <w:rPr>
                <w:noProof/>
                <w:webHidden/>
              </w:rPr>
              <w:fldChar w:fldCharType="separate"/>
            </w:r>
            <w:r w:rsidR="00F569DD">
              <w:rPr>
                <w:noProof/>
                <w:webHidden/>
              </w:rPr>
              <w:t>9</w:t>
            </w:r>
            <w:r w:rsidR="00F569DD">
              <w:rPr>
                <w:noProof/>
                <w:webHidden/>
              </w:rPr>
              <w:fldChar w:fldCharType="end"/>
            </w:r>
          </w:hyperlink>
        </w:p>
        <w:p w14:paraId="5CAC1667" w14:textId="44270722"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7" w:history="1">
            <w:r w:rsidR="00F569DD" w:rsidRPr="001C5209">
              <w:rPr>
                <w:rStyle w:val="Hyperlink"/>
                <w:noProof/>
              </w:rPr>
              <w:t>Students Tutored</w:t>
            </w:r>
            <w:r w:rsidR="00F569DD">
              <w:rPr>
                <w:noProof/>
                <w:webHidden/>
              </w:rPr>
              <w:tab/>
            </w:r>
            <w:r w:rsidR="00F569DD">
              <w:rPr>
                <w:noProof/>
                <w:webHidden/>
              </w:rPr>
              <w:fldChar w:fldCharType="begin"/>
            </w:r>
            <w:r w:rsidR="00F569DD">
              <w:rPr>
                <w:noProof/>
                <w:webHidden/>
              </w:rPr>
              <w:instrText xml:space="preserve"> PAGEREF _Toc140580107 \h </w:instrText>
            </w:r>
            <w:r w:rsidR="00F569DD">
              <w:rPr>
                <w:noProof/>
                <w:webHidden/>
              </w:rPr>
            </w:r>
            <w:r w:rsidR="00F569DD">
              <w:rPr>
                <w:noProof/>
                <w:webHidden/>
              </w:rPr>
              <w:fldChar w:fldCharType="separate"/>
            </w:r>
            <w:r w:rsidR="00F569DD">
              <w:rPr>
                <w:noProof/>
                <w:webHidden/>
              </w:rPr>
              <w:t>10</w:t>
            </w:r>
            <w:r w:rsidR="00F569DD">
              <w:rPr>
                <w:noProof/>
                <w:webHidden/>
              </w:rPr>
              <w:fldChar w:fldCharType="end"/>
            </w:r>
          </w:hyperlink>
        </w:p>
        <w:p w14:paraId="50E45917" w14:textId="7A04B4D7" w:rsidR="00F569DD" w:rsidRDefault="006E7C02">
          <w:pPr>
            <w:pStyle w:val="TOC1"/>
            <w:rPr>
              <w:rFonts w:asciiTheme="minorHAnsi" w:eastAsiaTheme="minorEastAsia" w:hAnsiTheme="minorHAnsi" w:cstheme="minorBidi"/>
              <w:noProof/>
              <w:spacing w:val="0"/>
              <w:sz w:val="22"/>
              <w:szCs w:val="22"/>
            </w:rPr>
          </w:pPr>
          <w:hyperlink w:anchor="_Toc140580108" w:history="1">
            <w:r w:rsidR="00F569DD" w:rsidRPr="001C5209">
              <w:rPr>
                <w:rStyle w:val="Hyperlink"/>
                <w:noProof/>
              </w:rPr>
              <w:t>2. To what extent was the Reading Corps program implemented as intended?</w:t>
            </w:r>
            <w:r w:rsidR="00F569DD">
              <w:rPr>
                <w:noProof/>
                <w:webHidden/>
              </w:rPr>
              <w:tab/>
            </w:r>
            <w:r w:rsidR="00F569DD">
              <w:rPr>
                <w:noProof/>
                <w:webHidden/>
              </w:rPr>
              <w:fldChar w:fldCharType="begin"/>
            </w:r>
            <w:r w:rsidR="00F569DD">
              <w:rPr>
                <w:noProof/>
                <w:webHidden/>
              </w:rPr>
              <w:instrText xml:space="preserve"> PAGEREF _Toc140580108 \h </w:instrText>
            </w:r>
            <w:r w:rsidR="00F569DD">
              <w:rPr>
                <w:noProof/>
                <w:webHidden/>
              </w:rPr>
            </w:r>
            <w:r w:rsidR="00F569DD">
              <w:rPr>
                <w:noProof/>
                <w:webHidden/>
              </w:rPr>
              <w:fldChar w:fldCharType="separate"/>
            </w:r>
            <w:r w:rsidR="00F569DD">
              <w:rPr>
                <w:noProof/>
                <w:webHidden/>
              </w:rPr>
              <w:t>13</w:t>
            </w:r>
            <w:r w:rsidR="00F569DD">
              <w:rPr>
                <w:noProof/>
                <w:webHidden/>
              </w:rPr>
              <w:fldChar w:fldCharType="end"/>
            </w:r>
          </w:hyperlink>
        </w:p>
        <w:p w14:paraId="633AA1DE" w14:textId="194D1A89"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09" w:history="1">
            <w:r w:rsidR="00F569DD" w:rsidRPr="001C5209">
              <w:rPr>
                <w:rStyle w:val="Hyperlink"/>
                <w:noProof/>
              </w:rPr>
              <w:t>Coaching Observations</w:t>
            </w:r>
            <w:r w:rsidR="00F569DD">
              <w:rPr>
                <w:noProof/>
                <w:webHidden/>
              </w:rPr>
              <w:tab/>
            </w:r>
            <w:r w:rsidR="00F569DD">
              <w:rPr>
                <w:noProof/>
                <w:webHidden/>
              </w:rPr>
              <w:fldChar w:fldCharType="begin"/>
            </w:r>
            <w:r w:rsidR="00F569DD">
              <w:rPr>
                <w:noProof/>
                <w:webHidden/>
              </w:rPr>
              <w:instrText xml:space="preserve"> PAGEREF _Toc140580109 \h </w:instrText>
            </w:r>
            <w:r w:rsidR="00F569DD">
              <w:rPr>
                <w:noProof/>
                <w:webHidden/>
              </w:rPr>
            </w:r>
            <w:r w:rsidR="00F569DD">
              <w:rPr>
                <w:noProof/>
                <w:webHidden/>
              </w:rPr>
              <w:fldChar w:fldCharType="separate"/>
            </w:r>
            <w:r w:rsidR="00F569DD">
              <w:rPr>
                <w:noProof/>
                <w:webHidden/>
              </w:rPr>
              <w:t>13</w:t>
            </w:r>
            <w:r w:rsidR="00F569DD">
              <w:rPr>
                <w:noProof/>
                <w:webHidden/>
              </w:rPr>
              <w:fldChar w:fldCharType="end"/>
            </w:r>
          </w:hyperlink>
        </w:p>
        <w:p w14:paraId="5B60ABAC" w14:textId="745AEFBF"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0" w:history="1">
            <w:r w:rsidR="00F569DD" w:rsidRPr="001C5209">
              <w:rPr>
                <w:rStyle w:val="Hyperlink"/>
                <w:noProof/>
              </w:rPr>
              <w:t>Tutor Fidelity</w:t>
            </w:r>
            <w:r w:rsidR="00F569DD">
              <w:rPr>
                <w:noProof/>
                <w:webHidden/>
              </w:rPr>
              <w:tab/>
            </w:r>
            <w:r w:rsidR="00F569DD">
              <w:rPr>
                <w:noProof/>
                <w:webHidden/>
              </w:rPr>
              <w:fldChar w:fldCharType="begin"/>
            </w:r>
            <w:r w:rsidR="00F569DD">
              <w:rPr>
                <w:noProof/>
                <w:webHidden/>
              </w:rPr>
              <w:instrText xml:space="preserve"> PAGEREF _Toc140580110 \h </w:instrText>
            </w:r>
            <w:r w:rsidR="00F569DD">
              <w:rPr>
                <w:noProof/>
                <w:webHidden/>
              </w:rPr>
            </w:r>
            <w:r w:rsidR="00F569DD">
              <w:rPr>
                <w:noProof/>
                <w:webHidden/>
              </w:rPr>
              <w:fldChar w:fldCharType="separate"/>
            </w:r>
            <w:r w:rsidR="00F569DD">
              <w:rPr>
                <w:noProof/>
                <w:webHidden/>
              </w:rPr>
              <w:t>14</w:t>
            </w:r>
            <w:r w:rsidR="00F569DD">
              <w:rPr>
                <w:noProof/>
                <w:webHidden/>
              </w:rPr>
              <w:fldChar w:fldCharType="end"/>
            </w:r>
          </w:hyperlink>
        </w:p>
        <w:p w14:paraId="26A6C026" w14:textId="2859D303"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1" w:history="1">
            <w:r w:rsidR="00F569DD" w:rsidRPr="001C5209">
              <w:rPr>
                <w:rStyle w:val="Hyperlink"/>
                <w:noProof/>
              </w:rPr>
              <w:t>Tutor Caseloads</w:t>
            </w:r>
            <w:r w:rsidR="00F569DD">
              <w:rPr>
                <w:noProof/>
                <w:webHidden/>
              </w:rPr>
              <w:tab/>
            </w:r>
            <w:r w:rsidR="00F569DD">
              <w:rPr>
                <w:noProof/>
                <w:webHidden/>
              </w:rPr>
              <w:fldChar w:fldCharType="begin"/>
            </w:r>
            <w:r w:rsidR="00F569DD">
              <w:rPr>
                <w:noProof/>
                <w:webHidden/>
              </w:rPr>
              <w:instrText xml:space="preserve"> PAGEREF _Toc140580111 \h </w:instrText>
            </w:r>
            <w:r w:rsidR="00F569DD">
              <w:rPr>
                <w:noProof/>
                <w:webHidden/>
              </w:rPr>
            </w:r>
            <w:r w:rsidR="00F569DD">
              <w:rPr>
                <w:noProof/>
                <w:webHidden/>
              </w:rPr>
              <w:fldChar w:fldCharType="separate"/>
            </w:r>
            <w:r w:rsidR="00F569DD">
              <w:rPr>
                <w:noProof/>
                <w:webHidden/>
              </w:rPr>
              <w:t>15</w:t>
            </w:r>
            <w:r w:rsidR="00F569DD">
              <w:rPr>
                <w:noProof/>
                <w:webHidden/>
              </w:rPr>
              <w:fldChar w:fldCharType="end"/>
            </w:r>
          </w:hyperlink>
        </w:p>
        <w:p w14:paraId="66264366" w14:textId="2B8DCBD2"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2" w:history="1">
            <w:r w:rsidR="00F569DD" w:rsidRPr="001C5209">
              <w:rPr>
                <w:rStyle w:val="Hyperlink"/>
                <w:noProof/>
              </w:rPr>
              <w:t>Student Dosage</w:t>
            </w:r>
            <w:r w:rsidR="00F569DD">
              <w:rPr>
                <w:noProof/>
                <w:webHidden/>
              </w:rPr>
              <w:tab/>
            </w:r>
            <w:r w:rsidR="00F569DD">
              <w:rPr>
                <w:noProof/>
                <w:webHidden/>
              </w:rPr>
              <w:fldChar w:fldCharType="begin"/>
            </w:r>
            <w:r w:rsidR="00F569DD">
              <w:rPr>
                <w:noProof/>
                <w:webHidden/>
              </w:rPr>
              <w:instrText xml:space="preserve"> PAGEREF _Toc140580112 \h </w:instrText>
            </w:r>
            <w:r w:rsidR="00F569DD">
              <w:rPr>
                <w:noProof/>
                <w:webHidden/>
              </w:rPr>
            </w:r>
            <w:r w:rsidR="00F569DD">
              <w:rPr>
                <w:noProof/>
                <w:webHidden/>
              </w:rPr>
              <w:fldChar w:fldCharType="separate"/>
            </w:r>
            <w:r w:rsidR="00F569DD">
              <w:rPr>
                <w:noProof/>
                <w:webHidden/>
              </w:rPr>
              <w:t>16</w:t>
            </w:r>
            <w:r w:rsidR="00F569DD">
              <w:rPr>
                <w:noProof/>
                <w:webHidden/>
              </w:rPr>
              <w:fldChar w:fldCharType="end"/>
            </w:r>
          </w:hyperlink>
        </w:p>
        <w:p w14:paraId="64F498D6" w14:textId="41A6891F" w:rsidR="00F569DD" w:rsidRDefault="006E7C02">
          <w:pPr>
            <w:pStyle w:val="TOC1"/>
            <w:rPr>
              <w:rFonts w:asciiTheme="minorHAnsi" w:eastAsiaTheme="minorEastAsia" w:hAnsiTheme="minorHAnsi" w:cstheme="minorBidi"/>
              <w:noProof/>
              <w:spacing w:val="0"/>
              <w:sz w:val="22"/>
              <w:szCs w:val="22"/>
            </w:rPr>
          </w:pPr>
          <w:hyperlink w:anchor="_Toc140580113" w:history="1">
            <w:r w:rsidR="00F569DD" w:rsidRPr="001C5209">
              <w:rPr>
                <w:rStyle w:val="Hyperlink"/>
                <w:noProof/>
              </w:rPr>
              <w:t>3. To what extent did participating students improve their literacy skills?</w:t>
            </w:r>
            <w:r w:rsidR="00F569DD">
              <w:rPr>
                <w:noProof/>
                <w:webHidden/>
              </w:rPr>
              <w:tab/>
            </w:r>
            <w:r w:rsidR="00F569DD">
              <w:rPr>
                <w:noProof/>
                <w:webHidden/>
              </w:rPr>
              <w:fldChar w:fldCharType="begin"/>
            </w:r>
            <w:r w:rsidR="00F569DD">
              <w:rPr>
                <w:noProof/>
                <w:webHidden/>
              </w:rPr>
              <w:instrText xml:space="preserve"> PAGEREF _Toc140580113 \h </w:instrText>
            </w:r>
            <w:r w:rsidR="00F569DD">
              <w:rPr>
                <w:noProof/>
                <w:webHidden/>
              </w:rPr>
            </w:r>
            <w:r w:rsidR="00F569DD">
              <w:rPr>
                <w:noProof/>
                <w:webHidden/>
              </w:rPr>
              <w:fldChar w:fldCharType="separate"/>
            </w:r>
            <w:r w:rsidR="00F569DD">
              <w:rPr>
                <w:noProof/>
                <w:webHidden/>
              </w:rPr>
              <w:t>20</w:t>
            </w:r>
            <w:r w:rsidR="00F569DD">
              <w:rPr>
                <w:noProof/>
                <w:webHidden/>
              </w:rPr>
              <w:fldChar w:fldCharType="end"/>
            </w:r>
          </w:hyperlink>
        </w:p>
        <w:p w14:paraId="16984274" w14:textId="775E5E2B"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4" w:history="1">
            <w:r w:rsidR="00F569DD" w:rsidRPr="001C5209">
              <w:rPr>
                <w:rStyle w:val="Hyperlink"/>
                <w:noProof/>
              </w:rPr>
              <w:t>Measures of Elementary Literacy</w:t>
            </w:r>
            <w:r w:rsidR="00F569DD">
              <w:rPr>
                <w:noProof/>
                <w:webHidden/>
              </w:rPr>
              <w:tab/>
            </w:r>
            <w:r w:rsidR="00F569DD">
              <w:rPr>
                <w:noProof/>
                <w:webHidden/>
              </w:rPr>
              <w:fldChar w:fldCharType="begin"/>
            </w:r>
            <w:r w:rsidR="00F569DD">
              <w:rPr>
                <w:noProof/>
                <w:webHidden/>
              </w:rPr>
              <w:instrText xml:space="preserve"> PAGEREF _Toc140580114 \h </w:instrText>
            </w:r>
            <w:r w:rsidR="00F569DD">
              <w:rPr>
                <w:noProof/>
                <w:webHidden/>
              </w:rPr>
            </w:r>
            <w:r w:rsidR="00F569DD">
              <w:rPr>
                <w:noProof/>
                <w:webHidden/>
              </w:rPr>
              <w:fldChar w:fldCharType="separate"/>
            </w:r>
            <w:r w:rsidR="00F569DD">
              <w:rPr>
                <w:noProof/>
                <w:webHidden/>
              </w:rPr>
              <w:t>20</w:t>
            </w:r>
            <w:r w:rsidR="00F569DD">
              <w:rPr>
                <w:noProof/>
                <w:webHidden/>
              </w:rPr>
              <w:fldChar w:fldCharType="end"/>
            </w:r>
          </w:hyperlink>
        </w:p>
        <w:p w14:paraId="6A3A2784" w14:textId="7AC2116A"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5" w:history="1">
            <w:r w:rsidR="00F569DD" w:rsidRPr="001C5209">
              <w:rPr>
                <w:rStyle w:val="Hyperlink"/>
                <w:noProof/>
              </w:rPr>
              <w:t>Student Performance During Tutoring</w:t>
            </w:r>
            <w:r w:rsidR="00F569DD">
              <w:rPr>
                <w:noProof/>
                <w:webHidden/>
              </w:rPr>
              <w:tab/>
            </w:r>
            <w:r w:rsidR="00F569DD">
              <w:rPr>
                <w:noProof/>
                <w:webHidden/>
              </w:rPr>
              <w:fldChar w:fldCharType="begin"/>
            </w:r>
            <w:r w:rsidR="00F569DD">
              <w:rPr>
                <w:noProof/>
                <w:webHidden/>
              </w:rPr>
              <w:instrText xml:space="preserve"> PAGEREF _Toc140580115 \h </w:instrText>
            </w:r>
            <w:r w:rsidR="00F569DD">
              <w:rPr>
                <w:noProof/>
                <w:webHidden/>
              </w:rPr>
            </w:r>
            <w:r w:rsidR="00F569DD">
              <w:rPr>
                <w:noProof/>
                <w:webHidden/>
              </w:rPr>
              <w:fldChar w:fldCharType="separate"/>
            </w:r>
            <w:r w:rsidR="00F569DD">
              <w:rPr>
                <w:noProof/>
                <w:webHidden/>
              </w:rPr>
              <w:t>20</w:t>
            </w:r>
            <w:r w:rsidR="00F569DD">
              <w:rPr>
                <w:noProof/>
                <w:webHidden/>
              </w:rPr>
              <w:fldChar w:fldCharType="end"/>
            </w:r>
          </w:hyperlink>
        </w:p>
        <w:p w14:paraId="540AE8D0" w14:textId="2C55F1A3"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6" w:history="1">
            <w:r w:rsidR="00F569DD" w:rsidRPr="001C5209">
              <w:rPr>
                <w:rStyle w:val="Hyperlink"/>
                <w:noProof/>
              </w:rPr>
              <w:t>Student Performance After Tutoring</w:t>
            </w:r>
            <w:r w:rsidR="00F569DD">
              <w:rPr>
                <w:noProof/>
                <w:webHidden/>
              </w:rPr>
              <w:tab/>
            </w:r>
            <w:r w:rsidR="00F569DD">
              <w:rPr>
                <w:noProof/>
                <w:webHidden/>
              </w:rPr>
              <w:fldChar w:fldCharType="begin"/>
            </w:r>
            <w:r w:rsidR="00F569DD">
              <w:rPr>
                <w:noProof/>
                <w:webHidden/>
              </w:rPr>
              <w:instrText xml:space="preserve"> PAGEREF _Toc140580116 \h </w:instrText>
            </w:r>
            <w:r w:rsidR="00F569DD">
              <w:rPr>
                <w:noProof/>
                <w:webHidden/>
              </w:rPr>
            </w:r>
            <w:r w:rsidR="00F569DD">
              <w:rPr>
                <w:noProof/>
                <w:webHidden/>
              </w:rPr>
              <w:fldChar w:fldCharType="separate"/>
            </w:r>
            <w:r w:rsidR="00F569DD">
              <w:rPr>
                <w:noProof/>
                <w:webHidden/>
              </w:rPr>
              <w:t>23</w:t>
            </w:r>
            <w:r w:rsidR="00F569DD">
              <w:rPr>
                <w:noProof/>
                <w:webHidden/>
              </w:rPr>
              <w:fldChar w:fldCharType="end"/>
            </w:r>
          </w:hyperlink>
        </w:p>
        <w:p w14:paraId="4192690D" w14:textId="0F0965A1"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7" w:history="1">
            <w:r w:rsidR="00F569DD" w:rsidRPr="001C5209">
              <w:rPr>
                <w:rStyle w:val="Hyperlink"/>
                <w:noProof/>
              </w:rPr>
              <w:t>Perceptions of Student Performance</w:t>
            </w:r>
            <w:r w:rsidR="00F569DD">
              <w:rPr>
                <w:noProof/>
                <w:webHidden/>
              </w:rPr>
              <w:tab/>
            </w:r>
            <w:r w:rsidR="00F569DD">
              <w:rPr>
                <w:noProof/>
                <w:webHidden/>
              </w:rPr>
              <w:fldChar w:fldCharType="begin"/>
            </w:r>
            <w:r w:rsidR="00F569DD">
              <w:rPr>
                <w:noProof/>
                <w:webHidden/>
              </w:rPr>
              <w:instrText xml:space="preserve"> PAGEREF _Toc140580117 \h </w:instrText>
            </w:r>
            <w:r w:rsidR="00F569DD">
              <w:rPr>
                <w:noProof/>
                <w:webHidden/>
              </w:rPr>
            </w:r>
            <w:r w:rsidR="00F569DD">
              <w:rPr>
                <w:noProof/>
                <w:webHidden/>
              </w:rPr>
              <w:fldChar w:fldCharType="separate"/>
            </w:r>
            <w:r w:rsidR="00F569DD">
              <w:rPr>
                <w:noProof/>
                <w:webHidden/>
              </w:rPr>
              <w:t>24</w:t>
            </w:r>
            <w:r w:rsidR="00F569DD">
              <w:rPr>
                <w:noProof/>
                <w:webHidden/>
              </w:rPr>
              <w:fldChar w:fldCharType="end"/>
            </w:r>
          </w:hyperlink>
        </w:p>
        <w:p w14:paraId="28D4EA5F" w14:textId="32F5255F" w:rsidR="00F569DD" w:rsidRDefault="006E7C02">
          <w:pPr>
            <w:pStyle w:val="TOC1"/>
            <w:rPr>
              <w:rFonts w:asciiTheme="minorHAnsi" w:eastAsiaTheme="minorEastAsia" w:hAnsiTheme="minorHAnsi" w:cstheme="minorBidi"/>
              <w:noProof/>
              <w:spacing w:val="0"/>
              <w:sz w:val="22"/>
              <w:szCs w:val="22"/>
            </w:rPr>
          </w:pPr>
          <w:hyperlink w:anchor="_Toc140580118" w:history="1">
            <w:r w:rsidR="00F569DD" w:rsidRPr="001C5209">
              <w:rPr>
                <w:rStyle w:val="Hyperlink"/>
                <w:noProof/>
              </w:rPr>
              <w:t>4. How did serving as a tutor impact their skills and knowledge related to education and their future career goals?</w:t>
            </w:r>
            <w:r w:rsidR="00F569DD">
              <w:rPr>
                <w:noProof/>
                <w:webHidden/>
              </w:rPr>
              <w:tab/>
            </w:r>
            <w:r w:rsidR="00F569DD">
              <w:rPr>
                <w:noProof/>
                <w:webHidden/>
              </w:rPr>
              <w:fldChar w:fldCharType="begin"/>
            </w:r>
            <w:r w:rsidR="00F569DD">
              <w:rPr>
                <w:noProof/>
                <w:webHidden/>
              </w:rPr>
              <w:instrText xml:space="preserve"> PAGEREF _Toc140580118 \h </w:instrText>
            </w:r>
            <w:r w:rsidR="00F569DD">
              <w:rPr>
                <w:noProof/>
                <w:webHidden/>
              </w:rPr>
            </w:r>
            <w:r w:rsidR="00F569DD">
              <w:rPr>
                <w:noProof/>
                <w:webHidden/>
              </w:rPr>
              <w:fldChar w:fldCharType="separate"/>
            </w:r>
            <w:r w:rsidR="00F569DD">
              <w:rPr>
                <w:noProof/>
                <w:webHidden/>
              </w:rPr>
              <w:t>25</w:t>
            </w:r>
            <w:r w:rsidR="00F569DD">
              <w:rPr>
                <w:noProof/>
                <w:webHidden/>
              </w:rPr>
              <w:fldChar w:fldCharType="end"/>
            </w:r>
          </w:hyperlink>
        </w:p>
        <w:p w14:paraId="0B2FFF67" w14:textId="798791E1"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19" w:history="1">
            <w:r w:rsidR="00F569DD" w:rsidRPr="001C5209">
              <w:rPr>
                <w:rStyle w:val="Hyperlink"/>
                <w:noProof/>
              </w:rPr>
              <w:t>Service Experience</w:t>
            </w:r>
            <w:r w:rsidR="00F569DD">
              <w:rPr>
                <w:noProof/>
                <w:webHidden/>
              </w:rPr>
              <w:tab/>
            </w:r>
            <w:r w:rsidR="00F569DD">
              <w:rPr>
                <w:noProof/>
                <w:webHidden/>
              </w:rPr>
              <w:fldChar w:fldCharType="begin"/>
            </w:r>
            <w:r w:rsidR="00F569DD">
              <w:rPr>
                <w:noProof/>
                <w:webHidden/>
              </w:rPr>
              <w:instrText xml:space="preserve"> PAGEREF _Toc140580119 \h </w:instrText>
            </w:r>
            <w:r w:rsidR="00F569DD">
              <w:rPr>
                <w:noProof/>
                <w:webHidden/>
              </w:rPr>
            </w:r>
            <w:r w:rsidR="00F569DD">
              <w:rPr>
                <w:noProof/>
                <w:webHidden/>
              </w:rPr>
              <w:fldChar w:fldCharType="separate"/>
            </w:r>
            <w:r w:rsidR="00F569DD">
              <w:rPr>
                <w:noProof/>
                <w:webHidden/>
              </w:rPr>
              <w:t>25</w:t>
            </w:r>
            <w:r w:rsidR="00F569DD">
              <w:rPr>
                <w:noProof/>
                <w:webHidden/>
              </w:rPr>
              <w:fldChar w:fldCharType="end"/>
            </w:r>
          </w:hyperlink>
        </w:p>
        <w:p w14:paraId="4B65D16F" w14:textId="0719F630" w:rsidR="00F569DD" w:rsidRDefault="006E7C02">
          <w:pPr>
            <w:pStyle w:val="TOC2"/>
            <w:tabs>
              <w:tab w:val="right" w:leader="dot" w:pos="9350"/>
            </w:tabs>
            <w:rPr>
              <w:rFonts w:asciiTheme="minorHAnsi" w:eastAsiaTheme="minorEastAsia" w:hAnsiTheme="minorHAnsi" w:cstheme="minorBidi"/>
              <w:noProof/>
              <w:spacing w:val="0"/>
              <w:sz w:val="22"/>
              <w:szCs w:val="22"/>
            </w:rPr>
          </w:pPr>
          <w:hyperlink w:anchor="_Toc140580120" w:history="1">
            <w:r w:rsidR="00F569DD" w:rsidRPr="001C5209">
              <w:rPr>
                <w:rStyle w:val="Hyperlink"/>
                <w:noProof/>
              </w:rPr>
              <w:t>Skill Development and Future Careers</w:t>
            </w:r>
            <w:r w:rsidR="00F569DD">
              <w:rPr>
                <w:noProof/>
                <w:webHidden/>
              </w:rPr>
              <w:tab/>
            </w:r>
            <w:r w:rsidR="00F569DD">
              <w:rPr>
                <w:noProof/>
                <w:webHidden/>
              </w:rPr>
              <w:fldChar w:fldCharType="begin"/>
            </w:r>
            <w:r w:rsidR="00F569DD">
              <w:rPr>
                <w:noProof/>
                <w:webHidden/>
              </w:rPr>
              <w:instrText xml:space="preserve"> PAGEREF _Toc140580120 \h </w:instrText>
            </w:r>
            <w:r w:rsidR="00F569DD">
              <w:rPr>
                <w:noProof/>
                <w:webHidden/>
              </w:rPr>
            </w:r>
            <w:r w:rsidR="00F569DD">
              <w:rPr>
                <w:noProof/>
                <w:webHidden/>
              </w:rPr>
              <w:fldChar w:fldCharType="separate"/>
            </w:r>
            <w:r w:rsidR="00F569DD">
              <w:rPr>
                <w:noProof/>
                <w:webHidden/>
              </w:rPr>
              <w:t>27</w:t>
            </w:r>
            <w:r w:rsidR="00F569DD">
              <w:rPr>
                <w:noProof/>
                <w:webHidden/>
              </w:rPr>
              <w:fldChar w:fldCharType="end"/>
            </w:r>
          </w:hyperlink>
        </w:p>
        <w:p w14:paraId="1C205FF3" w14:textId="170DE124" w:rsidR="00F569DD" w:rsidRDefault="006E7C02">
          <w:pPr>
            <w:pStyle w:val="TOC1"/>
            <w:rPr>
              <w:rFonts w:asciiTheme="minorHAnsi" w:eastAsiaTheme="minorEastAsia" w:hAnsiTheme="minorHAnsi" w:cstheme="minorBidi"/>
              <w:noProof/>
              <w:spacing w:val="0"/>
              <w:sz w:val="22"/>
              <w:szCs w:val="22"/>
            </w:rPr>
          </w:pPr>
          <w:hyperlink w:anchor="_Toc140580121" w:history="1">
            <w:r w:rsidR="00F569DD" w:rsidRPr="001C5209">
              <w:rPr>
                <w:rStyle w:val="Hyperlink"/>
                <w:noProof/>
              </w:rPr>
              <w:t>References</w:t>
            </w:r>
            <w:r w:rsidR="00F569DD">
              <w:rPr>
                <w:noProof/>
                <w:webHidden/>
              </w:rPr>
              <w:tab/>
            </w:r>
            <w:r w:rsidR="00F569DD">
              <w:rPr>
                <w:noProof/>
                <w:webHidden/>
              </w:rPr>
              <w:fldChar w:fldCharType="begin"/>
            </w:r>
            <w:r w:rsidR="00F569DD">
              <w:rPr>
                <w:noProof/>
                <w:webHidden/>
              </w:rPr>
              <w:instrText xml:space="preserve"> PAGEREF _Toc140580121 \h </w:instrText>
            </w:r>
            <w:r w:rsidR="00F569DD">
              <w:rPr>
                <w:noProof/>
                <w:webHidden/>
              </w:rPr>
            </w:r>
            <w:r w:rsidR="00F569DD">
              <w:rPr>
                <w:noProof/>
                <w:webHidden/>
              </w:rPr>
              <w:fldChar w:fldCharType="separate"/>
            </w:r>
            <w:r w:rsidR="00F569DD">
              <w:rPr>
                <w:noProof/>
                <w:webHidden/>
              </w:rPr>
              <w:t>29</w:t>
            </w:r>
            <w:r w:rsidR="00F569DD">
              <w:rPr>
                <w:noProof/>
                <w:webHidden/>
              </w:rPr>
              <w:fldChar w:fldCharType="end"/>
            </w:r>
          </w:hyperlink>
        </w:p>
        <w:p w14:paraId="210DB1D7" w14:textId="14424483" w:rsidR="00F569DD" w:rsidRDefault="006E7C02">
          <w:pPr>
            <w:pStyle w:val="TOC1"/>
            <w:rPr>
              <w:rFonts w:asciiTheme="minorHAnsi" w:eastAsiaTheme="minorEastAsia" w:hAnsiTheme="minorHAnsi" w:cstheme="minorBidi"/>
              <w:noProof/>
              <w:spacing w:val="0"/>
              <w:sz w:val="22"/>
              <w:szCs w:val="22"/>
            </w:rPr>
          </w:pPr>
          <w:hyperlink w:anchor="_Toc140580122" w:history="1">
            <w:r w:rsidR="00F569DD" w:rsidRPr="001C5209">
              <w:rPr>
                <w:rStyle w:val="Hyperlink"/>
                <w:noProof/>
              </w:rPr>
              <w:t>Appendix A: Assessment Measures and Procedures</w:t>
            </w:r>
            <w:r w:rsidR="00F569DD">
              <w:rPr>
                <w:noProof/>
                <w:webHidden/>
              </w:rPr>
              <w:tab/>
            </w:r>
            <w:r w:rsidR="00F569DD">
              <w:rPr>
                <w:noProof/>
                <w:webHidden/>
              </w:rPr>
              <w:fldChar w:fldCharType="begin"/>
            </w:r>
            <w:r w:rsidR="00F569DD">
              <w:rPr>
                <w:noProof/>
                <w:webHidden/>
              </w:rPr>
              <w:instrText xml:space="preserve"> PAGEREF _Toc140580122 \h </w:instrText>
            </w:r>
            <w:r w:rsidR="00F569DD">
              <w:rPr>
                <w:noProof/>
                <w:webHidden/>
              </w:rPr>
            </w:r>
            <w:r w:rsidR="00F569DD">
              <w:rPr>
                <w:noProof/>
                <w:webHidden/>
              </w:rPr>
              <w:fldChar w:fldCharType="separate"/>
            </w:r>
            <w:r w:rsidR="00F569DD">
              <w:rPr>
                <w:noProof/>
                <w:webHidden/>
              </w:rPr>
              <w:t>30</w:t>
            </w:r>
            <w:r w:rsidR="00F569DD">
              <w:rPr>
                <w:noProof/>
                <w:webHidden/>
              </w:rPr>
              <w:fldChar w:fldCharType="end"/>
            </w:r>
          </w:hyperlink>
        </w:p>
        <w:p w14:paraId="256C404D" w14:textId="5530CD63" w:rsidR="00F569DD" w:rsidRDefault="006E7C02">
          <w:pPr>
            <w:pStyle w:val="TOC1"/>
            <w:rPr>
              <w:rFonts w:asciiTheme="minorHAnsi" w:eastAsiaTheme="minorEastAsia" w:hAnsiTheme="minorHAnsi" w:cstheme="minorBidi"/>
              <w:noProof/>
              <w:spacing w:val="0"/>
              <w:sz w:val="22"/>
              <w:szCs w:val="22"/>
            </w:rPr>
          </w:pPr>
          <w:hyperlink w:anchor="_Toc140580123" w:history="1">
            <w:r w:rsidR="00F569DD" w:rsidRPr="001C5209">
              <w:rPr>
                <w:rStyle w:val="Hyperlink"/>
                <w:noProof/>
              </w:rPr>
              <w:t>Appendix B: Assessment Research Base</w:t>
            </w:r>
            <w:r w:rsidR="00F569DD">
              <w:rPr>
                <w:noProof/>
                <w:webHidden/>
              </w:rPr>
              <w:tab/>
            </w:r>
            <w:r w:rsidR="00F569DD">
              <w:rPr>
                <w:noProof/>
                <w:webHidden/>
              </w:rPr>
              <w:fldChar w:fldCharType="begin"/>
            </w:r>
            <w:r w:rsidR="00F569DD">
              <w:rPr>
                <w:noProof/>
                <w:webHidden/>
              </w:rPr>
              <w:instrText xml:space="preserve"> PAGEREF _Toc140580123 \h </w:instrText>
            </w:r>
            <w:r w:rsidR="00F569DD">
              <w:rPr>
                <w:noProof/>
                <w:webHidden/>
              </w:rPr>
            </w:r>
            <w:r w:rsidR="00F569DD">
              <w:rPr>
                <w:noProof/>
                <w:webHidden/>
              </w:rPr>
              <w:fldChar w:fldCharType="separate"/>
            </w:r>
            <w:r w:rsidR="00F569DD">
              <w:rPr>
                <w:noProof/>
                <w:webHidden/>
              </w:rPr>
              <w:t>32</w:t>
            </w:r>
            <w:r w:rsidR="00F569DD">
              <w:rPr>
                <w:noProof/>
                <w:webHidden/>
              </w:rPr>
              <w:fldChar w:fldCharType="end"/>
            </w:r>
          </w:hyperlink>
        </w:p>
        <w:p w14:paraId="44EB907B" w14:textId="29F95142" w:rsidR="00F569DD" w:rsidRDefault="006E7C02">
          <w:pPr>
            <w:pStyle w:val="TOC1"/>
            <w:rPr>
              <w:rFonts w:asciiTheme="minorHAnsi" w:eastAsiaTheme="minorEastAsia" w:hAnsiTheme="minorHAnsi" w:cstheme="minorBidi"/>
              <w:noProof/>
              <w:spacing w:val="0"/>
              <w:sz w:val="22"/>
              <w:szCs w:val="22"/>
            </w:rPr>
          </w:pPr>
          <w:hyperlink w:anchor="_Toc140580124" w:history="1">
            <w:r w:rsidR="00F569DD" w:rsidRPr="001C5209">
              <w:rPr>
                <w:rStyle w:val="Hyperlink"/>
                <w:noProof/>
              </w:rPr>
              <w:t>Appendix C: Intervention Research Base</w:t>
            </w:r>
            <w:r w:rsidR="00F569DD">
              <w:rPr>
                <w:noProof/>
                <w:webHidden/>
              </w:rPr>
              <w:tab/>
            </w:r>
            <w:r w:rsidR="00F569DD">
              <w:rPr>
                <w:noProof/>
                <w:webHidden/>
              </w:rPr>
              <w:fldChar w:fldCharType="begin"/>
            </w:r>
            <w:r w:rsidR="00F569DD">
              <w:rPr>
                <w:noProof/>
                <w:webHidden/>
              </w:rPr>
              <w:instrText xml:space="preserve"> PAGEREF _Toc140580124 \h </w:instrText>
            </w:r>
            <w:r w:rsidR="00F569DD">
              <w:rPr>
                <w:noProof/>
                <w:webHidden/>
              </w:rPr>
            </w:r>
            <w:r w:rsidR="00F569DD">
              <w:rPr>
                <w:noProof/>
                <w:webHidden/>
              </w:rPr>
              <w:fldChar w:fldCharType="separate"/>
            </w:r>
            <w:r w:rsidR="00F569DD">
              <w:rPr>
                <w:noProof/>
                <w:webHidden/>
              </w:rPr>
              <w:t>36</w:t>
            </w:r>
            <w:r w:rsidR="00F569DD">
              <w:rPr>
                <w:noProof/>
                <w:webHidden/>
              </w:rPr>
              <w:fldChar w:fldCharType="end"/>
            </w:r>
          </w:hyperlink>
        </w:p>
        <w:p w14:paraId="51DC5434" w14:textId="01E39A2E" w:rsidR="00177952" w:rsidRPr="003B6862" w:rsidRDefault="00177952" w:rsidP="000B11FD">
          <w:r w:rsidRPr="003B6862">
            <w:rPr>
              <w:noProof/>
            </w:rPr>
            <w:fldChar w:fldCharType="end"/>
          </w:r>
        </w:p>
      </w:sdtContent>
    </w:sdt>
    <w:p w14:paraId="0C9725A9" w14:textId="6C963EA7" w:rsidR="00797842" w:rsidRPr="003B6862" w:rsidRDefault="00797842" w:rsidP="003B6862">
      <w:pPr>
        <w:pStyle w:val="Heading1"/>
        <w:jc w:val="center"/>
        <w:sectPr w:rsidR="00797842" w:rsidRPr="003B6862" w:rsidSect="00A5509D">
          <w:headerReference w:type="default" r:id="rId13"/>
          <w:footerReference w:type="default" r:id="rId14"/>
          <w:pgSz w:w="12240" w:h="15840"/>
          <w:pgMar w:top="1440" w:right="1440" w:bottom="1440" w:left="1440" w:header="720" w:footer="432" w:gutter="0"/>
          <w:cols w:space="720"/>
          <w:titlePg/>
          <w:docGrid w:linePitch="360"/>
        </w:sectPr>
      </w:pPr>
    </w:p>
    <w:p w14:paraId="1D8C84E9" w14:textId="0EDD4859" w:rsidR="005F7353" w:rsidRPr="003B6862" w:rsidRDefault="005F7353" w:rsidP="003B6862">
      <w:pPr>
        <w:jc w:val="center"/>
        <w:rPr>
          <w:b/>
          <w:sz w:val="32"/>
          <w:szCs w:val="32"/>
        </w:rPr>
      </w:pPr>
      <w:r w:rsidRPr="003B6862">
        <w:lastRenderedPageBreak/>
        <w:br w:type="page"/>
      </w:r>
    </w:p>
    <w:p w14:paraId="32D3A12F" w14:textId="620EFD79" w:rsidR="006B58DB" w:rsidRPr="003B6862" w:rsidRDefault="006B58DB" w:rsidP="000B11FD">
      <w:pPr>
        <w:pStyle w:val="Heading1"/>
        <w:sectPr w:rsidR="006B58DB" w:rsidRPr="003B6862" w:rsidSect="00A5509D">
          <w:type w:val="continuous"/>
          <w:pgSz w:w="12240" w:h="15840"/>
          <w:pgMar w:top="1440" w:right="1440" w:bottom="1440" w:left="1440" w:header="720" w:footer="720" w:gutter="0"/>
          <w:cols w:num="2" w:space="720"/>
          <w:docGrid w:linePitch="360"/>
        </w:sectPr>
      </w:pPr>
    </w:p>
    <w:p w14:paraId="2AB2B91C" w14:textId="2C3919C2" w:rsidR="00425985" w:rsidRPr="00425985" w:rsidRDefault="00425985" w:rsidP="00425985">
      <w:pPr>
        <w:pStyle w:val="Heading1"/>
        <w:sectPr w:rsidR="00425985" w:rsidRPr="00425985" w:rsidSect="00F12F8E">
          <w:type w:val="continuous"/>
          <w:pgSz w:w="12240" w:h="15840"/>
          <w:pgMar w:top="1440" w:right="1440" w:bottom="1440" w:left="1440" w:header="720" w:footer="432" w:gutter="0"/>
          <w:cols w:space="720"/>
          <w:docGrid w:linePitch="360"/>
        </w:sectPr>
      </w:pPr>
      <w:bookmarkStart w:id="2" w:name="_Toc140580100"/>
      <w:bookmarkStart w:id="3" w:name="_Hlk112335877"/>
      <w:r w:rsidRPr="00425985">
        <w:lastRenderedPageBreak/>
        <w:t>Executive Summary</w:t>
      </w:r>
      <w:bookmarkEnd w:id="2"/>
    </w:p>
    <w:bookmarkEnd w:id="3"/>
    <w:p w14:paraId="365B17FE" w14:textId="77777777" w:rsidR="00425985" w:rsidRDefault="00425985" w:rsidP="00425985">
      <w:pPr>
        <w:spacing w:line="240" w:lineRule="auto"/>
        <w:rPr>
          <w:rFonts w:ascii="Cambria" w:hAnsi="Cambria"/>
          <w:sz w:val="24"/>
          <w:szCs w:val="20"/>
        </w:rPr>
      </w:pPr>
    </w:p>
    <w:p w14:paraId="19811F7D" w14:textId="77777777" w:rsidR="0057169A" w:rsidRDefault="0057169A" w:rsidP="0057169A">
      <w:pPr>
        <w:rPr>
          <w:szCs w:val="21"/>
        </w:rPr>
        <w:sectPr w:rsidR="0057169A" w:rsidSect="00A5509D">
          <w:type w:val="continuous"/>
          <w:pgSz w:w="12240" w:h="15840"/>
          <w:pgMar w:top="1440" w:right="1440" w:bottom="1440" w:left="1440" w:header="720" w:footer="432" w:gutter="0"/>
          <w:cols w:space="720"/>
          <w:docGrid w:linePitch="360"/>
        </w:sectPr>
      </w:pPr>
    </w:p>
    <w:p w14:paraId="34E8DF3D" w14:textId="77777777" w:rsidR="003C3630" w:rsidRPr="0057169A" w:rsidRDefault="003C3630" w:rsidP="003C3630">
      <w:pPr>
        <w:rPr>
          <w:szCs w:val="21"/>
        </w:rPr>
      </w:pPr>
      <w:bookmarkStart w:id="4" w:name="_Hlk112335900"/>
      <w:r w:rsidRPr="0057169A">
        <w:rPr>
          <w:szCs w:val="21"/>
        </w:rPr>
        <w:lastRenderedPageBreak/>
        <w:t xml:space="preserve">Reading Corps is an AmeriCorps program that provides schools with trained literacy tutors to support reading development for students in Kindergarten through grade 3. Reading Corps tutors are trained to implement evidence-based literacy instruction and assessment protocols. </w:t>
      </w:r>
      <w:r w:rsidRPr="00257A5B">
        <w:rPr>
          <w:szCs w:val="21"/>
        </w:rPr>
        <w:t xml:space="preserve">Tutors are supported by a multi-level coaching model that includes site-based and external coaches. </w:t>
      </w:r>
      <w:r w:rsidRPr="0057169A">
        <w:rPr>
          <w:szCs w:val="21"/>
        </w:rPr>
        <w:t>Full-time tutors work with approximately 15-18 students for 20 minutes each day. The research-based tutoring interventions are supplemental to the core reading instruction provided at each school. The goal of the tutoring is to raise individual students’ literacy levels so that they are on track to meet or exceed the next program-specified literacy benchmark.</w:t>
      </w:r>
    </w:p>
    <w:p w14:paraId="64C8EEDD" w14:textId="77777777" w:rsidR="003C3630" w:rsidRPr="0057169A" w:rsidRDefault="003C3630" w:rsidP="003C3630">
      <w:pPr>
        <w:rPr>
          <w:szCs w:val="21"/>
        </w:rPr>
      </w:pPr>
    </w:p>
    <w:p w14:paraId="0B808DF9" w14:textId="77777777" w:rsidR="003C3630" w:rsidRPr="0057169A" w:rsidRDefault="003C3630" w:rsidP="003C3630">
      <w:pPr>
        <w:rPr>
          <w:szCs w:val="21"/>
        </w:rPr>
      </w:pPr>
      <w:r w:rsidRPr="0057169A">
        <w:rPr>
          <w:szCs w:val="21"/>
        </w:rPr>
        <w:t>The Reading Corps evaluation addresses four broad questions with data collected during the 202</w:t>
      </w:r>
      <w:r>
        <w:rPr>
          <w:szCs w:val="21"/>
        </w:rPr>
        <w:t>2</w:t>
      </w:r>
      <w:r w:rsidRPr="0057169A">
        <w:rPr>
          <w:szCs w:val="21"/>
        </w:rPr>
        <w:t>-2</w:t>
      </w:r>
      <w:r>
        <w:rPr>
          <w:szCs w:val="21"/>
        </w:rPr>
        <w:t>3</w:t>
      </w:r>
      <w:r w:rsidRPr="0057169A">
        <w:rPr>
          <w:szCs w:val="21"/>
        </w:rPr>
        <w:t xml:space="preserve"> school year.</w:t>
      </w:r>
    </w:p>
    <w:p w14:paraId="5DD33C55" w14:textId="77777777" w:rsidR="003C3630" w:rsidRPr="0057169A" w:rsidRDefault="003C3630" w:rsidP="003C3630">
      <w:pPr>
        <w:rPr>
          <w:szCs w:val="21"/>
        </w:rPr>
      </w:pPr>
    </w:p>
    <w:p w14:paraId="0BBE6F89" w14:textId="77777777" w:rsidR="003C3630" w:rsidRPr="00B70C7A" w:rsidRDefault="003C3630" w:rsidP="003C3630">
      <w:pPr>
        <w:rPr>
          <w:b/>
          <w:color w:val="3B2B94" w:themeColor="accent3"/>
          <w:sz w:val="24"/>
          <w:szCs w:val="21"/>
        </w:rPr>
      </w:pPr>
      <w:r w:rsidRPr="00B70C7A">
        <w:rPr>
          <w:b/>
          <w:color w:val="3B2B94" w:themeColor="accent3"/>
          <w:sz w:val="24"/>
          <w:szCs w:val="21"/>
        </w:rPr>
        <w:t>1.</w:t>
      </w:r>
      <w:r>
        <w:rPr>
          <w:b/>
          <w:color w:val="3B2B94" w:themeColor="accent3"/>
          <w:sz w:val="24"/>
          <w:szCs w:val="21"/>
        </w:rPr>
        <w:t xml:space="preserve"> </w:t>
      </w:r>
      <w:r w:rsidRPr="00B70C7A">
        <w:rPr>
          <w:b/>
          <w:color w:val="3B2B94" w:themeColor="accent3"/>
          <w:sz w:val="24"/>
          <w:szCs w:val="21"/>
        </w:rPr>
        <w:t>What is the scope of the Reading Corps program?</w:t>
      </w:r>
    </w:p>
    <w:p w14:paraId="23C98867" w14:textId="77777777" w:rsidR="003C3630" w:rsidRDefault="003C3630" w:rsidP="003C3630">
      <w:pPr>
        <w:rPr>
          <w:szCs w:val="21"/>
        </w:rPr>
      </w:pPr>
    </w:p>
    <w:p w14:paraId="0582A2A6" w14:textId="77777777" w:rsidR="003C3630" w:rsidRDefault="003C3630" w:rsidP="003C3630">
      <w:r>
        <w:rPr>
          <w:szCs w:val="21"/>
        </w:rPr>
        <w:t>119</w:t>
      </w:r>
      <w:r w:rsidRPr="0057169A">
        <w:rPr>
          <w:szCs w:val="21"/>
        </w:rPr>
        <w:t xml:space="preserve"> Reading Corps </w:t>
      </w:r>
      <w:r>
        <w:rPr>
          <w:szCs w:val="21"/>
        </w:rPr>
        <w:t>t</w:t>
      </w:r>
      <w:r w:rsidRPr="0057169A">
        <w:rPr>
          <w:szCs w:val="21"/>
        </w:rPr>
        <w:t xml:space="preserve">utors served a total of </w:t>
      </w:r>
      <w:r>
        <w:rPr>
          <w:szCs w:val="21"/>
        </w:rPr>
        <w:t>2,106</w:t>
      </w:r>
      <w:r w:rsidRPr="0057169A">
        <w:rPr>
          <w:szCs w:val="21"/>
        </w:rPr>
        <w:t xml:space="preserve"> students</w:t>
      </w:r>
      <w:r>
        <w:rPr>
          <w:szCs w:val="21"/>
        </w:rPr>
        <w:t xml:space="preserve"> across</w:t>
      </w:r>
      <w:r w:rsidRPr="0057169A">
        <w:rPr>
          <w:szCs w:val="21"/>
        </w:rPr>
        <w:t xml:space="preserve"> </w:t>
      </w:r>
      <w:r>
        <w:rPr>
          <w:szCs w:val="21"/>
        </w:rPr>
        <w:t>64</w:t>
      </w:r>
      <w:r w:rsidRPr="0057169A">
        <w:rPr>
          <w:szCs w:val="21"/>
        </w:rPr>
        <w:t xml:space="preserve"> schools. </w:t>
      </w:r>
      <w:r>
        <w:t>Black or African American and White were the largest racial/ethnic categories for participating students.</w:t>
      </w:r>
    </w:p>
    <w:p w14:paraId="7FA67BDD" w14:textId="77777777" w:rsidR="003C3630" w:rsidRPr="0057169A" w:rsidRDefault="003C3630" w:rsidP="003C3630">
      <w:pPr>
        <w:rPr>
          <w:b/>
          <w:color w:val="3B2B94" w:themeColor="accent3"/>
          <w:szCs w:val="21"/>
        </w:rPr>
      </w:pPr>
    </w:p>
    <w:p w14:paraId="30EACB04" w14:textId="77777777" w:rsidR="003C3630" w:rsidRPr="0057169A" w:rsidRDefault="003C3630" w:rsidP="003C3630">
      <w:pPr>
        <w:rPr>
          <w:b/>
          <w:color w:val="3B2B94" w:themeColor="accent3"/>
          <w:sz w:val="24"/>
          <w:szCs w:val="21"/>
        </w:rPr>
      </w:pPr>
      <w:r>
        <w:rPr>
          <w:b/>
          <w:color w:val="3B2B94" w:themeColor="accent3"/>
          <w:sz w:val="24"/>
          <w:szCs w:val="21"/>
        </w:rPr>
        <w:t xml:space="preserve">2. </w:t>
      </w:r>
      <w:r w:rsidRPr="0057169A">
        <w:rPr>
          <w:b/>
          <w:color w:val="3B2B94" w:themeColor="accent3"/>
          <w:sz w:val="24"/>
          <w:szCs w:val="21"/>
        </w:rPr>
        <w:t xml:space="preserve">To what extent was the Reading Corps program implemented as intended? </w:t>
      </w:r>
    </w:p>
    <w:p w14:paraId="3A7B2A80" w14:textId="77777777" w:rsidR="003C3630" w:rsidRDefault="003C3630" w:rsidP="003C3630">
      <w:pPr>
        <w:rPr>
          <w:rFonts w:eastAsia="Times New Roman"/>
          <w:szCs w:val="21"/>
        </w:rPr>
      </w:pPr>
    </w:p>
    <w:p w14:paraId="221A465F" w14:textId="77777777" w:rsidR="003C3630" w:rsidRPr="0057169A" w:rsidRDefault="003C3630" w:rsidP="003C3630">
      <w:pPr>
        <w:rPr>
          <w:rFonts w:eastAsia="Times New Roman"/>
          <w:szCs w:val="21"/>
        </w:rPr>
      </w:pPr>
      <w:r w:rsidRPr="0057169A">
        <w:rPr>
          <w:rFonts w:eastAsia="Times New Roman"/>
          <w:szCs w:val="21"/>
        </w:rPr>
        <w:t xml:space="preserve">Reading Corps </w:t>
      </w:r>
      <w:r>
        <w:rPr>
          <w:rFonts w:eastAsia="Times New Roman"/>
          <w:szCs w:val="21"/>
        </w:rPr>
        <w:t>coaches</w:t>
      </w:r>
      <w:r w:rsidRPr="0057169A">
        <w:rPr>
          <w:rFonts w:eastAsia="Times New Roman"/>
          <w:szCs w:val="21"/>
        </w:rPr>
        <w:t xml:space="preserve"> observed tutors administering assessments and delivering interventions throughout the school year. These observations allow for coaches to build on the tutor’s formal training and to help tutors improve their implementation of the Reading Corps model. The results of the observations show that assessments and interventions were conducted with high levels of mean fidelity (&gt;95% accuracy) and in accordance with their established evidence base.</w:t>
      </w:r>
    </w:p>
    <w:p w14:paraId="650A6421" w14:textId="77777777" w:rsidR="003C3630" w:rsidRPr="0057169A" w:rsidRDefault="003C3630" w:rsidP="003C3630">
      <w:pPr>
        <w:rPr>
          <w:szCs w:val="21"/>
        </w:rPr>
      </w:pPr>
    </w:p>
    <w:p w14:paraId="5AB039FA" w14:textId="77777777" w:rsidR="003C3630" w:rsidRPr="0057169A" w:rsidRDefault="003C3630" w:rsidP="003C3630">
      <w:pPr>
        <w:rPr>
          <w:szCs w:val="21"/>
        </w:rPr>
      </w:pPr>
      <w:r>
        <w:rPr>
          <w:szCs w:val="21"/>
        </w:rPr>
        <w:t>On average, s</w:t>
      </w:r>
      <w:r w:rsidRPr="0057169A">
        <w:rPr>
          <w:szCs w:val="21"/>
        </w:rPr>
        <w:t>tudents received</w:t>
      </w:r>
      <w:r>
        <w:rPr>
          <w:szCs w:val="21"/>
        </w:rPr>
        <w:t xml:space="preserve"> </w:t>
      </w:r>
      <w:r w:rsidRPr="0057169A">
        <w:rPr>
          <w:szCs w:val="21"/>
        </w:rPr>
        <w:t>64 minutes</w:t>
      </w:r>
      <w:r>
        <w:rPr>
          <w:szCs w:val="21"/>
        </w:rPr>
        <w:t xml:space="preserve"> of tutoring</w:t>
      </w:r>
      <w:r w:rsidRPr="0057169A">
        <w:rPr>
          <w:szCs w:val="21"/>
        </w:rPr>
        <w:t xml:space="preserve"> per week</w:t>
      </w:r>
      <w:r>
        <w:rPr>
          <w:szCs w:val="21"/>
        </w:rPr>
        <w:t xml:space="preserve"> across 20</w:t>
      </w:r>
      <w:r w:rsidRPr="0057169A">
        <w:rPr>
          <w:szCs w:val="21"/>
        </w:rPr>
        <w:t xml:space="preserve"> weeks. White students tended to receive both more tutoring sessions and more minutes of tutoring per week than non-white students. </w:t>
      </w:r>
    </w:p>
    <w:p w14:paraId="35AD0C8E" w14:textId="77777777" w:rsidR="003C3630" w:rsidRPr="0057169A" w:rsidRDefault="003C3630" w:rsidP="003C3630">
      <w:pPr>
        <w:rPr>
          <w:b/>
          <w:color w:val="3B2B94" w:themeColor="accent3"/>
          <w:szCs w:val="21"/>
        </w:rPr>
      </w:pPr>
    </w:p>
    <w:p w14:paraId="4AC76A2B" w14:textId="77777777" w:rsidR="003C3630" w:rsidRPr="0057169A" w:rsidRDefault="003C3630" w:rsidP="003C3630">
      <w:pPr>
        <w:rPr>
          <w:b/>
          <w:color w:val="3B2B94" w:themeColor="accent3"/>
          <w:sz w:val="24"/>
          <w:szCs w:val="21"/>
        </w:rPr>
      </w:pPr>
      <w:r>
        <w:rPr>
          <w:b/>
          <w:color w:val="3B2B94" w:themeColor="accent3"/>
          <w:sz w:val="24"/>
          <w:szCs w:val="21"/>
        </w:rPr>
        <w:t xml:space="preserve">3. </w:t>
      </w:r>
      <w:r w:rsidRPr="0057169A">
        <w:rPr>
          <w:b/>
          <w:color w:val="3B2B94" w:themeColor="accent3"/>
          <w:sz w:val="24"/>
          <w:szCs w:val="21"/>
        </w:rPr>
        <w:t>To what extent did participating students improve their literacy skills?</w:t>
      </w:r>
    </w:p>
    <w:p w14:paraId="5F40D181" w14:textId="77777777" w:rsidR="003C3630" w:rsidRDefault="003C3630" w:rsidP="003C3630">
      <w:pPr>
        <w:rPr>
          <w:szCs w:val="21"/>
        </w:rPr>
      </w:pPr>
    </w:p>
    <w:p w14:paraId="54B2328E" w14:textId="77777777" w:rsidR="003C3630" w:rsidRDefault="003C3630" w:rsidP="003C3630">
      <w:pPr>
        <w:spacing w:line="240" w:lineRule="auto"/>
      </w:pPr>
      <w:r w:rsidRPr="003371F0">
        <w:rPr>
          <w:szCs w:val="21"/>
        </w:rPr>
        <w:t xml:space="preserve">Tutors </w:t>
      </w:r>
      <w:r>
        <w:rPr>
          <w:szCs w:val="21"/>
        </w:rPr>
        <w:t>administer</w:t>
      </w:r>
      <w:r w:rsidRPr="003371F0">
        <w:rPr>
          <w:szCs w:val="21"/>
        </w:rPr>
        <w:t xml:space="preserve"> measures of </w:t>
      </w:r>
      <w:r>
        <w:rPr>
          <w:szCs w:val="21"/>
        </w:rPr>
        <w:t xml:space="preserve">elementary </w:t>
      </w:r>
      <w:r w:rsidRPr="003371F0">
        <w:rPr>
          <w:szCs w:val="21"/>
        </w:rPr>
        <w:t xml:space="preserve">literacy to </w:t>
      </w:r>
      <w:r>
        <w:rPr>
          <w:szCs w:val="21"/>
        </w:rPr>
        <w:t>identify eligible students and track student progress during intervention.</w:t>
      </w:r>
      <w:r w:rsidRPr="003371F0">
        <w:rPr>
          <w:szCs w:val="21"/>
        </w:rPr>
        <w:t xml:space="preserve"> </w:t>
      </w:r>
      <w:r w:rsidRPr="004635B4">
        <w:t>The measures assess phonics skills (i.e., knowing sounds and simple word-level phonetic relationships) and reading fluency skills (i.e., how well the student reads connected text)</w:t>
      </w:r>
      <w:r>
        <w:t>.</w:t>
      </w:r>
    </w:p>
    <w:p w14:paraId="534A529E" w14:textId="77777777" w:rsidR="003C3630" w:rsidRDefault="003C3630" w:rsidP="003C3630">
      <w:pPr>
        <w:rPr>
          <w:szCs w:val="21"/>
        </w:rPr>
      </w:pPr>
    </w:p>
    <w:p w14:paraId="655059DA" w14:textId="1B95F84A" w:rsidR="003C3630" w:rsidRDefault="003C3630" w:rsidP="003C3630">
      <w:pPr>
        <w:rPr>
          <w:szCs w:val="21"/>
        </w:rPr>
      </w:pPr>
      <w:r w:rsidRPr="0057169A">
        <w:rPr>
          <w:szCs w:val="21"/>
        </w:rPr>
        <w:t>Weekly progress monitoring scores</w:t>
      </w:r>
      <w:r>
        <w:rPr>
          <w:szCs w:val="21"/>
        </w:rPr>
        <w:t xml:space="preserve"> on these assessments</w:t>
      </w:r>
      <w:r w:rsidRPr="0057169A">
        <w:rPr>
          <w:szCs w:val="21"/>
        </w:rPr>
        <w:t xml:space="preserve"> for participating students demonstrated that 69% of students had a weekly growth rate exceeding the target growth, which means these students were closing their individual achievement gap and catching up to their grade level targets. A greater percentage of white students </w:t>
      </w:r>
      <w:r w:rsidRPr="0057169A">
        <w:rPr>
          <w:szCs w:val="21"/>
        </w:rPr>
        <w:lastRenderedPageBreak/>
        <w:t>exceeded target growth compared to non-white students</w:t>
      </w:r>
      <w:r>
        <w:rPr>
          <w:szCs w:val="21"/>
        </w:rPr>
        <w:t xml:space="preserve"> on four of the five grades and measures</w:t>
      </w:r>
      <w:r w:rsidRPr="0057169A">
        <w:rPr>
          <w:szCs w:val="21"/>
        </w:rPr>
        <w:t>.</w:t>
      </w:r>
    </w:p>
    <w:p w14:paraId="6362FCCE" w14:textId="77777777" w:rsidR="00A61065" w:rsidRPr="0057169A" w:rsidRDefault="00A61065" w:rsidP="003C3630">
      <w:pPr>
        <w:rPr>
          <w:szCs w:val="21"/>
        </w:rPr>
      </w:pPr>
    </w:p>
    <w:p w14:paraId="5693F3F5" w14:textId="0AA8F2F0" w:rsidR="003C3630" w:rsidRPr="0057169A" w:rsidRDefault="003C3630" w:rsidP="003C3630">
      <w:pPr>
        <w:rPr>
          <w:szCs w:val="21"/>
        </w:rPr>
      </w:pPr>
      <w:bookmarkStart w:id="5" w:name="_Hlk140579527"/>
      <w:r w:rsidRPr="0057169A">
        <w:rPr>
          <w:rFonts w:eastAsia="Times New Roman"/>
          <w:szCs w:val="21"/>
        </w:rPr>
        <w:t xml:space="preserve">When asked </w:t>
      </w:r>
      <w:r w:rsidRPr="0057169A">
        <w:rPr>
          <w:szCs w:val="21"/>
        </w:rPr>
        <w:t xml:space="preserve">in a survey about the impact of the program on students, </w:t>
      </w:r>
      <w:r w:rsidR="00D905A8">
        <w:rPr>
          <w:szCs w:val="21"/>
        </w:rPr>
        <w:t>nearly all tutor, Internal Coach, school administrator, and classroom teacher</w:t>
      </w:r>
      <w:r w:rsidRPr="0057169A">
        <w:rPr>
          <w:szCs w:val="21"/>
        </w:rPr>
        <w:t xml:space="preserve"> respondents indicated </w:t>
      </w:r>
      <w:r w:rsidR="00D905A8">
        <w:rPr>
          <w:szCs w:val="21"/>
        </w:rPr>
        <w:t>participation</w:t>
      </w:r>
      <w:r w:rsidRPr="0057169A">
        <w:rPr>
          <w:szCs w:val="21"/>
        </w:rPr>
        <w:t xml:space="preserve"> in Reading Corps had a positive impact on students</w:t>
      </w:r>
      <w:r w:rsidR="00D905A8">
        <w:rPr>
          <w:szCs w:val="21"/>
        </w:rPr>
        <w:t>.</w:t>
      </w:r>
    </w:p>
    <w:bookmarkEnd w:id="5"/>
    <w:p w14:paraId="0502F033" w14:textId="77777777" w:rsidR="003C3630" w:rsidRPr="0057169A" w:rsidRDefault="003C3630" w:rsidP="003C3630">
      <w:pPr>
        <w:rPr>
          <w:b/>
          <w:color w:val="3B2B94" w:themeColor="accent3"/>
          <w:szCs w:val="21"/>
        </w:rPr>
      </w:pPr>
    </w:p>
    <w:p w14:paraId="5CC5811C" w14:textId="77777777" w:rsidR="003C3630" w:rsidRPr="0057169A" w:rsidRDefault="003C3630" w:rsidP="003C3630">
      <w:pPr>
        <w:rPr>
          <w:b/>
          <w:color w:val="3B2B94" w:themeColor="accent3"/>
          <w:sz w:val="24"/>
          <w:szCs w:val="21"/>
        </w:rPr>
      </w:pPr>
      <w:r>
        <w:rPr>
          <w:b/>
          <w:color w:val="3B2B94" w:themeColor="accent3"/>
          <w:sz w:val="24"/>
          <w:szCs w:val="21"/>
        </w:rPr>
        <w:t xml:space="preserve">4. </w:t>
      </w:r>
      <w:r w:rsidRPr="0057169A">
        <w:rPr>
          <w:b/>
          <w:color w:val="3B2B94" w:themeColor="accent3"/>
          <w:sz w:val="24"/>
          <w:szCs w:val="21"/>
        </w:rPr>
        <w:t>How did serving as a tutor impact their skills and knowledge related to education and their future career goals?</w:t>
      </w:r>
    </w:p>
    <w:p w14:paraId="1FF6EBEF" w14:textId="77777777" w:rsidR="003C3630" w:rsidRDefault="003C3630" w:rsidP="003C3630">
      <w:pPr>
        <w:rPr>
          <w:szCs w:val="21"/>
        </w:rPr>
      </w:pPr>
    </w:p>
    <w:p w14:paraId="5EC604B7" w14:textId="77777777" w:rsidR="003C3630" w:rsidRDefault="003C3630" w:rsidP="003C3630">
      <w:r w:rsidRPr="0057169A">
        <w:rPr>
          <w:szCs w:val="21"/>
        </w:rPr>
        <w:t>9</w:t>
      </w:r>
      <w:r>
        <w:rPr>
          <w:szCs w:val="21"/>
        </w:rPr>
        <w:t>6</w:t>
      </w:r>
      <w:r w:rsidRPr="0057169A">
        <w:rPr>
          <w:szCs w:val="21"/>
        </w:rPr>
        <w:t>% of tutor respondents to a</w:t>
      </w:r>
      <w:r>
        <w:rPr>
          <w:szCs w:val="21"/>
        </w:rPr>
        <w:t>n end-of-year</w:t>
      </w:r>
      <w:r w:rsidRPr="0057169A">
        <w:rPr>
          <w:szCs w:val="21"/>
        </w:rPr>
        <w:t xml:space="preserve"> survey</w:t>
      </w:r>
      <w:r>
        <w:rPr>
          <w:szCs w:val="21"/>
        </w:rPr>
        <w:t xml:space="preserve"> from the evaluation team</w:t>
      </w:r>
      <w:r w:rsidRPr="0057169A">
        <w:rPr>
          <w:szCs w:val="21"/>
        </w:rPr>
        <w:t xml:space="preserve"> indicated Reading Corps had a positive impact on them personally. Nearly all respondents also said their service increased their knowledge and skills related to education. </w:t>
      </w:r>
      <w:r>
        <w:rPr>
          <w:szCs w:val="21"/>
        </w:rPr>
        <w:t>Additionally, 62</w:t>
      </w:r>
      <w:r w:rsidRPr="0057169A">
        <w:rPr>
          <w:szCs w:val="21"/>
        </w:rPr>
        <w:t xml:space="preserve">% of respondents answered that they are </w:t>
      </w:r>
      <w:r>
        <w:rPr>
          <w:szCs w:val="21"/>
        </w:rPr>
        <w:t xml:space="preserve">likely or </w:t>
      </w:r>
      <w:r w:rsidRPr="0057169A">
        <w:rPr>
          <w:szCs w:val="21"/>
        </w:rPr>
        <w:t>very likely to pursue a career in education as a result of their service</w:t>
      </w:r>
      <w:r>
        <w:rPr>
          <w:szCs w:val="21"/>
        </w:rPr>
        <w:t xml:space="preserve">. </w:t>
      </w:r>
      <w:r w:rsidRPr="0057169A">
        <w:rPr>
          <w:szCs w:val="21"/>
        </w:rPr>
        <w:t>These results indicate Reading Corps likely makes a noteworthy contribution to the education career pipeline in the communities where tutors serve.</w:t>
      </w:r>
      <w:r>
        <w:t xml:space="preserve"> </w:t>
      </w:r>
    </w:p>
    <w:bookmarkEnd w:id="4"/>
    <w:p w14:paraId="1B18444E" w14:textId="77777777" w:rsidR="0057169A" w:rsidRDefault="0057169A">
      <w:pPr>
        <w:spacing w:after="160"/>
        <w:sectPr w:rsidR="0057169A" w:rsidSect="009B5E75">
          <w:type w:val="continuous"/>
          <w:pgSz w:w="12240" w:h="15840"/>
          <w:pgMar w:top="1440" w:right="1440" w:bottom="1440" w:left="1440" w:header="720" w:footer="432" w:gutter="0"/>
          <w:cols w:space="720"/>
          <w:docGrid w:linePitch="360"/>
        </w:sectPr>
      </w:pPr>
    </w:p>
    <w:p w14:paraId="4DD01414" w14:textId="09A1B137" w:rsidR="00425985" w:rsidRDefault="00425985">
      <w:pPr>
        <w:spacing w:after="160"/>
        <w:rPr>
          <w:b/>
          <w:sz w:val="44"/>
        </w:rPr>
      </w:pPr>
      <w:r>
        <w:lastRenderedPageBreak/>
        <w:br w:type="page"/>
      </w:r>
    </w:p>
    <w:p w14:paraId="263D4E3D" w14:textId="172A5373" w:rsidR="006B58DB" w:rsidRPr="003B6862" w:rsidRDefault="00797842" w:rsidP="000B0B69">
      <w:pPr>
        <w:pStyle w:val="Heading1"/>
        <w:sectPr w:rsidR="006B58DB" w:rsidRPr="003B6862" w:rsidSect="00A5509D">
          <w:type w:val="continuous"/>
          <w:pgSz w:w="12240" w:h="15840"/>
          <w:pgMar w:top="1440" w:right="1440" w:bottom="1440" w:left="1440" w:header="720" w:footer="432" w:gutter="0"/>
          <w:cols w:space="720"/>
          <w:docGrid w:linePitch="360"/>
        </w:sectPr>
      </w:pPr>
      <w:bookmarkStart w:id="6" w:name="_Toc140580101"/>
      <w:r w:rsidRPr="003B6862">
        <w:lastRenderedPageBreak/>
        <w:t>Introduction</w:t>
      </w:r>
      <w:bookmarkEnd w:id="6"/>
      <w:r w:rsidR="00012E7E" w:rsidRPr="003B6862">
        <w:tab/>
      </w:r>
      <w:r w:rsidR="00012E7E" w:rsidRPr="003B6862">
        <w:tab/>
      </w:r>
      <w:r w:rsidR="00012E7E" w:rsidRPr="003B6862">
        <w:tab/>
      </w:r>
      <w:r w:rsidR="00012E7E" w:rsidRPr="003B6862">
        <w:tab/>
      </w:r>
      <w:r w:rsidR="00012E7E" w:rsidRPr="003B6862">
        <w:tab/>
      </w:r>
      <w:r w:rsidR="00012E7E" w:rsidRPr="003B6862">
        <w:tab/>
      </w:r>
      <w:r w:rsidR="00012E7E" w:rsidRPr="003B6862">
        <w:tab/>
      </w:r>
      <w:r w:rsidR="00012E7E" w:rsidRPr="003B6862">
        <w:tab/>
      </w:r>
      <w:r w:rsidR="006B58DB" w:rsidRPr="003B6862">
        <w:tab/>
      </w:r>
    </w:p>
    <w:p w14:paraId="58D7CB83" w14:textId="77777777" w:rsidR="000B0B69" w:rsidRDefault="000B0B69" w:rsidP="000B0B69"/>
    <w:p w14:paraId="4969838A" w14:textId="77777777" w:rsidR="00F12F8E" w:rsidRDefault="00F12F8E" w:rsidP="003B6862">
      <w:pPr>
        <w:pStyle w:val="Heading2"/>
        <w:sectPr w:rsidR="00F12F8E" w:rsidSect="00F12F8E">
          <w:type w:val="continuous"/>
          <w:pgSz w:w="12240" w:h="15840"/>
          <w:pgMar w:top="1440" w:right="1440" w:bottom="1440" w:left="1440" w:header="720" w:footer="432" w:gutter="0"/>
          <w:cols w:space="720"/>
          <w:docGrid w:linePitch="360"/>
        </w:sectPr>
      </w:pPr>
    </w:p>
    <w:p w14:paraId="18EF471D" w14:textId="465BC38B" w:rsidR="00492CC0" w:rsidRPr="003B6862" w:rsidRDefault="00957204" w:rsidP="003B6862">
      <w:pPr>
        <w:pStyle w:val="Heading2"/>
      </w:pPr>
      <w:bookmarkStart w:id="7" w:name="_Toc140580102"/>
      <w:r>
        <w:lastRenderedPageBreak/>
        <w:t>Reading Corps</w:t>
      </w:r>
      <w:r w:rsidR="00492CC0" w:rsidRPr="003B6862">
        <w:t xml:space="preserve"> Overview</w:t>
      </w:r>
      <w:bookmarkEnd w:id="7"/>
    </w:p>
    <w:p w14:paraId="2F725BAE" w14:textId="778E9B5F" w:rsidR="00067EAA" w:rsidRDefault="008F28F6" w:rsidP="000B11FD">
      <w:r w:rsidRPr="008F28F6">
        <w:t>Reading Corps is an AmeriCorps program that provides</w:t>
      </w:r>
      <w:r w:rsidR="00942239">
        <w:t xml:space="preserve"> schools with</w:t>
      </w:r>
      <w:r w:rsidRPr="008F28F6">
        <w:t xml:space="preserve"> trained literacy tutors to support reading development for students in Kindergarten through grade 3. Reading Corps tutors are trained to implement evidence-based literacy instruction and assessment protocols</w:t>
      </w:r>
      <w:r w:rsidR="000B7AC0">
        <w:t>.</w:t>
      </w:r>
    </w:p>
    <w:p w14:paraId="0733A778" w14:textId="324137DE" w:rsidR="0092722D" w:rsidRDefault="0092722D" w:rsidP="000B11FD"/>
    <w:p w14:paraId="764EEBA6" w14:textId="2D322264" w:rsidR="0092722D" w:rsidRDefault="0092722D" w:rsidP="0092722D">
      <w:r w:rsidRPr="008F28F6">
        <w:t>The Reading Corps model aligns with Response-to-Intervention (RTI) or Multi-Tier System of Supports (MTSS), which are two descriptions of a framework for delivering educational services effectively and efficiently</w:t>
      </w:r>
      <w:r w:rsidR="004D236D">
        <w:t xml:space="preserve"> (</w:t>
      </w:r>
      <w:r w:rsidR="00942239">
        <w:t>Burns</w:t>
      </w:r>
      <w:r w:rsidR="0007315C">
        <w:t xml:space="preserve"> et al.</w:t>
      </w:r>
      <w:r w:rsidR="00942239">
        <w:t>,</w:t>
      </w:r>
      <w:r w:rsidR="0007315C">
        <w:t xml:space="preserve"> </w:t>
      </w:r>
      <w:r w:rsidR="004D236D">
        <w:t>2016)</w:t>
      </w:r>
      <w:r w:rsidRPr="008F28F6">
        <w:t>. The key aspects of that alignment include the following:</w:t>
      </w:r>
    </w:p>
    <w:p w14:paraId="4CB33D1C" w14:textId="4A14DD35" w:rsidR="0092722D" w:rsidRDefault="0092722D" w:rsidP="0092722D"/>
    <w:p w14:paraId="133C341D" w14:textId="19DA476A" w:rsidR="0092722D" w:rsidRDefault="0092722D" w:rsidP="0092722D">
      <w:pPr>
        <w:pStyle w:val="ListParagraph"/>
        <w:numPr>
          <w:ilvl w:val="0"/>
          <w:numId w:val="10"/>
        </w:numPr>
      </w:pPr>
      <w:r>
        <w:t>Clear literacy targets at each grade level</w:t>
      </w:r>
    </w:p>
    <w:p w14:paraId="07A80751" w14:textId="5F74FD4A" w:rsidR="0092722D" w:rsidRDefault="0092722D" w:rsidP="0092722D">
      <w:pPr>
        <w:pStyle w:val="ListParagraph"/>
        <w:numPr>
          <w:ilvl w:val="0"/>
          <w:numId w:val="10"/>
        </w:numPr>
      </w:pPr>
      <w:r>
        <w:t xml:space="preserve">Benchmark assessment three times a year to identify students eligible for individualized interventions </w:t>
      </w:r>
    </w:p>
    <w:p w14:paraId="542D6C8A" w14:textId="68F104AF" w:rsidR="0092722D" w:rsidRDefault="0092722D" w:rsidP="0092722D">
      <w:pPr>
        <w:pStyle w:val="ListParagraph"/>
        <w:numPr>
          <w:ilvl w:val="0"/>
          <w:numId w:val="10"/>
        </w:numPr>
      </w:pPr>
      <w:r>
        <w:t xml:space="preserve">Evidence-based interventions </w:t>
      </w:r>
    </w:p>
    <w:p w14:paraId="6DA9DA39" w14:textId="5ACA313A" w:rsidR="0092722D" w:rsidRDefault="0092722D" w:rsidP="0092722D">
      <w:pPr>
        <w:pStyle w:val="ListParagraph"/>
        <w:numPr>
          <w:ilvl w:val="0"/>
          <w:numId w:val="10"/>
        </w:numPr>
      </w:pPr>
      <w:r>
        <w:t xml:space="preserve">Frequent progress monitoring during intervention delivery </w:t>
      </w:r>
    </w:p>
    <w:p w14:paraId="2825B2B9" w14:textId="53E034E5" w:rsidR="0092722D" w:rsidRPr="003B6862" w:rsidRDefault="0092722D" w:rsidP="0092722D">
      <w:pPr>
        <w:pStyle w:val="ListParagraph"/>
        <w:numPr>
          <w:ilvl w:val="0"/>
          <w:numId w:val="10"/>
        </w:numPr>
      </w:pPr>
      <w:r>
        <w:t>High-quality training in program procedures, coaching, and observations to support fidelity of implementation</w:t>
      </w:r>
    </w:p>
    <w:p w14:paraId="494619FB" w14:textId="77777777" w:rsidR="0092722D" w:rsidRPr="003B6862" w:rsidRDefault="0092722D" w:rsidP="0092722D"/>
    <w:p w14:paraId="215F838F" w14:textId="66CF6B13" w:rsidR="0092722D" w:rsidRPr="003B6862" w:rsidRDefault="0092722D" w:rsidP="0092722D">
      <w:r w:rsidRPr="008F28F6">
        <w:t xml:space="preserve">In the RTI, or MTSS framework, data play the key roles of screening student eligibility for additional services and monitoring student progress towards achieving academic goals (i.e., benchmarks). Reading Corps screens students for program eligibility three times a year (i.e., fall, winter, spring) using empirically-derived grade- and content-specific performance </w:t>
      </w:r>
      <w:r w:rsidRPr="008F28F6">
        <w:lastRenderedPageBreak/>
        <w:t>benchmarks. Eligible students (defined as students scoring below target scores) are determined potential candidates to receive supplemental Reading Corps support.</w:t>
      </w:r>
    </w:p>
    <w:p w14:paraId="0B0913F2" w14:textId="77777777" w:rsidR="0092722D" w:rsidRDefault="0092722D" w:rsidP="000B11FD"/>
    <w:p w14:paraId="635EF4DC" w14:textId="11422410" w:rsidR="0092722D" w:rsidRDefault="003D4FBB" w:rsidP="000B11FD">
      <w:r>
        <w:rPr>
          <w:noProof/>
        </w:rPr>
        <w:drawing>
          <wp:anchor distT="0" distB="0" distL="114300" distR="114300" simplePos="0" relativeHeight="251704320" behindDoc="1" locked="0" layoutInCell="1" allowOverlap="1" wp14:anchorId="6B71C7D3" wp14:editId="43414555">
            <wp:simplePos x="0" y="0"/>
            <wp:positionH relativeFrom="margin">
              <wp:posOffset>4176395</wp:posOffset>
            </wp:positionH>
            <wp:positionV relativeFrom="paragraph">
              <wp:posOffset>1805940</wp:posOffset>
            </wp:positionV>
            <wp:extent cx="1830705" cy="1830705"/>
            <wp:effectExtent l="0" t="0" r="0" b="0"/>
            <wp:wrapTight wrapText="bothSides">
              <wp:wrapPolygon edited="0">
                <wp:start x="8541" y="0"/>
                <wp:lineTo x="6968" y="225"/>
                <wp:lineTo x="2023" y="2922"/>
                <wp:lineTo x="1798" y="3821"/>
                <wp:lineTo x="0" y="7193"/>
                <wp:lineTo x="0" y="14385"/>
                <wp:lineTo x="2023" y="17981"/>
                <wp:lineTo x="2248" y="18656"/>
                <wp:lineTo x="6968" y="21353"/>
                <wp:lineTo x="8092" y="21353"/>
                <wp:lineTo x="13261" y="21353"/>
                <wp:lineTo x="14385" y="21353"/>
                <wp:lineTo x="19105" y="18656"/>
                <wp:lineTo x="19330" y="17981"/>
                <wp:lineTo x="21353" y="14385"/>
                <wp:lineTo x="21353" y="7193"/>
                <wp:lineTo x="19555" y="2922"/>
                <wp:lineTo x="15059" y="450"/>
                <wp:lineTo x="13036" y="0"/>
                <wp:lineTo x="854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25" r="16625"/>
                    <a:stretch/>
                  </pic:blipFill>
                  <pic:spPr bwMode="auto">
                    <a:xfrm>
                      <a:off x="0" y="0"/>
                      <a:ext cx="1830705" cy="183070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22D" w:rsidRPr="0092722D">
        <w:t>Reading Corps is focused on intervention in the “Big Five Ideas in Literacy” as identified by the National Reading Panel, including phonological awareness, phonics, fluency, vocabulary, and comprehension</w:t>
      </w:r>
      <w:r w:rsidR="004D236D">
        <w:t xml:space="preserve"> (Snow et al., 1998)</w:t>
      </w:r>
      <w:r w:rsidR="0092722D" w:rsidRPr="0092722D">
        <w:t>.</w:t>
      </w:r>
      <w:r>
        <w:t xml:space="preserve"> The program is particularly strong at developing Word Recognition within the Science of Reading.</w:t>
      </w:r>
      <w:r w:rsidR="0092722D" w:rsidRPr="0092722D">
        <w:t xml:space="preserve"> </w:t>
      </w:r>
      <w:r>
        <w:t>T</w:t>
      </w:r>
      <w:r w:rsidR="0092722D" w:rsidRPr="0092722D">
        <w:t xml:space="preserve">utoring interventions </w:t>
      </w:r>
      <w:r>
        <w:t>promote development of these skills</w:t>
      </w:r>
      <w:r w:rsidR="0092722D" w:rsidRPr="0092722D">
        <w:t>, and are supplemental to the core reading instruction provided at each school. The goal of the tutoring is to raise individual students’ literacy levels so that they are on track to meet or exceed the next program-specified literacy benchmark.</w:t>
      </w:r>
    </w:p>
    <w:p w14:paraId="2BEA6C5D" w14:textId="2560A477" w:rsidR="008F28F6" w:rsidRPr="003B6862" w:rsidRDefault="008F28F6" w:rsidP="000B11FD"/>
    <w:p w14:paraId="41D8D651" w14:textId="77777777" w:rsidR="0092722D" w:rsidRDefault="0092722D">
      <w:pPr>
        <w:spacing w:after="160"/>
        <w:rPr>
          <w:b/>
          <w:color w:val="3B2B94" w:themeColor="accent3"/>
          <w:sz w:val="28"/>
          <w:szCs w:val="28"/>
        </w:rPr>
      </w:pPr>
      <w:r>
        <w:br w:type="page"/>
      </w:r>
    </w:p>
    <w:p w14:paraId="51F5E2A2" w14:textId="77C0C67F" w:rsidR="00644BCF" w:rsidRPr="003B6862" w:rsidRDefault="0092722D" w:rsidP="003B6862">
      <w:pPr>
        <w:pStyle w:val="Heading2"/>
      </w:pPr>
      <w:bookmarkStart w:id="8" w:name="_Toc140580103"/>
      <w:r>
        <w:lastRenderedPageBreak/>
        <w:t>Overview of</w:t>
      </w:r>
      <w:r w:rsidR="00FE01E3" w:rsidRPr="003B6862">
        <w:t xml:space="preserve"> the </w:t>
      </w:r>
      <w:r w:rsidR="008F28F6">
        <w:t>Evaluation</w:t>
      </w:r>
      <w:bookmarkEnd w:id="8"/>
    </w:p>
    <w:p w14:paraId="792D025E" w14:textId="367F30B4" w:rsidR="00067EAA" w:rsidRPr="003B6862" w:rsidRDefault="0092722D" w:rsidP="000B11FD">
      <w:bookmarkStart w:id="9" w:name="_Hlk109132830"/>
      <w:r w:rsidRPr="0092722D">
        <w:t>The Reading Corps evaluation addresses four broad questions. The evaluation report is organized around each of these questions</w:t>
      </w:r>
      <w:r w:rsidR="003D4FBB">
        <w:t xml:space="preserve"> using data that are </w:t>
      </w:r>
      <w:r w:rsidRPr="0092722D">
        <w:t xml:space="preserve">collected </w:t>
      </w:r>
      <w:r w:rsidR="003D4FBB">
        <w:t xml:space="preserve">throughout the school year </w:t>
      </w:r>
      <w:r w:rsidRPr="0092722D">
        <w:t xml:space="preserve">and </w:t>
      </w:r>
      <w:r w:rsidR="003D4FBB">
        <w:t xml:space="preserve">are </w:t>
      </w:r>
      <w:r w:rsidRPr="0092722D">
        <w:t xml:space="preserve">recorded by the implementers of Reading Corps. Program administrators collect data about tutors and </w:t>
      </w:r>
      <w:r w:rsidR="00E7583D">
        <w:t>schools</w:t>
      </w:r>
      <w:r w:rsidRPr="0092722D">
        <w:t xml:space="preserve">, including survey responses. Tutors collect data about student dosage and literacy outcomes. Coaches collect specific details about tutor implementation of interventions and assessments. These </w:t>
      </w:r>
      <w:r w:rsidRPr="0092722D">
        <w:lastRenderedPageBreak/>
        <w:t xml:space="preserve">data are </w:t>
      </w:r>
      <w:bookmarkEnd w:id="9"/>
      <w:r w:rsidRPr="0092722D">
        <w:t>used to answer the following questions:</w:t>
      </w:r>
    </w:p>
    <w:p w14:paraId="2866558C" w14:textId="28F24C54" w:rsidR="0092722D" w:rsidRDefault="0092722D" w:rsidP="0092722D">
      <w:pPr>
        <w:pStyle w:val="ListParagraph"/>
        <w:numPr>
          <w:ilvl w:val="0"/>
          <w:numId w:val="11"/>
        </w:numPr>
      </w:pPr>
      <w:r>
        <w:t>What is the scope of the Reading Corps program?</w:t>
      </w:r>
    </w:p>
    <w:p w14:paraId="02C61BC4" w14:textId="5E6D7A1B" w:rsidR="0092722D" w:rsidRDefault="0092722D" w:rsidP="0092722D">
      <w:pPr>
        <w:pStyle w:val="ListParagraph"/>
        <w:numPr>
          <w:ilvl w:val="0"/>
          <w:numId w:val="11"/>
        </w:numPr>
      </w:pPr>
      <w:r>
        <w:t xml:space="preserve">To what extent was the Reading Corps program implemented as intended? </w:t>
      </w:r>
    </w:p>
    <w:p w14:paraId="48EBACB5" w14:textId="77777777" w:rsidR="0092722D" w:rsidRDefault="0092722D" w:rsidP="0092722D">
      <w:pPr>
        <w:pStyle w:val="ListParagraph"/>
        <w:numPr>
          <w:ilvl w:val="0"/>
          <w:numId w:val="11"/>
        </w:numPr>
      </w:pPr>
      <w:r>
        <w:t>To what extent did participating students improve their literacy skills?</w:t>
      </w:r>
    </w:p>
    <w:p w14:paraId="37214652" w14:textId="77777777" w:rsidR="00F12F8E" w:rsidRDefault="0092722D" w:rsidP="0092722D">
      <w:pPr>
        <w:pStyle w:val="ListParagraph"/>
        <w:numPr>
          <w:ilvl w:val="0"/>
          <w:numId w:val="11"/>
        </w:numPr>
        <w:sectPr w:rsidR="00F12F8E" w:rsidSect="00F12F8E">
          <w:type w:val="continuous"/>
          <w:pgSz w:w="12240" w:h="15840"/>
          <w:pgMar w:top="1440" w:right="1440" w:bottom="1440" w:left="1440" w:header="720" w:footer="432" w:gutter="0"/>
          <w:cols w:num="2" w:space="720"/>
          <w:docGrid w:linePitch="360"/>
        </w:sectPr>
      </w:pPr>
      <w:r>
        <w:t xml:space="preserve">How did serving as a tutor impact </w:t>
      </w:r>
      <w:r w:rsidR="00E27207">
        <w:t>their</w:t>
      </w:r>
      <w:r>
        <w:t xml:space="preserve"> skills and knowledge related to education and their future career goals? </w:t>
      </w:r>
    </w:p>
    <w:p w14:paraId="2969AF77" w14:textId="6FE82005" w:rsidR="00B76436" w:rsidRPr="0092722D" w:rsidRDefault="00B76436" w:rsidP="0092722D">
      <w:pPr>
        <w:pStyle w:val="ListParagraph"/>
        <w:numPr>
          <w:ilvl w:val="0"/>
          <w:numId w:val="11"/>
        </w:numPr>
      </w:pPr>
      <w:r w:rsidRPr="003B6862">
        <w:lastRenderedPageBreak/>
        <w:br w:type="page"/>
      </w:r>
    </w:p>
    <w:p w14:paraId="567D212D" w14:textId="77777777" w:rsidR="006B58DB" w:rsidRPr="003B6862" w:rsidRDefault="006B58DB" w:rsidP="000B11FD">
      <w:pPr>
        <w:pStyle w:val="Heading1"/>
        <w:sectPr w:rsidR="006B58DB" w:rsidRPr="003B6862" w:rsidSect="00F12F8E">
          <w:type w:val="continuous"/>
          <w:pgSz w:w="12240" w:h="15840"/>
          <w:pgMar w:top="1440" w:right="1440" w:bottom="1440" w:left="1440" w:header="720" w:footer="432" w:gutter="0"/>
          <w:cols w:space="720"/>
          <w:docGrid w:linePitch="360"/>
        </w:sectPr>
      </w:pPr>
    </w:p>
    <w:p w14:paraId="196E96FD" w14:textId="39EEBE3C" w:rsidR="009E0340" w:rsidRPr="003B6862" w:rsidRDefault="00174200" w:rsidP="000B11FD">
      <w:pPr>
        <w:pStyle w:val="Heading1"/>
        <w:sectPr w:rsidR="009E0340" w:rsidRPr="003B6862" w:rsidSect="00A5509D">
          <w:type w:val="continuous"/>
          <w:pgSz w:w="12240" w:h="15840"/>
          <w:pgMar w:top="1440" w:right="1440" w:bottom="1440" w:left="1440" w:header="720" w:footer="432" w:gutter="0"/>
          <w:cols w:space="720"/>
          <w:docGrid w:linePitch="360"/>
        </w:sectPr>
      </w:pPr>
      <w:bookmarkStart w:id="10" w:name="_Toc140580104"/>
      <w:r>
        <w:lastRenderedPageBreak/>
        <w:t>1. What is the scope of the Reading Corps program?</w:t>
      </w:r>
      <w:bookmarkEnd w:id="10"/>
      <w:r>
        <w:t xml:space="preserve"> </w:t>
      </w:r>
      <w:r w:rsidR="00012E7E" w:rsidRPr="003B6862">
        <w:tab/>
      </w:r>
      <w:r w:rsidR="00012E7E" w:rsidRPr="003B6862">
        <w:tab/>
      </w:r>
      <w:r w:rsidR="00012E7E" w:rsidRPr="003B6862">
        <w:tab/>
      </w:r>
      <w:r w:rsidR="00012E7E" w:rsidRPr="003B6862">
        <w:tab/>
      </w:r>
      <w:r w:rsidR="00012E7E" w:rsidRPr="003B6862">
        <w:tab/>
      </w:r>
      <w:r w:rsidR="006B58DB" w:rsidRPr="003B6862">
        <w:tab/>
      </w:r>
      <w:r w:rsidR="006B58DB" w:rsidRPr="003B6862">
        <w:tab/>
      </w:r>
      <w:r w:rsidR="00E948A4" w:rsidRPr="003B6862">
        <w:tab/>
      </w:r>
      <w:r w:rsidR="00E948A4" w:rsidRPr="003B6862">
        <w:tab/>
      </w:r>
    </w:p>
    <w:p w14:paraId="4CB89DA4" w14:textId="77777777" w:rsidR="00C71B9E" w:rsidRPr="003B6862" w:rsidRDefault="00C71B9E" w:rsidP="000B11FD"/>
    <w:p w14:paraId="3F4FC14D" w14:textId="77777777" w:rsidR="00F12F8E" w:rsidRDefault="00F12F8E" w:rsidP="003B6862">
      <w:pPr>
        <w:pStyle w:val="Heading2"/>
        <w:sectPr w:rsidR="00F12F8E" w:rsidSect="00F12F8E">
          <w:type w:val="continuous"/>
          <w:pgSz w:w="12240" w:h="15840"/>
          <w:pgMar w:top="1440" w:right="1440" w:bottom="1440" w:left="1440" w:header="720" w:footer="432" w:gutter="0"/>
          <w:cols w:space="720"/>
          <w:docGrid w:linePitch="360"/>
        </w:sectPr>
      </w:pPr>
    </w:p>
    <w:p w14:paraId="61847092" w14:textId="67B38598" w:rsidR="00067EAA" w:rsidRPr="003B6862" w:rsidRDefault="00E7583D" w:rsidP="003B6862">
      <w:pPr>
        <w:pStyle w:val="Heading2"/>
      </w:pPr>
      <w:bookmarkStart w:id="11" w:name="_Toc140580105"/>
      <w:r>
        <w:lastRenderedPageBreak/>
        <w:t>Schools</w:t>
      </w:r>
      <w:r w:rsidR="007760D4">
        <w:t xml:space="preserve"> and Tutors</w:t>
      </w:r>
      <w:bookmarkEnd w:id="11"/>
    </w:p>
    <w:p w14:paraId="30DF82A2" w14:textId="11C89919" w:rsidR="00067EAA" w:rsidRDefault="00835115" w:rsidP="000A6EE9">
      <w:r>
        <w:t xml:space="preserve">Reading Corps </w:t>
      </w:r>
      <w:r w:rsidR="00613EE0">
        <w:t>partners with</w:t>
      </w:r>
      <w:r>
        <w:t xml:space="preserve"> elementary schools and districts to implement the program</w:t>
      </w:r>
      <w:r w:rsidR="002466D3">
        <w:t xml:space="preserve">. Reading Corps program staff and </w:t>
      </w:r>
      <w:r w:rsidR="00613EE0">
        <w:t>participating</w:t>
      </w:r>
      <w:r w:rsidR="002466D3">
        <w:t xml:space="preserve"> elementary schools</w:t>
      </w:r>
      <w:r w:rsidR="00942239">
        <w:t xml:space="preserve"> </w:t>
      </w:r>
      <w:r w:rsidR="002466D3">
        <w:t>recruit community members to serve as Reading Corps tutors through AmeriCorps.</w:t>
      </w:r>
      <w:r w:rsidR="000A6EE9">
        <w:t xml:space="preserve"> Tutors commit to serving a set number of hours per week (i.e. full-time AmeriCorps members commit to complete 1,</w:t>
      </w:r>
      <w:r w:rsidR="00E7583D">
        <w:t>2</w:t>
      </w:r>
      <w:r w:rsidR="000A6EE9">
        <w:t>00 hours</w:t>
      </w:r>
      <w:r w:rsidR="002466D3">
        <w:t xml:space="preserve"> </w:t>
      </w:r>
      <w:r w:rsidR="000A6EE9">
        <w:t>of service). Tutors receive a living allowance as well as other benefits</w:t>
      </w:r>
      <w:r w:rsidR="00942239">
        <w:t xml:space="preserve"> and are provided coaching by school staff and a program “Coaching Specialist” throughout their service term</w:t>
      </w:r>
      <w:r w:rsidR="000A6EE9">
        <w:t>. Upon completion of their service, members receive a Segal AmeriCorps Education Award that can be used to pay education costs at qualified institutions of higher education, for educational training, or to repay qualified student loans.</w:t>
      </w:r>
    </w:p>
    <w:p w14:paraId="6365B019" w14:textId="4F21AB50" w:rsidR="003A3B95" w:rsidRDefault="003A3B95" w:rsidP="000A6EE9"/>
    <w:p w14:paraId="6F8E71B4" w14:textId="626B5D61" w:rsidR="00DD3937" w:rsidRDefault="003A3B95" w:rsidP="003A3B95">
      <w:r>
        <w:t xml:space="preserve">Table 1 displays the number of participating </w:t>
      </w:r>
      <w:r w:rsidR="00E7583D">
        <w:t>schools</w:t>
      </w:r>
      <w:r>
        <w:t>, Coaching Specialists, and tutors that served during the 202</w:t>
      </w:r>
      <w:r w:rsidR="004E376B">
        <w:t>2</w:t>
      </w:r>
      <w:r>
        <w:t>-2</w:t>
      </w:r>
      <w:r w:rsidR="004E376B">
        <w:t>3</w:t>
      </w:r>
      <w:r>
        <w:t xml:space="preserve"> program year. </w:t>
      </w:r>
    </w:p>
    <w:p w14:paraId="4EAE31BD" w14:textId="77777777" w:rsidR="003A3B95" w:rsidRDefault="003A3B95" w:rsidP="003A3B95"/>
    <w:p w14:paraId="0BB6FD8C" w14:textId="2092C7AC" w:rsidR="003A3B95" w:rsidRPr="002D5DEA" w:rsidRDefault="003A3B95" w:rsidP="002D5DEA">
      <w:pPr>
        <w:rPr>
          <w:b/>
          <w:color w:val="3B2B94" w:themeColor="accent3"/>
          <w:sz w:val="24"/>
          <w:szCs w:val="28"/>
        </w:rPr>
      </w:pPr>
      <w:r w:rsidRPr="002D5DEA">
        <w:rPr>
          <w:b/>
          <w:color w:val="3B2B94" w:themeColor="accent3"/>
          <w:sz w:val="24"/>
          <w:szCs w:val="28"/>
        </w:rPr>
        <w:t xml:space="preserve">Table 1. </w:t>
      </w:r>
      <w:r w:rsidR="00E7583D">
        <w:rPr>
          <w:b/>
          <w:color w:val="3B2B94" w:themeColor="accent3"/>
          <w:sz w:val="24"/>
          <w:szCs w:val="28"/>
        </w:rPr>
        <w:t>Schools</w:t>
      </w:r>
      <w:r w:rsidRPr="002D5DEA">
        <w:rPr>
          <w:b/>
          <w:color w:val="3B2B94" w:themeColor="accent3"/>
          <w:sz w:val="24"/>
          <w:szCs w:val="28"/>
        </w:rPr>
        <w:t>, Coaches, and Tutors</w:t>
      </w:r>
    </w:p>
    <w:tbl>
      <w:tblPr>
        <w:tblStyle w:val="TableGrid"/>
        <w:tblW w:w="5000" w:type="pct"/>
        <w:tblBorders>
          <w:top w:val="single" w:sz="18" w:space="0" w:color="000000"/>
          <w:left w:val="single" w:sz="18" w:space="0" w:color="000000"/>
          <w:bottom w:val="single" w:sz="18" w:space="0" w:color="000000"/>
          <w:right w:val="single" w:sz="18" w:space="0" w:color="000000"/>
          <w:insideH w:val="single" w:sz="4" w:space="0" w:color="000000"/>
          <w:insideV w:val="none" w:sz="0" w:space="0" w:color="auto"/>
        </w:tblBorders>
        <w:tblLayout w:type="fixed"/>
        <w:tblLook w:val="04A0" w:firstRow="1" w:lastRow="0" w:firstColumn="1" w:lastColumn="0" w:noHBand="0" w:noVBand="1"/>
      </w:tblPr>
      <w:tblGrid>
        <w:gridCol w:w="1080"/>
        <w:gridCol w:w="1552"/>
        <w:gridCol w:w="1688"/>
      </w:tblGrid>
      <w:tr w:rsidR="003A3B95" w:rsidRPr="003B6862" w14:paraId="2505EE20" w14:textId="77777777" w:rsidTr="00E7583D">
        <w:trPr>
          <w:trHeight w:val="20"/>
        </w:trPr>
        <w:tc>
          <w:tcPr>
            <w:tcW w:w="1250" w:type="pct"/>
            <w:tcBorders>
              <w:top w:val="nil"/>
              <w:left w:val="nil"/>
              <w:bottom w:val="single" w:sz="12" w:space="0" w:color="FF9F24" w:themeColor="accent4"/>
              <w:right w:val="single" w:sz="12" w:space="0" w:color="auto"/>
            </w:tcBorders>
            <w:shd w:val="clear" w:color="auto" w:fill="208179" w:themeFill="accent2"/>
            <w:vAlign w:val="center"/>
          </w:tcPr>
          <w:p w14:paraId="0629AE31" w14:textId="5C5DC88B" w:rsidR="003A3B95" w:rsidRPr="0029051D" w:rsidRDefault="00E7583D" w:rsidP="003D4FBB">
            <w:pPr>
              <w:jc w:val="center"/>
              <w:rPr>
                <w:b/>
                <w:color w:val="FFFFFF" w:themeColor="background1"/>
              </w:rPr>
            </w:pPr>
            <w:r>
              <w:rPr>
                <w:b/>
                <w:color w:val="FFFFFF" w:themeColor="background1"/>
              </w:rPr>
              <w:t>Schools</w:t>
            </w:r>
          </w:p>
        </w:tc>
        <w:tc>
          <w:tcPr>
            <w:tcW w:w="1796" w:type="pct"/>
            <w:tcBorders>
              <w:top w:val="nil"/>
              <w:left w:val="single" w:sz="12" w:space="0" w:color="auto"/>
              <w:bottom w:val="single" w:sz="12" w:space="0" w:color="FF9F24" w:themeColor="accent4"/>
              <w:right w:val="single" w:sz="12" w:space="0" w:color="auto"/>
            </w:tcBorders>
            <w:shd w:val="clear" w:color="auto" w:fill="208179" w:themeFill="accent2"/>
            <w:vAlign w:val="center"/>
          </w:tcPr>
          <w:p w14:paraId="080C4879" w14:textId="77777777" w:rsidR="003A3B95" w:rsidRPr="0029051D" w:rsidRDefault="003A3B95" w:rsidP="003D4FBB">
            <w:pPr>
              <w:jc w:val="center"/>
              <w:rPr>
                <w:b/>
                <w:color w:val="FFFFFF" w:themeColor="background1"/>
              </w:rPr>
            </w:pPr>
            <w:r>
              <w:rPr>
                <w:b/>
                <w:color w:val="FFFFFF" w:themeColor="background1"/>
              </w:rPr>
              <w:t>Coaching Specialists</w:t>
            </w:r>
          </w:p>
        </w:tc>
        <w:tc>
          <w:tcPr>
            <w:tcW w:w="1954" w:type="pct"/>
            <w:tcBorders>
              <w:top w:val="nil"/>
              <w:left w:val="single" w:sz="12" w:space="0" w:color="auto"/>
              <w:bottom w:val="single" w:sz="12" w:space="0" w:color="FF9F24" w:themeColor="accent4"/>
              <w:right w:val="nil"/>
            </w:tcBorders>
            <w:shd w:val="clear" w:color="auto" w:fill="208179" w:themeFill="accent2"/>
            <w:vAlign w:val="center"/>
          </w:tcPr>
          <w:p w14:paraId="5A45060C" w14:textId="77777777" w:rsidR="003A3B95" w:rsidRPr="0029051D" w:rsidRDefault="003A3B95" w:rsidP="003D4FBB">
            <w:pPr>
              <w:jc w:val="center"/>
              <w:rPr>
                <w:b/>
                <w:color w:val="FFFFFF" w:themeColor="background1"/>
              </w:rPr>
            </w:pPr>
            <w:r>
              <w:rPr>
                <w:b/>
                <w:color w:val="FFFFFF" w:themeColor="background1"/>
              </w:rPr>
              <w:t>Tutors*</w:t>
            </w:r>
          </w:p>
        </w:tc>
      </w:tr>
      <w:tr w:rsidR="003A3B95" w:rsidRPr="003B6862" w14:paraId="0FBD06E2" w14:textId="77777777" w:rsidTr="00E7583D">
        <w:trPr>
          <w:trHeight w:val="20"/>
        </w:trPr>
        <w:tc>
          <w:tcPr>
            <w:tcW w:w="1250" w:type="pct"/>
            <w:tcBorders>
              <w:top w:val="single" w:sz="12" w:space="0" w:color="FF9F24" w:themeColor="accent4"/>
              <w:left w:val="nil"/>
              <w:bottom w:val="single" w:sz="12" w:space="0" w:color="FF9F24" w:themeColor="accent4"/>
              <w:right w:val="single" w:sz="12" w:space="0" w:color="auto"/>
            </w:tcBorders>
            <w:shd w:val="clear" w:color="auto" w:fill="F2F2F2" w:themeFill="background1" w:themeFillShade="F2"/>
            <w:vAlign w:val="center"/>
          </w:tcPr>
          <w:p w14:paraId="6F8D0D73" w14:textId="55287834" w:rsidR="003A3B95" w:rsidRPr="003B6862" w:rsidRDefault="004E376B" w:rsidP="003D4FBB">
            <w:pPr>
              <w:jc w:val="center"/>
            </w:pPr>
            <w:r>
              <w:t>64</w:t>
            </w:r>
          </w:p>
        </w:tc>
        <w:tc>
          <w:tcPr>
            <w:tcW w:w="1796" w:type="pct"/>
            <w:tcBorders>
              <w:top w:val="single" w:sz="12" w:space="0" w:color="FF9F24" w:themeColor="accent4"/>
              <w:left w:val="single" w:sz="12" w:space="0" w:color="auto"/>
              <w:bottom w:val="single" w:sz="12" w:space="0" w:color="FF9F24" w:themeColor="accent4"/>
              <w:right w:val="single" w:sz="12" w:space="0" w:color="auto"/>
            </w:tcBorders>
            <w:shd w:val="clear" w:color="auto" w:fill="F2F2F2" w:themeFill="background1" w:themeFillShade="F2"/>
            <w:vAlign w:val="center"/>
          </w:tcPr>
          <w:p w14:paraId="1149EE17" w14:textId="47E2DDA8" w:rsidR="003A3B95" w:rsidRPr="003B6862" w:rsidRDefault="004E376B" w:rsidP="003D4FBB">
            <w:pPr>
              <w:jc w:val="center"/>
            </w:pPr>
            <w:r>
              <w:t>5</w:t>
            </w:r>
          </w:p>
        </w:tc>
        <w:tc>
          <w:tcPr>
            <w:tcW w:w="1954" w:type="pct"/>
            <w:tcBorders>
              <w:top w:val="single" w:sz="12" w:space="0" w:color="FF9F24" w:themeColor="accent4"/>
              <w:left w:val="single" w:sz="12" w:space="0" w:color="auto"/>
              <w:bottom w:val="single" w:sz="12" w:space="0" w:color="FF9F24" w:themeColor="accent4"/>
              <w:right w:val="nil"/>
            </w:tcBorders>
            <w:shd w:val="clear" w:color="auto" w:fill="F2F2F2" w:themeFill="background1" w:themeFillShade="F2"/>
          </w:tcPr>
          <w:p w14:paraId="5C3F9ED4" w14:textId="175F87E6" w:rsidR="003A3B95" w:rsidRPr="003B6862" w:rsidRDefault="004E376B" w:rsidP="003D4FBB">
            <w:pPr>
              <w:jc w:val="center"/>
            </w:pPr>
            <w:r>
              <w:t>119</w:t>
            </w:r>
          </w:p>
        </w:tc>
      </w:tr>
    </w:tbl>
    <w:p w14:paraId="61BDB3BD" w14:textId="77777777" w:rsidR="003A3B95" w:rsidRPr="001A6118" w:rsidRDefault="003A3B95" w:rsidP="003A3B95">
      <w:pPr>
        <w:rPr>
          <w:rFonts w:eastAsia="Times New Roman"/>
          <w:bCs/>
          <w:i/>
          <w:sz w:val="16"/>
          <w:szCs w:val="18"/>
        </w:rPr>
      </w:pPr>
      <w:bookmarkStart w:id="12" w:name="_Toc238187583"/>
      <w:r w:rsidRPr="001A6118">
        <w:rPr>
          <w:rFonts w:eastAsia="Times New Roman"/>
          <w:bCs/>
          <w:i/>
          <w:sz w:val="16"/>
          <w:szCs w:val="18"/>
        </w:rPr>
        <w:t>*Defined as having entered tutoring minutes for at least one student in the Reading Corps data management system.</w:t>
      </w:r>
      <w:bookmarkEnd w:id="12"/>
    </w:p>
    <w:p w14:paraId="59B5FC0B" w14:textId="77777777" w:rsidR="003A3B95" w:rsidRPr="000A6EE9" w:rsidRDefault="003A3B95" w:rsidP="000A6EE9"/>
    <w:p w14:paraId="6EFBE1C8" w14:textId="45339FFB" w:rsidR="002466D3" w:rsidRDefault="002466D3" w:rsidP="000B11FD">
      <w:r>
        <w:t xml:space="preserve">Reading Corps </w:t>
      </w:r>
      <w:r w:rsidRPr="002466D3">
        <w:t>tutors</w:t>
      </w:r>
      <w:r>
        <w:t xml:space="preserve"> receive</w:t>
      </w:r>
      <w:r w:rsidRPr="002466D3">
        <w:t xml:space="preserve"> training through an online Learning Management System (LMS). The intensive, information-filled courses on </w:t>
      </w:r>
      <w:r w:rsidRPr="002466D3">
        <w:lastRenderedPageBreak/>
        <w:t xml:space="preserve">the LMS provide foundational training in the research-based literacy interventions employed by Reading Corps. Throughout the courses tutors learn the skills, knowledge, and tools needed to serve as literacy interventionists. Tutors are provided with detailed literacy manuals as well as online resources that mirror and supplement the contents of the manual (e.g., videos of model interventions and best practices). Both the manuals and online resources are intended to provide tutors with just-in-time support and opportunities for continued professional development and skill refinement. Additional training </w:t>
      </w:r>
      <w:r>
        <w:t>is</w:t>
      </w:r>
      <w:r w:rsidRPr="002466D3">
        <w:t xml:space="preserve"> provided throughout the tutors’ year of service.  </w:t>
      </w:r>
    </w:p>
    <w:p w14:paraId="529189A2" w14:textId="20C85677" w:rsidR="002466D3" w:rsidRDefault="002466D3" w:rsidP="000B11FD"/>
    <w:p w14:paraId="0760943C" w14:textId="04A8E6D7" w:rsidR="002466D3" w:rsidRDefault="002466D3" w:rsidP="002466D3">
      <w:r>
        <w:t xml:space="preserve">In addition to extensive training, Reading Corps provides tutors with multiple layers of supervision to ensure integrity of program implementation. </w:t>
      </w:r>
      <w:r w:rsidR="00E7583D">
        <w:t>Schools</w:t>
      </w:r>
      <w:r w:rsidR="00361A35">
        <w:t xml:space="preserve"> identity a staff member to serve as an </w:t>
      </w:r>
      <w:r>
        <w:t xml:space="preserve">Internal Coach, who </w:t>
      </w:r>
      <w:r w:rsidR="00361A35">
        <w:t xml:space="preserve">is </w:t>
      </w:r>
      <w:r>
        <w:t xml:space="preserve">typically </w:t>
      </w:r>
      <w:r w:rsidR="00361A35">
        <w:t xml:space="preserve">a </w:t>
      </w:r>
      <w:r>
        <w:t xml:space="preserve">literacy specialist, teacher, or curriculum director, </w:t>
      </w:r>
      <w:r w:rsidR="00361A35">
        <w:t xml:space="preserve">to </w:t>
      </w:r>
      <w:r>
        <w:t xml:space="preserve">serve as immediate on-site supervisor, mentor, and advocate for tutors. The Internal Coach’s role is to monitor tutors and provide guidance in the implementation of Reading Corps’s assessments and interventions. As the front-line supervisor, the Internal Coach is a critical component of the supervisory structure. </w:t>
      </w:r>
    </w:p>
    <w:p w14:paraId="1F2382C3" w14:textId="77777777" w:rsidR="002466D3" w:rsidRDefault="002466D3" w:rsidP="002466D3"/>
    <w:p w14:paraId="40A9D04C" w14:textId="47107379" w:rsidR="002466D3" w:rsidRDefault="002466D3" w:rsidP="002466D3">
      <w:r>
        <w:t>Coaching Specialists, who are either program staff or contracted consultants</w:t>
      </w:r>
      <w:r w:rsidR="000A6EE9">
        <w:t xml:space="preserve"> for Reading Corps</w:t>
      </w:r>
      <w:r>
        <w:t xml:space="preserve">, provide both tutors and Internal Coaches with expert </w:t>
      </w:r>
      <w:r w:rsidR="000A6EE9">
        <w:t>support</w:t>
      </w:r>
      <w:r>
        <w:t xml:space="preserve"> on literacy instruction and </w:t>
      </w:r>
      <w:r>
        <w:lastRenderedPageBreak/>
        <w:t xml:space="preserve">ensure implementation integrity of Reading Corps program elements. In addition to these two coaching layers, a third layer consisting of AmeriCorps program support helps ensure a successful year of AmeriCorps service. Program support staff are Reading Corps employees who provide administrative oversight for program implementation to </w:t>
      </w:r>
      <w:r w:rsidR="00E7583D">
        <w:t>schools</w:t>
      </w:r>
      <w:r>
        <w:t xml:space="preserve"> participating in Reading Corps.   </w:t>
      </w:r>
    </w:p>
    <w:p w14:paraId="47A77387" w14:textId="4F664D59" w:rsidR="00A72499" w:rsidRDefault="00371590" w:rsidP="00A72499">
      <w:r>
        <w:lastRenderedPageBreak/>
        <w:t xml:space="preserve">The number of tutors serving varies by program year based on a number of factors including tutor recruitment, tutor types (i.e. full-time or part-time tutors), </w:t>
      </w:r>
      <w:r w:rsidR="00E7583D">
        <w:t>school</w:t>
      </w:r>
      <w:r>
        <w:t xml:space="preserve"> interest, tutor retention, and available </w:t>
      </w:r>
      <w:r w:rsidR="003A3B95">
        <w:t xml:space="preserve">public and private </w:t>
      </w:r>
      <w:r>
        <w:t xml:space="preserve">funding. Figure 1 displays the number of tutors who served each year of the program.  </w:t>
      </w:r>
    </w:p>
    <w:p w14:paraId="01B5501C" w14:textId="77777777" w:rsidR="00A72499" w:rsidRDefault="00A72499" w:rsidP="00A72499">
      <w:pPr>
        <w:pStyle w:val="Heading2"/>
        <w:sectPr w:rsidR="00A72499" w:rsidSect="00F12F8E">
          <w:type w:val="continuous"/>
          <w:pgSz w:w="12240" w:h="15840"/>
          <w:pgMar w:top="1440" w:right="1440" w:bottom="1440" w:left="1440" w:header="720" w:footer="432" w:gutter="0"/>
          <w:cols w:num="2" w:space="720"/>
          <w:docGrid w:linePitch="360"/>
        </w:sectPr>
      </w:pPr>
    </w:p>
    <w:p w14:paraId="567EC9CC" w14:textId="77777777" w:rsidR="00A72499" w:rsidRDefault="00A72499" w:rsidP="00A72499">
      <w:pPr>
        <w:pStyle w:val="Heading2"/>
        <w:sectPr w:rsidR="00A72499" w:rsidSect="00A72499">
          <w:type w:val="continuous"/>
          <w:pgSz w:w="12240" w:h="15840"/>
          <w:pgMar w:top="1440" w:right="1440" w:bottom="1440" w:left="1440" w:header="720" w:footer="432" w:gutter="0"/>
          <w:cols w:space="720"/>
          <w:docGrid w:linePitch="360"/>
        </w:sectPr>
      </w:pPr>
    </w:p>
    <w:p w14:paraId="350E84B8" w14:textId="0476F35E" w:rsidR="00A72499" w:rsidRPr="00D061DF" w:rsidRDefault="00A72499" w:rsidP="00A72499">
      <w:pPr>
        <w:rPr>
          <w:b/>
          <w:i/>
          <w:color w:val="3B2B94" w:themeColor="accent3"/>
          <w:sz w:val="24"/>
          <w:szCs w:val="28"/>
        </w:rPr>
      </w:pPr>
      <w:r w:rsidRPr="002D5DEA">
        <w:rPr>
          <w:b/>
          <w:color w:val="3B2B94" w:themeColor="accent3"/>
          <w:sz w:val="24"/>
          <w:szCs w:val="28"/>
        </w:rPr>
        <w:lastRenderedPageBreak/>
        <w:t>Figure 1. Number of Tutors by Year</w:t>
      </w:r>
    </w:p>
    <w:p w14:paraId="090652D3" w14:textId="3D2D2862" w:rsidR="00A72499" w:rsidRDefault="00A72499" w:rsidP="00A72499">
      <w:r>
        <w:rPr>
          <w:noProof/>
        </w:rPr>
        <w:drawing>
          <wp:inline distT="0" distB="0" distL="0" distR="0" wp14:anchorId="52A4232C" wp14:editId="011F8814">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FFC8E1" w14:textId="77777777" w:rsidR="00A72499" w:rsidRDefault="00A72499" w:rsidP="000B11FD">
      <w:pPr>
        <w:sectPr w:rsidR="00A72499" w:rsidSect="00A72499">
          <w:type w:val="continuous"/>
          <w:pgSz w:w="12240" w:h="15840"/>
          <w:pgMar w:top="1440" w:right="1440" w:bottom="1440" w:left="1440" w:header="720" w:footer="432" w:gutter="0"/>
          <w:cols w:space="720"/>
          <w:docGrid w:linePitch="360"/>
        </w:sectPr>
      </w:pPr>
    </w:p>
    <w:p w14:paraId="1DD7B598" w14:textId="77777777" w:rsidR="00900E6E" w:rsidRDefault="00900E6E" w:rsidP="00900E6E"/>
    <w:p w14:paraId="20DA3A04" w14:textId="77777777" w:rsidR="00900E6E" w:rsidRDefault="00900E6E" w:rsidP="00900E6E">
      <w:pPr>
        <w:pStyle w:val="Heading2"/>
        <w:sectPr w:rsidR="00900E6E" w:rsidSect="00900E6E">
          <w:type w:val="continuous"/>
          <w:pgSz w:w="12240" w:h="15840"/>
          <w:pgMar w:top="1440" w:right="1440" w:bottom="1440" w:left="1440" w:header="720" w:footer="432" w:gutter="0"/>
          <w:cols w:space="720"/>
          <w:docGrid w:linePitch="360"/>
        </w:sectPr>
      </w:pPr>
    </w:p>
    <w:p w14:paraId="69E90E2D" w14:textId="24397AE7" w:rsidR="00900E6E" w:rsidRPr="003B6862" w:rsidRDefault="00E7583D" w:rsidP="00900E6E">
      <w:pPr>
        <w:pStyle w:val="Heading2"/>
      </w:pPr>
      <w:bookmarkStart w:id="13" w:name="_Toc140580106"/>
      <w:r>
        <w:lastRenderedPageBreak/>
        <w:t>School</w:t>
      </w:r>
      <w:r w:rsidR="00900E6E">
        <w:t xml:space="preserve"> Characteristics</w:t>
      </w:r>
      <w:bookmarkEnd w:id="13"/>
    </w:p>
    <w:p w14:paraId="333FD083" w14:textId="770E5D65" w:rsidR="00CD3869" w:rsidRDefault="003A3B95" w:rsidP="009A1247">
      <w:pPr>
        <w:sectPr w:rsidR="00CD3869" w:rsidSect="00900E6E">
          <w:type w:val="continuous"/>
          <w:pgSz w:w="12240" w:h="15840"/>
          <w:pgMar w:top="1440" w:right="1440" w:bottom="1440" w:left="1440" w:header="720" w:footer="432" w:gutter="0"/>
          <w:cols w:num="2" w:space="720"/>
          <w:docGrid w:linePitch="360"/>
        </w:sectPr>
      </w:pPr>
      <w:r>
        <w:t>Reading Corps</w:t>
      </w:r>
      <w:r w:rsidR="00B84E90">
        <w:t xml:space="preserve"> </w:t>
      </w:r>
      <w:r w:rsidR="002C272A">
        <w:t>strives to serve students and schools that would benefit the most from additional resources, for which the percentage of students at the school who are eligible for the federal</w:t>
      </w:r>
      <w:r w:rsidR="002C272A" w:rsidRPr="009A1247">
        <w:t xml:space="preserve"> free and reduced-price lunch (FRPL)</w:t>
      </w:r>
      <w:r w:rsidR="002C272A">
        <w:t xml:space="preserve"> program can be a useful indicator. </w:t>
      </w:r>
      <w:r w:rsidR="009A1247">
        <w:t xml:space="preserve">Students from families with incomes at or below 185 percent of the Federal poverty level are eligible for free or reduced-price meals. </w:t>
      </w:r>
      <w:r w:rsidR="009A1247">
        <w:lastRenderedPageBreak/>
        <w:t xml:space="preserve">Figure </w:t>
      </w:r>
      <w:r w:rsidR="000116C0">
        <w:t>2</w:t>
      </w:r>
      <w:r w:rsidR="009A1247">
        <w:t xml:space="preserve"> shows the distribution of Reading Corps </w:t>
      </w:r>
      <w:r w:rsidR="00E7583D">
        <w:t>schools</w:t>
      </w:r>
      <w:r w:rsidR="009A1247">
        <w:t xml:space="preserve"> based on their school level FRPL percentage.</w:t>
      </w:r>
      <w:r w:rsidR="00C67A2F">
        <w:t xml:space="preserve"> </w:t>
      </w:r>
      <w:bookmarkStart w:id="14" w:name="_Hlk112329597"/>
      <w:r w:rsidR="001F1C21">
        <w:t xml:space="preserve">The majority of students </w:t>
      </w:r>
      <w:r w:rsidR="00D905A8">
        <w:t xml:space="preserve">at </w:t>
      </w:r>
      <w:r w:rsidR="00C67A2F">
        <w:t>8</w:t>
      </w:r>
      <w:r w:rsidR="001F1C21">
        <w:t>9</w:t>
      </w:r>
      <w:r w:rsidR="00C67A2F">
        <w:t xml:space="preserve">% of participating </w:t>
      </w:r>
      <w:r w:rsidR="00E7583D">
        <w:t>schools</w:t>
      </w:r>
      <w:r w:rsidR="00C67A2F">
        <w:t xml:space="preserve"> are eligible for Free or Reduced Price-Lunch. </w:t>
      </w:r>
      <w:bookmarkEnd w:id="14"/>
      <w:r w:rsidR="00BB2BB0">
        <w:t>Only 3% of</w:t>
      </w:r>
      <w:r w:rsidR="00C67A2F">
        <w:t xml:space="preserve"> participating schools have less than 25% of students eligible for the FRPL program</w:t>
      </w:r>
      <w:r w:rsidR="00BB2BB0">
        <w:t xml:space="preserve">, </w:t>
      </w:r>
      <w:bookmarkStart w:id="15" w:name="_Hlk112329609"/>
      <w:r w:rsidR="00BB2BB0">
        <w:t>indicating most tutors were placed in schools</w:t>
      </w:r>
      <w:r w:rsidR="00361A35">
        <w:t xml:space="preserve"> where access to other resources may be at least somewhat limited</w:t>
      </w:r>
      <w:r w:rsidR="00C67A2F">
        <w:t xml:space="preserve">. </w:t>
      </w:r>
      <w:r w:rsidR="00645380">
        <w:t xml:space="preserve"> </w:t>
      </w:r>
      <w:bookmarkEnd w:id="15"/>
    </w:p>
    <w:p w14:paraId="189BA96F" w14:textId="77777777" w:rsidR="00900E6E" w:rsidRDefault="00900E6E" w:rsidP="009A1247">
      <w:pPr>
        <w:sectPr w:rsidR="00900E6E" w:rsidSect="00CD3869">
          <w:type w:val="continuous"/>
          <w:pgSz w:w="12240" w:h="15840"/>
          <w:pgMar w:top="1440" w:right="1440" w:bottom="1440" w:left="1440" w:header="720" w:footer="432" w:gutter="0"/>
          <w:cols w:space="720"/>
          <w:docGrid w:linePitch="360"/>
        </w:sectPr>
      </w:pPr>
    </w:p>
    <w:p w14:paraId="15368940" w14:textId="6EF06D3D" w:rsidR="009A1247" w:rsidRDefault="009A1247" w:rsidP="009A1247"/>
    <w:p w14:paraId="5D37231A" w14:textId="77777777" w:rsidR="00B266B1" w:rsidRDefault="00B266B1" w:rsidP="002D5DEA">
      <w:pPr>
        <w:rPr>
          <w:b/>
          <w:color w:val="3B2B94" w:themeColor="accent3"/>
          <w:sz w:val="24"/>
          <w:szCs w:val="28"/>
        </w:rPr>
      </w:pPr>
    </w:p>
    <w:p w14:paraId="72A7F226" w14:textId="77777777" w:rsidR="00B266B1" w:rsidRDefault="00B266B1" w:rsidP="002D5DEA">
      <w:pPr>
        <w:rPr>
          <w:b/>
          <w:color w:val="3B2B94" w:themeColor="accent3"/>
          <w:sz w:val="24"/>
          <w:szCs w:val="28"/>
        </w:rPr>
      </w:pPr>
    </w:p>
    <w:p w14:paraId="47551B49" w14:textId="77777777" w:rsidR="00B266B1" w:rsidRDefault="00B266B1" w:rsidP="002D5DEA">
      <w:pPr>
        <w:rPr>
          <w:b/>
          <w:color w:val="3B2B94" w:themeColor="accent3"/>
          <w:sz w:val="24"/>
          <w:szCs w:val="28"/>
        </w:rPr>
      </w:pPr>
    </w:p>
    <w:p w14:paraId="006D0824" w14:textId="1341C680" w:rsidR="00CD3869" w:rsidRPr="002D5DEA" w:rsidRDefault="00CD3869" w:rsidP="0057169A">
      <w:pPr>
        <w:tabs>
          <w:tab w:val="left" w:pos="2430"/>
        </w:tabs>
        <w:rPr>
          <w:b/>
          <w:color w:val="3B2B94" w:themeColor="accent3"/>
          <w:sz w:val="24"/>
          <w:szCs w:val="28"/>
        </w:rPr>
      </w:pPr>
      <w:r w:rsidRPr="002D5DEA">
        <w:rPr>
          <w:b/>
          <w:color w:val="3B2B94" w:themeColor="accent3"/>
          <w:sz w:val="24"/>
          <w:szCs w:val="28"/>
        </w:rPr>
        <w:lastRenderedPageBreak/>
        <w:t xml:space="preserve">Figure </w:t>
      </w:r>
      <w:r w:rsidR="00A72499" w:rsidRPr="002D5DEA">
        <w:rPr>
          <w:b/>
          <w:color w:val="3B2B94" w:themeColor="accent3"/>
          <w:sz w:val="24"/>
          <w:szCs w:val="28"/>
        </w:rPr>
        <w:t>2</w:t>
      </w:r>
      <w:r w:rsidRPr="002D5DEA">
        <w:rPr>
          <w:b/>
          <w:color w:val="3B2B94" w:themeColor="accent3"/>
          <w:sz w:val="24"/>
          <w:szCs w:val="28"/>
        </w:rPr>
        <w:t xml:space="preserve">. Distribution of </w:t>
      </w:r>
      <w:r w:rsidR="00E7583D">
        <w:rPr>
          <w:b/>
          <w:color w:val="3B2B94" w:themeColor="accent3"/>
          <w:sz w:val="24"/>
          <w:szCs w:val="28"/>
        </w:rPr>
        <w:t>Schools</w:t>
      </w:r>
      <w:r w:rsidRPr="002D5DEA">
        <w:rPr>
          <w:b/>
          <w:color w:val="3B2B94" w:themeColor="accent3"/>
          <w:sz w:val="24"/>
          <w:szCs w:val="28"/>
        </w:rPr>
        <w:t xml:space="preserve"> by </w:t>
      </w:r>
      <w:r w:rsidR="009A1247" w:rsidRPr="002D5DEA">
        <w:rPr>
          <w:b/>
          <w:color w:val="3B2B94" w:themeColor="accent3"/>
          <w:sz w:val="24"/>
          <w:szCs w:val="28"/>
        </w:rPr>
        <w:t>Student Eligibility for Free or Reduced Price-Lunch Program</w:t>
      </w:r>
    </w:p>
    <w:p w14:paraId="50FBD676" w14:textId="2FACDB6A" w:rsidR="009731B2" w:rsidRPr="009731B2" w:rsidRDefault="009731B2" w:rsidP="009731B2">
      <w:pPr>
        <w:sectPr w:rsidR="009731B2" w:rsidRPr="009731B2" w:rsidSect="00CD3869">
          <w:type w:val="continuous"/>
          <w:pgSz w:w="12240" w:h="15840"/>
          <w:pgMar w:top="1440" w:right="1440" w:bottom="1440" w:left="1440" w:header="720" w:footer="432" w:gutter="0"/>
          <w:cols w:space="720"/>
          <w:docGrid w:linePitch="360"/>
        </w:sectPr>
      </w:pPr>
    </w:p>
    <w:p w14:paraId="6E49AED0" w14:textId="0F599531" w:rsidR="001C10B4" w:rsidRDefault="001C10B4" w:rsidP="000B11FD">
      <w:r>
        <w:rPr>
          <w:noProof/>
        </w:rPr>
        <w:lastRenderedPageBreak/>
        <w:drawing>
          <wp:inline distT="0" distB="0" distL="0" distR="0" wp14:anchorId="4994AA5D" wp14:editId="6E9433A8">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BD436D" w14:textId="108D9BFB" w:rsidR="004062BF" w:rsidRPr="004062BF" w:rsidRDefault="004062BF" w:rsidP="000B11FD">
      <w:pPr>
        <w:rPr>
          <w:i/>
          <w:sz w:val="16"/>
          <w:szCs w:val="16"/>
        </w:rPr>
      </w:pPr>
      <w:r w:rsidRPr="004062BF">
        <w:rPr>
          <w:i/>
          <w:sz w:val="16"/>
          <w:szCs w:val="16"/>
        </w:rPr>
        <w:t xml:space="preserve">Note: Data not available for two schools. </w:t>
      </w:r>
    </w:p>
    <w:p w14:paraId="58705F7B" w14:textId="77777777" w:rsidR="001C10B4" w:rsidRDefault="001C10B4" w:rsidP="000B11FD"/>
    <w:p w14:paraId="283B2EAA" w14:textId="1A660F94" w:rsidR="001C10B4" w:rsidRDefault="001C10B4" w:rsidP="000B11FD">
      <w:pPr>
        <w:sectPr w:rsidR="001C10B4" w:rsidSect="001A6118">
          <w:type w:val="continuous"/>
          <w:pgSz w:w="12240" w:h="15840"/>
          <w:pgMar w:top="1440" w:right="1440" w:bottom="1440" w:left="1440" w:header="720" w:footer="432" w:gutter="0"/>
          <w:cols w:space="720"/>
          <w:docGrid w:linePitch="360"/>
        </w:sectPr>
      </w:pPr>
    </w:p>
    <w:p w14:paraId="76A0F1C0" w14:textId="3010F0A7" w:rsidR="00A72499" w:rsidRPr="003B6862" w:rsidRDefault="00A72499" w:rsidP="00A72499">
      <w:pPr>
        <w:pStyle w:val="Heading2"/>
      </w:pPr>
      <w:bookmarkStart w:id="16" w:name="_Toc140580107"/>
      <w:r>
        <w:lastRenderedPageBreak/>
        <w:t>Students Tutored</w:t>
      </w:r>
      <w:bookmarkEnd w:id="16"/>
    </w:p>
    <w:p w14:paraId="02670C9E" w14:textId="77777777" w:rsidR="00F12F8E" w:rsidRDefault="00F12F8E" w:rsidP="000B11FD">
      <w:pPr>
        <w:sectPr w:rsidR="00F12F8E" w:rsidSect="00F12F8E">
          <w:type w:val="continuous"/>
          <w:pgSz w:w="12240" w:h="15840"/>
          <w:pgMar w:top="1440" w:right="1440" w:bottom="1440" w:left="1440" w:header="720" w:footer="432" w:gutter="0"/>
          <w:cols w:num="2" w:space="720"/>
          <w:docGrid w:linePitch="360"/>
        </w:sectPr>
      </w:pPr>
    </w:p>
    <w:p w14:paraId="52A75093" w14:textId="2051EFBE" w:rsidR="001A6118" w:rsidRDefault="003A3B95" w:rsidP="000B11FD">
      <w:r>
        <w:lastRenderedPageBreak/>
        <w:t>Students are identified as good candidates for Reading Corps participation through a two-step process. First, teachers or other school staff recommend students for Reading Corps based on student performance or previous service. Second, t</w:t>
      </w:r>
      <w:r w:rsidRPr="003A3B95">
        <w:t>utors administer 1-minute benchmark assessments</w:t>
      </w:r>
      <w:r>
        <w:t xml:space="preserve"> to recommended students</w:t>
      </w:r>
      <w:r w:rsidRPr="003A3B95">
        <w:t xml:space="preserve">. </w:t>
      </w:r>
      <w:r>
        <w:t>Students who score below benchmark targets that are linked to future academic success are eligible to receive Reading Corps tutoring (</w:t>
      </w:r>
      <w:r w:rsidRPr="003A3B95">
        <w:t xml:space="preserve">see Appendix </w:t>
      </w:r>
      <w:r>
        <w:t>A</w:t>
      </w:r>
      <w:r w:rsidRPr="003A3B95">
        <w:t xml:space="preserve"> for </w:t>
      </w:r>
      <w:r>
        <w:t>more information on the benchmark targets).</w:t>
      </w:r>
    </w:p>
    <w:p w14:paraId="1D7C379E" w14:textId="416E688A" w:rsidR="003A3B95" w:rsidRDefault="003A3B95" w:rsidP="000B11FD"/>
    <w:p w14:paraId="43AD3C31" w14:textId="17E39581" w:rsidR="003A3B95" w:rsidRDefault="003A3B95" w:rsidP="000B11FD">
      <w:r>
        <w:t xml:space="preserve">After identifying eligible students, the tutor works with their Internal Coach </w:t>
      </w:r>
      <w:r w:rsidR="00C60046">
        <w:t>to select which students will be served, called the tutor’s “caseload”. Coaches set the caseload using a number of factors such as the school’s schedule and other services available to eligible students.</w:t>
      </w:r>
    </w:p>
    <w:p w14:paraId="7FF9CBD5" w14:textId="350E57CB" w:rsidR="003A3B95" w:rsidRDefault="003A3B95" w:rsidP="000B11FD"/>
    <w:p w14:paraId="0ACDCC3E" w14:textId="72965C89" w:rsidR="00C60046" w:rsidRDefault="00C60046" w:rsidP="00C60046">
      <w:bookmarkStart w:id="17" w:name="_Hlk139891244"/>
      <w:r>
        <w:lastRenderedPageBreak/>
        <w:t xml:space="preserve">The number of students on a caseload depends on the tutor’s </w:t>
      </w:r>
      <w:r w:rsidR="00361A35">
        <w:t xml:space="preserve">service </w:t>
      </w:r>
      <w:r>
        <w:t xml:space="preserve">commitment. </w:t>
      </w:r>
      <w:r w:rsidR="00985CD3">
        <w:t>F</w:t>
      </w:r>
      <w:r>
        <w:t xml:space="preserve">ull-time tutors aim to serve 15 or more students </w:t>
      </w:r>
      <w:r w:rsidR="00985CD3">
        <w:t xml:space="preserve">each day </w:t>
      </w:r>
      <w:r>
        <w:t xml:space="preserve">while part-time tutors serve 10 students. </w:t>
      </w:r>
    </w:p>
    <w:bookmarkEnd w:id="17"/>
    <w:p w14:paraId="024ACE02" w14:textId="10EB23A6" w:rsidR="00C60046" w:rsidRDefault="00C60046" w:rsidP="000B11FD"/>
    <w:p w14:paraId="27C34A1C" w14:textId="0A39FB88" w:rsidR="00C60046" w:rsidRDefault="00C60046" w:rsidP="000B11FD">
      <w:r>
        <w:t xml:space="preserve">Table 2 displays the number of students served by grade across all </w:t>
      </w:r>
      <w:r w:rsidR="00E7583D">
        <w:t>schools</w:t>
      </w:r>
      <w:r>
        <w:t xml:space="preserve">. </w:t>
      </w:r>
      <w:r w:rsidR="009A3A5A">
        <w:t xml:space="preserve">Some schools choose to serve more students in certain grades which can lead to an uneven distribution of students served across grades.  </w:t>
      </w:r>
    </w:p>
    <w:p w14:paraId="649708B7" w14:textId="77777777" w:rsidR="003A3B95" w:rsidRDefault="003A3B95" w:rsidP="000B11FD"/>
    <w:p w14:paraId="11F5890A" w14:textId="2743E02E" w:rsidR="001E0A0D" w:rsidRPr="002D5DEA" w:rsidRDefault="001E0A0D" w:rsidP="002D5DEA">
      <w:pPr>
        <w:rPr>
          <w:b/>
          <w:i/>
          <w:color w:val="3B2B94" w:themeColor="accent3"/>
          <w:sz w:val="24"/>
          <w:szCs w:val="28"/>
        </w:rPr>
      </w:pPr>
      <w:bookmarkStart w:id="18" w:name="_Toc20491271"/>
      <w:r w:rsidRPr="002D5DEA">
        <w:rPr>
          <w:b/>
          <w:color w:val="3B2B94" w:themeColor="accent3"/>
          <w:sz w:val="24"/>
          <w:szCs w:val="28"/>
        </w:rPr>
        <w:t>Table 2. Number of Students Tutored</w:t>
      </w:r>
    </w:p>
    <w:tbl>
      <w:tblPr>
        <w:tblStyle w:val="PlainTable3"/>
        <w:tblW w:w="4583" w:type="pct"/>
        <w:tblLook w:val="0000" w:firstRow="0" w:lastRow="0" w:firstColumn="0" w:lastColumn="0" w:noHBand="0" w:noVBand="0"/>
      </w:tblPr>
      <w:tblGrid>
        <w:gridCol w:w="1586"/>
        <w:gridCol w:w="2374"/>
      </w:tblGrid>
      <w:tr w:rsidR="001E0A0D" w:rsidRPr="003B6862" w14:paraId="514AF90D" w14:textId="77777777" w:rsidTr="001E0A0D">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2003" w:type="pct"/>
            <w:tcBorders>
              <w:bottom w:val="single" w:sz="12" w:space="0" w:color="FF9F24" w:themeColor="accent4"/>
            </w:tcBorders>
            <w:shd w:val="clear" w:color="auto" w:fill="208179" w:themeFill="accent2"/>
            <w:vAlign w:val="center"/>
          </w:tcPr>
          <w:p w14:paraId="139705C0" w14:textId="6D996279" w:rsidR="001E0A0D" w:rsidRPr="0029051D" w:rsidRDefault="001E0A0D" w:rsidP="003D4FBB">
            <w:pPr>
              <w:rPr>
                <w:b/>
                <w:color w:val="FFFFFF" w:themeColor="background1"/>
              </w:rPr>
            </w:pPr>
            <w:r>
              <w:rPr>
                <w:b/>
                <w:color w:val="FFFFFF" w:themeColor="background1"/>
              </w:rPr>
              <w:t>Grade</w:t>
            </w:r>
          </w:p>
        </w:tc>
        <w:tc>
          <w:tcPr>
            <w:tcW w:w="2997" w:type="pct"/>
            <w:tcBorders>
              <w:bottom w:val="single" w:sz="12" w:space="0" w:color="FF9F24" w:themeColor="accent4"/>
            </w:tcBorders>
            <w:shd w:val="clear" w:color="auto" w:fill="208179" w:themeFill="accent2"/>
            <w:vAlign w:val="center"/>
          </w:tcPr>
          <w:p w14:paraId="23C4444F" w14:textId="72EAE8C5" w:rsidR="001E0A0D" w:rsidRPr="0029051D" w:rsidRDefault="001E0A0D" w:rsidP="001E0A0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Number of Students</w:t>
            </w:r>
          </w:p>
        </w:tc>
      </w:tr>
      <w:tr w:rsidR="004062BF" w:rsidRPr="003B6862" w14:paraId="3F115D70"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2003" w:type="pct"/>
            <w:tcBorders>
              <w:top w:val="single" w:sz="12" w:space="0" w:color="FF9F24" w:themeColor="accent4"/>
            </w:tcBorders>
          </w:tcPr>
          <w:p w14:paraId="191BCD64" w14:textId="77777777" w:rsidR="004062BF" w:rsidRPr="001E0A0D" w:rsidRDefault="004062BF" w:rsidP="004062BF">
            <w:r w:rsidRPr="003B6862">
              <w:t>Kindergarten</w:t>
            </w:r>
          </w:p>
        </w:tc>
        <w:tc>
          <w:tcPr>
            <w:tcW w:w="2997" w:type="pct"/>
            <w:tcBorders>
              <w:top w:val="single" w:sz="12" w:space="0" w:color="FF9F24" w:themeColor="accent4"/>
            </w:tcBorders>
            <w:shd w:val="clear" w:color="auto" w:fill="F2F2F2" w:themeFill="background1" w:themeFillShade="F2"/>
            <w:vAlign w:val="bottom"/>
          </w:tcPr>
          <w:p w14:paraId="5AA338B0" w14:textId="3CF86F29" w:rsidR="004062BF" w:rsidRPr="003B6862" w:rsidRDefault="004062BF" w:rsidP="004062BF">
            <w:pPr>
              <w:jc w:val="center"/>
              <w:cnfStyle w:val="000000000000" w:firstRow="0" w:lastRow="0" w:firstColumn="0" w:lastColumn="0" w:oddVBand="0" w:evenVBand="0" w:oddHBand="0" w:evenHBand="0" w:firstRowFirstColumn="0" w:firstRowLastColumn="0" w:lastRowFirstColumn="0" w:lastRowLastColumn="0"/>
            </w:pPr>
            <w:r>
              <w:rPr>
                <w:rFonts w:cs="Calibri"/>
                <w:sz w:val="22"/>
                <w:szCs w:val="22"/>
              </w:rPr>
              <w:t>267</w:t>
            </w:r>
          </w:p>
        </w:tc>
      </w:tr>
      <w:tr w:rsidR="004062BF" w:rsidRPr="003B6862" w14:paraId="5F1E851B"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03" w:type="pct"/>
            <w:shd w:val="clear" w:color="auto" w:fill="FFFFFF" w:themeFill="background1"/>
          </w:tcPr>
          <w:p w14:paraId="183A629D" w14:textId="77777777" w:rsidR="004062BF" w:rsidRPr="003B6862" w:rsidRDefault="004062BF" w:rsidP="004062BF">
            <w:pPr>
              <w:rPr>
                <w:vertAlign w:val="superscript"/>
              </w:rPr>
            </w:pPr>
            <w:r w:rsidRPr="003B6862">
              <w:t>First</w:t>
            </w:r>
          </w:p>
        </w:tc>
        <w:tc>
          <w:tcPr>
            <w:tcW w:w="2997" w:type="pct"/>
            <w:shd w:val="clear" w:color="auto" w:fill="FFFFFF" w:themeFill="background1"/>
            <w:vAlign w:val="bottom"/>
          </w:tcPr>
          <w:p w14:paraId="12E5DB1C" w14:textId="5EC513F2" w:rsidR="004062BF" w:rsidRPr="003B6862" w:rsidRDefault="004062BF" w:rsidP="004062BF">
            <w:pPr>
              <w:jc w:val="center"/>
              <w:cnfStyle w:val="000000100000" w:firstRow="0" w:lastRow="0" w:firstColumn="0" w:lastColumn="0" w:oddVBand="0" w:evenVBand="0" w:oddHBand="1" w:evenHBand="0" w:firstRowFirstColumn="0" w:firstRowLastColumn="0" w:lastRowFirstColumn="0" w:lastRowLastColumn="0"/>
            </w:pPr>
            <w:r>
              <w:rPr>
                <w:rFonts w:cs="Calibri"/>
                <w:sz w:val="22"/>
                <w:szCs w:val="22"/>
              </w:rPr>
              <w:t>607</w:t>
            </w:r>
          </w:p>
        </w:tc>
      </w:tr>
      <w:tr w:rsidR="004062BF" w:rsidRPr="003B6862" w14:paraId="5C2046A1"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2003" w:type="pct"/>
          </w:tcPr>
          <w:p w14:paraId="30E54C01" w14:textId="77777777" w:rsidR="004062BF" w:rsidRPr="003B6862" w:rsidRDefault="004062BF" w:rsidP="004062BF">
            <w:pPr>
              <w:rPr>
                <w:kern w:val="24"/>
              </w:rPr>
            </w:pPr>
            <w:r w:rsidRPr="003B6862">
              <w:t>Second</w:t>
            </w:r>
          </w:p>
        </w:tc>
        <w:tc>
          <w:tcPr>
            <w:tcW w:w="2997" w:type="pct"/>
            <w:shd w:val="clear" w:color="auto" w:fill="F2F2F2" w:themeFill="background1" w:themeFillShade="F2"/>
            <w:vAlign w:val="bottom"/>
          </w:tcPr>
          <w:p w14:paraId="67A18B1E" w14:textId="600E785D" w:rsidR="004062BF" w:rsidRPr="003B6862" w:rsidRDefault="004062BF" w:rsidP="004062BF">
            <w:pPr>
              <w:jc w:val="center"/>
              <w:cnfStyle w:val="000000000000" w:firstRow="0" w:lastRow="0" w:firstColumn="0" w:lastColumn="0" w:oddVBand="0" w:evenVBand="0" w:oddHBand="0" w:evenHBand="0" w:firstRowFirstColumn="0" w:firstRowLastColumn="0" w:lastRowFirstColumn="0" w:lastRowLastColumn="0"/>
            </w:pPr>
            <w:r>
              <w:rPr>
                <w:rFonts w:cs="Calibri"/>
                <w:sz w:val="22"/>
                <w:szCs w:val="22"/>
              </w:rPr>
              <w:t>591</w:t>
            </w:r>
          </w:p>
        </w:tc>
      </w:tr>
      <w:tr w:rsidR="004062BF" w:rsidRPr="003B6862" w14:paraId="120E661C"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03" w:type="pct"/>
            <w:tcBorders>
              <w:bottom w:val="single" w:sz="12" w:space="0" w:color="FF9F24" w:themeColor="accent4"/>
            </w:tcBorders>
            <w:shd w:val="clear" w:color="auto" w:fill="FFFFFF" w:themeFill="background1"/>
          </w:tcPr>
          <w:p w14:paraId="5D427A62" w14:textId="77777777" w:rsidR="004062BF" w:rsidRPr="003B6862" w:rsidRDefault="004062BF" w:rsidP="004062BF">
            <w:pPr>
              <w:rPr>
                <w:kern w:val="24"/>
              </w:rPr>
            </w:pPr>
            <w:r w:rsidRPr="003B6862">
              <w:t>Third</w:t>
            </w:r>
          </w:p>
        </w:tc>
        <w:tc>
          <w:tcPr>
            <w:tcW w:w="2997" w:type="pct"/>
            <w:tcBorders>
              <w:bottom w:val="single" w:sz="12" w:space="0" w:color="FF9F24" w:themeColor="accent4"/>
            </w:tcBorders>
            <w:shd w:val="clear" w:color="auto" w:fill="FFFFFF" w:themeFill="background1"/>
            <w:vAlign w:val="bottom"/>
          </w:tcPr>
          <w:p w14:paraId="5A5DF105" w14:textId="11593567" w:rsidR="004062BF" w:rsidRPr="003B6862" w:rsidRDefault="004062BF" w:rsidP="004062BF">
            <w:pPr>
              <w:jc w:val="center"/>
              <w:cnfStyle w:val="000000100000" w:firstRow="0" w:lastRow="0" w:firstColumn="0" w:lastColumn="0" w:oddVBand="0" w:evenVBand="0" w:oddHBand="1" w:evenHBand="0" w:firstRowFirstColumn="0" w:firstRowLastColumn="0" w:lastRowFirstColumn="0" w:lastRowLastColumn="0"/>
            </w:pPr>
            <w:r>
              <w:rPr>
                <w:rFonts w:cs="Calibri"/>
                <w:sz w:val="22"/>
                <w:szCs w:val="22"/>
              </w:rPr>
              <w:t>641</w:t>
            </w:r>
          </w:p>
        </w:tc>
      </w:tr>
      <w:tr w:rsidR="004062BF" w:rsidRPr="003B6862" w14:paraId="5B104F00"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2003" w:type="pct"/>
            <w:tcBorders>
              <w:top w:val="single" w:sz="12" w:space="0" w:color="FF9F24" w:themeColor="accent4"/>
              <w:bottom w:val="single" w:sz="12" w:space="0" w:color="FF9F24" w:themeColor="accent4"/>
            </w:tcBorders>
            <w:shd w:val="clear" w:color="auto" w:fill="D9D9D9" w:themeFill="background1" w:themeFillShade="D9"/>
          </w:tcPr>
          <w:p w14:paraId="0548B012" w14:textId="7EF14DD5" w:rsidR="004062BF" w:rsidRPr="001E0A0D" w:rsidRDefault="004062BF" w:rsidP="004062BF">
            <w:pPr>
              <w:rPr>
                <w:b/>
              </w:rPr>
            </w:pPr>
            <w:r w:rsidRPr="001E0A0D">
              <w:rPr>
                <w:b/>
              </w:rPr>
              <w:t>Total</w:t>
            </w:r>
          </w:p>
        </w:tc>
        <w:tc>
          <w:tcPr>
            <w:tcW w:w="2997" w:type="pct"/>
            <w:tcBorders>
              <w:top w:val="single" w:sz="12" w:space="0" w:color="FF9F24" w:themeColor="accent4"/>
              <w:bottom w:val="single" w:sz="12" w:space="0" w:color="FF9F24" w:themeColor="accent4"/>
            </w:tcBorders>
            <w:shd w:val="clear" w:color="auto" w:fill="D9D9D9" w:themeFill="background1" w:themeFillShade="D9"/>
            <w:vAlign w:val="bottom"/>
          </w:tcPr>
          <w:p w14:paraId="50976526" w14:textId="26E72224" w:rsidR="004062BF" w:rsidRPr="001E0A0D" w:rsidRDefault="004062BF" w:rsidP="004062BF">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 w:val="22"/>
                <w:szCs w:val="22"/>
              </w:rPr>
              <w:t>2,106</w:t>
            </w:r>
          </w:p>
        </w:tc>
      </w:tr>
    </w:tbl>
    <w:p w14:paraId="013664DC" w14:textId="77777777" w:rsidR="00985CD3" w:rsidRDefault="00985CD3" w:rsidP="00657575"/>
    <w:p w14:paraId="6F588186" w14:textId="2C8EE6BB" w:rsidR="00657575" w:rsidRPr="00657575" w:rsidRDefault="00361A35" w:rsidP="00657575">
      <w:pPr>
        <w:sectPr w:rsidR="00657575" w:rsidRPr="00657575" w:rsidSect="00F12F8E">
          <w:type w:val="continuous"/>
          <w:pgSz w:w="12240" w:h="15840"/>
          <w:pgMar w:top="1440" w:right="1440" w:bottom="1440" w:left="1440" w:header="720" w:footer="432" w:gutter="0"/>
          <w:cols w:num="2" w:space="720"/>
          <w:docGrid w:linePitch="360"/>
        </w:sectPr>
      </w:pPr>
      <w:r>
        <w:t>T</w:t>
      </w:r>
      <w:r w:rsidR="009A3A5A">
        <w:t xml:space="preserve">he number of </w:t>
      </w:r>
      <w:r w:rsidR="007853DC">
        <w:t>students served</w:t>
      </w:r>
      <w:r w:rsidR="009A3A5A">
        <w:t xml:space="preserve"> varies by program year based o</w:t>
      </w:r>
      <w:r w:rsidR="007853DC">
        <w:t>n many</w:t>
      </w:r>
      <w:r w:rsidR="009A3A5A">
        <w:t xml:space="preserve"> factors including tutor recruitment</w:t>
      </w:r>
      <w:r w:rsidR="007853DC">
        <w:t xml:space="preserve"> and </w:t>
      </w:r>
      <w:r w:rsidR="007853DC">
        <w:lastRenderedPageBreak/>
        <w:t xml:space="preserve">retention, the types of tutors serving (i.e. full-time or part-time), whether students are receiving one-on-one or paired intervention, and the frequency of students exiting or graduating from the program. </w:t>
      </w:r>
      <w:r w:rsidR="009A3A5A">
        <w:t xml:space="preserve">Figure 3 displays the number of </w:t>
      </w:r>
      <w:r w:rsidR="007853DC">
        <w:lastRenderedPageBreak/>
        <w:t>students</w:t>
      </w:r>
      <w:r w:rsidR="009A3A5A">
        <w:t xml:space="preserve"> who </w:t>
      </w:r>
      <w:r w:rsidR="007853DC">
        <w:t>were tutored</w:t>
      </w:r>
      <w:r w:rsidR="009A3A5A">
        <w:t xml:space="preserve"> each year of the progra</w:t>
      </w:r>
      <w:r w:rsidR="007853DC">
        <w:t xml:space="preserve">m. Note the number of students served in 2019-20, 2020-21, and 2021-22 were significantly impacted by the COVID-19 pandemic. </w:t>
      </w:r>
    </w:p>
    <w:p w14:paraId="780AD8FA" w14:textId="77777777" w:rsidR="007853DC" w:rsidRDefault="007853DC" w:rsidP="007853DC"/>
    <w:p w14:paraId="5AA1D9F0" w14:textId="5EE4512B" w:rsidR="00200676" w:rsidRPr="002D5DEA" w:rsidRDefault="009A3A5A" w:rsidP="002D5DEA">
      <w:pPr>
        <w:rPr>
          <w:b/>
          <w:i/>
          <w:color w:val="3B2B94" w:themeColor="accent3"/>
          <w:sz w:val="24"/>
          <w:szCs w:val="28"/>
        </w:rPr>
      </w:pPr>
      <w:r w:rsidRPr="002D5DEA">
        <w:rPr>
          <w:b/>
          <w:color w:val="3B2B94" w:themeColor="accent3"/>
          <w:sz w:val="24"/>
          <w:szCs w:val="28"/>
        </w:rPr>
        <w:t>Figure 3</w:t>
      </w:r>
      <w:r w:rsidR="00200676" w:rsidRPr="002D5DEA">
        <w:rPr>
          <w:b/>
          <w:color w:val="3B2B94" w:themeColor="accent3"/>
          <w:sz w:val="24"/>
          <w:szCs w:val="28"/>
        </w:rPr>
        <w:t>. Number of Students Tutored by Year</w:t>
      </w:r>
    </w:p>
    <w:p w14:paraId="477173B7" w14:textId="77777777" w:rsidR="00200676" w:rsidRDefault="00200676" w:rsidP="00200676">
      <w:r>
        <w:rPr>
          <w:noProof/>
        </w:rPr>
        <w:drawing>
          <wp:inline distT="0" distB="0" distL="0" distR="0" wp14:anchorId="289A65F9" wp14:editId="1BB8D3D8">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6E2839" w14:textId="77777777" w:rsidR="007853DC" w:rsidRDefault="007853DC" w:rsidP="007853DC">
      <w:pPr>
        <w:sectPr w:rsidR="007853DC" w:rsidSect="001D6C47">
          <w:type w:val="continuous"/>
          <w:pgSz w:w="12240" w:h="15840"/>
          <w:pgMar w:top="1440" w:right="1440" w:bottom="1440" w:left="1440" w:header="720" w:footer="432" w:gutter="0"/>
          <w:cols w:space="720"/>
          <w:docGrid w:linePitch="360"/>
        </w:sectPr>
      </w:pPr>
    </w:p>
    <w:p w14:paraId="23880EE4" w14:textId="77777777" w:rsidR="00D061DF" w:rsidRDefault="00D061DF" w:rsidP="00200676"/>
    <w:p w14:paraId="0112DDFC" w14:textId="77777777" w:rsidR="00D061DF" w:rsidRDefault="00D061DF" w:rsidP="00200676">
      <w:pPr>
        <w:sectPr w:rsidR="00D061DF" w:rsidSect="00D061DF">
          <w:type w:val="continuous"/>
          <w:pgSz w:w="12240" w:h="15840"/>
          <w:pgMar w:top="1440" w:right="1440" w:bottom="1440" w:left="1440" w:header="720" w:footer="432" w:gutter="0"/>
          <w:cols w:space="720"/>
          <w:docGrid w:linePitch="360"/>
        </w:sectPr>
      </w:pPr>
    </w:p>
    <w:p w14:paraId="392668EE" w14:textId="3EF47E9E" w:rsidR="00412FF4" w:rsidRDefault="007853DC" w:rsidP="00200676">
      <w:r w:rsidRPr="007853DC">
        <w:lastRenderedPageBreak/>
        <w:t xml:space="preserve">Reading Corps tutors </w:t>
      </w:r>
      <w:r>
        <w:t xml:space="preserve">record </w:t>
      </w:r>
      <w:r w:rsidRPr="007853DC">
        <w:t>demographic information of students they tutor</w:t>
      </w:r>
      <w:r w:rsidR="00361A35">
        <w:t>, which</w:t>
      </w:r>
      <w:r>
        <w:t xml:space="preserve"> allows evaluators to disaggregate student outputs and outcomes by important demographics to ensure the program is having an equitable impact. The information is also</w:t>
      </w:r>
      <w:r w:rsidR="00412FF4">
        <w:t xml:space="preserve"> </w:t>
      </w:r>
      <w:r>
        <w:t xml:space="preserve">used </w:t>
      </w:r>
      <w:r w:rsidR="007A5396">
        <w:t xml:space="preserve">in various reports to </w:t>
      </w:r>
      <w:r w:rsidR="000C2226">
        <w:t xml:space="preserve">describe </w:t>
      </w:r>
      <w:r w:rsidR="007A5396">
        <w:t xml:space="preserve">the </w:t>
      </w:r>
      <w:r w:rsidR="007A5396">
        <w:lastRenderedPageBreak/>
        <w:t>students participating in the program.</w:t>
      </w:r>
      <w:r w:rsidR="00F12F8E">
        <w:t xml:space="preserve"> </w:t>
      </w:r>
      <w:r w:rsidR="00412FF4">
        <w:t xml:space="preserve">Figure 4 shows </w:t>
      </w:r>
      <w:bookmarkStart w:id="19" w:name="_Hlk112329649"/>
      <w:r w:rsidR="00412FF4">
        <w:t>Black or African American students</w:t>
      </w:r>
      <w:r w:rsidR="00985CD3">
        <w:t xml:space="preserve"> and white students were the largest racial/ethnic groups</w:t>
      </w:r>
      <w:r w:rsidR="00412FF4">
        <w:t xml:space="preserve"> participat</w:t>
      </w:r>
      <w:r w:rsidR="00985CD3">
        <w:t>ing</w:t>
      </w:r>
      <w:r w:rsidR="00412FF4">
        <w:t xml:space="preserve"> in the program, </w:t>
      </w:r>
      <w:r w:rsidR="00985CD3">
        <w:t>and</w:t>
      </w:r>
      <w:r w:rsidR="00412FF4">
        <w:t xml:space="preserve"> a relatively high percentage (&gt;22%) of </w:t>
      </w:r>
      <w:r w:rsidR="00985CD3">
        <w:t xml:space="preserve">students served were identified as </w:t>
      </w:r>
      <w:r w:rsidR="00412FF4">
        <w:t xml:space="preserve">English Learners. </w:t>
      </w:r>
      <w:bookmarkEnd w:id="19"/>
    </w:p>
    <w:p w14:paraId="388A3192" w14:textId="497C0A70" w:rsidR="007853DC" w:rsidRDefault="007853DC" w:rsidP="00200676">
      <w:pPr>
        <w:sectPr w:rsidR="007853DC" w:rsidSect="00D061DF">
          <w:type w:val="continuous"/>
          <w:pgSz w:w="12240" w:h="15840"/>
          <w:pgMar w:top="1440" w:right="1440" w:bottom="1440" w:left="1440" w:header="720" w:footer="432" w:gutter="0"/>
          <w:cols w:num="2" w:space="720"/>
          <w:docGrid w:linePitch="360"/>
        </w:sectPr>
      </w:pPr>
    </w:p>
    <w:p w14:paraId="2CE08A9A" w14:textId="1CA3B6B3" w:rsidR="00B266B1" w:rsidRDefault="00B266B1" w:rsidP="002D5DEA">
      <w:pPr>
        <w:rPr>
          <w:b/>
          <w:color w:val="3B2B94" w:themeColor="accent3"/>
          <w:sz w:val="24"/>
          <w:szCs w:val="28"/>
        </w:rPr>
      </w:pPr>
    </w:p>
    <w:p w14:paraId="4FA4B177" w14:textId="7C390429" w:rsidR="00985CD3" w:rsidRDefault="00985CD3" w:rsidP="002D5DEA">
      <w:pPr>
        <w:rPr>
          <w:b/>
          <w:color w:val="3B2B94" w:themeColor="accent3"/>
          <w:sz w:val="24"/>
          <w:szCs w:val="28"/>
        </w:rPr>
      </w:pPr>
    </w:p>
    <w:p w14:paraId="3261823F" w14:textId="61CE6D59" w:rsidR="00985CD3" w:rsidRDefault="00985CD3" w:rsidP="002D5DEA">
      <w:pPr>
        <w:rPr>
          <w:b/>
          <w:color w:val="3B2B94" w:themeColor="accent3"/>
          <w:sz w:val="24"/>
          <w:szCs w:val="28"/>
        </w:rPr>
      </w:pPr>
    </w:p>
    <w:p w14:paraId="4745CD97" w14:textId="5BED0706" w:rsidR="00985CD3" w:rsidRDefault="00985CD3" w:rsidP="002D5DEA">
      <w:pPr>
        <w:rPr>
          <w:b/>
          <w:color w:val="3B2B94" w:themeColor="accent3"/>
          <w:sz w:val="24"/>
          <w:szCs w:val="28"/>
        </w:rPr>
      </w:pPr>
    </w:p>
    <w:p w14:paraId="2F3363F9" w14:textId="618F056C" w:rsidR="00985CD3" w:rsidRDefault="00985CD3" w:rsidP="002D5DEA">
      <w:pPr>
        <w:rPr>
          <w:b/>
          <w:color w:val="3B2B94" w:themeColor="accent3"/>
          <w:sz w:val="24"/>
          <w:szCs w:val="28"/>
        </w:rPr>
      </w:pPr>
    </w:p>
    <w:p w14:paraId="46CFE264" w14:textId="302CEE38" w:rsidR="00985CD3" w:rsidRDefault="00985CD3" w:rsidP="002D5DEA">
      <w:pPr>
        <w:rPr>
          <w:b/>
          <w:color w:val="3B2B94" w:themeColor="accent3"/>
          <w:sz w:val="24"/>
          <w:szCs w:val="28"/>
        </w:rPr>
      </w:pPr>
    </w:p>
    <w:p w14:paraId="46BBB6A8" w14:textId="2A5B1C7B" w:rsidR="00985CD3" w:rsidRDefault="00985CD3" w:rsidP="002D5DEA">
      <w:pPr>
        <w:rPr>
          <w:b/>
          <w:color w:val="3B2B94" w:themeColor="accent3"/>
          <w:sz w:val="24"/>
          <w:szCs w:val="28"/>
        </w:rPr>
      </w:pPr>
    </w:p>
    <w:p w14:paraId="04605F2C" w14:textId="002FCF37" w:rsidR="00985CD3" w:rsidRDefault="00985CD3" w:rsidP="002D5DEA">
      <w:pPr>
        <w:rPr>
          <w:b/>
          <w:color w:val="3B2B94" w:themeColor="accent3"/>
          <w:sz w:val="24"/>
          <w:szCs w:val="28"/>
        </w:rPr>
      </w:pPr>
    </w:p>
    <w:p w14:paraId="452D153F" w14:textId="6D94E86E" w:rsidR="00985CD3" w:rsidRDefault="00985CD3" w:rsidP="002D5DEA">
      <w:pPr>
        <w:rPr>
          <w:b/>
          <w:color w:val="3B2B94" w:themeColor="accent3"/>
          <w:sz w:val="24"/>
          <w:szCs w:val="28"/>
        </w:rPr>
      </w:pPr>
    </w:p>
    <w:p w14:paraId="04A5A453" w14:textId="619DA80B" w:rsidR="00985CD3" w:rsidRDefault="00985CD3" w:rsidP="002D5DEA">
      <w:pPr>
        <w:rPr>
          <w:b/>
          <w:color w:val="3B2B94" w:themeColor="accent3"/>
          <w:sz w:val="24"/>
          <w:szCs w:val="28"/>
        </w:rPr>
      </w:pPr>
    </w:p>
    <w:p w14:paraId="7844880F" w14:textId="78248E06" w:rsidR="00985CD3" w:rsidRDefault="00985CD3" w:rsidP="002D5DEA">
      <w:pPr>
        <w:rPr>
          <w:b/>
          <w:color w:val="3B2B94" w:themeColor="accent3"/>
          <w:sz w:val="24"/>
          <w:szCs w:val="28"/>
        </w:rPr>
      </w:pPr>
    </w:p>
    <w:p w14:paraId="2D696FA5" w14:textId="77777777" w:rsidR="00985CD3" w:rsidRDefault="00985CD3" w:rsidP="002D5DEA">
      <w:pPr>
        <w:rPr>
          <w:b/>
          <w:color w:val="3B2B94" w:themeColor="accent3"/>
          <w:sz w:val="24"/>
          <w:szCs w:val="28"/>
        </w:rPr>
      </w:pPr>
    </w:p>
    <w:p w14:paraId="7038C865" w14:textId="58757399" w:rsidR="009C05F6" w:rsidRPr="002D5DEA" w:rsidRDefault="009C05F6" w:rsidP="002D5DEA">
      <w:pPr>
        <w:rPr>
          <w:b/>
          <w:color w:val="3B2B94" w:themeColor="accent3"/>
          <w:sz w:val="24"/>
          <w:szCs w:val="28"/>
        </w:rPr>
      </w:pPr>
      <w:r w:rsidRPr="002D5DEA">
        <w:rPr>
          <w:b/>
          <w:color w:val="3B2B94" w:themeColor="accent3"/>
          <w:sz w:val="24"/>
          <w:szCs w:val="28"/>
        </w:rPr>
        <w:lastRenderedPageBreak/>
        <w:t xml:space="preserve">Figure </w:t>
      </w:r>
      <w:r w:rsidR="007A5396" w:rsidRPr="002D5DEA">
        <w:rPr>
          <w:b/>
          <w:color w:val="3B2B94" w:themeColor="accent3"/>
          <w:sz w:val="24"/>
          <w:szCs w:val="28"/>
        </w:rPr>
        <w:t>4</w:t>
      </w:r>
      <w:r w:rsidRPr="002D5DEA">
        <w:rPr>
          <w:b/>
          <w:color w:val="3B2B94" w:themeColor="accent3"/>
          <w:sz w:val="24"/>
          <w:szCs w:val="28"/>
        </w:rPr>
        <w:t xml:space="preserve">. </w:t>
      </w:r>
      <w:r w:rsidR="00C837F1" w:rsidRPr="002D5DEA">
        <w:rPr>
          <w:b/>
          <w:color w:val="3B2B94" w:themeColor="accent3"/>
          <w:sz w:val="24"/>
          <w:szCs w:val="28"/>
        </w:rPr>
        <w:t>Student Demographics</w:t>
      </w:r>
    </w:p>
    <w:p w14:paraId="6F0771D4" w14:textId="24773B32" w:rsidR="00E62E5D" w:rsidRPr="003B6862" w:rsidRDefault="00985CD3" w:rsidP="000B11FD">
      <w:r>
        <w:rPr>
          <w:noProof/>
        </w:rPr>
        <mc:AlternateContent>
          <mc:Choice Requires="wps">
            <w:drawing>
              <wp:anchor distT="0" distB="0" distL="114300" distR="114300" simplePos="0" relativeHeight="251707392" behindDoc="0" locked="0" layoutInCell="1" allowOverlap="1" wp14:anchorId="30E562C5" wp14:editId="7FC7B8DC">
                <wp:simplePos x="0" y="0"/>
                <wp:positionH relativeFrom="margin">
                  <wp:posOffset>-9525</wp:posOffset>
                </wp:positionH>
                <wp:positionV relativeFrom="paragraph">
                  <wp:posOffset>1914525</wp:posOffset>
                </wp:positionV>
                <wp:extent cx="5495925" cy="28575"/>
                <wp:effectExtent l="0" t="0" r="28575" b="28575"/>
                <wp:wrapNone/>
                <wp:docPr id="47" name="Straight Connector 47"/>
                <wp:cNvGraphicFramePr/>
                <a:graphic xmlns:a="http://schemas.openxmlformats.org/drawingml/2006/main">
                  <a:graphicData uri="http://schemas.microsoft.com/office/word/2010/wordprocessingShape">
                    <wps:wsp>
                      <wps:cNvCnPr/>
                      <wps:spPr>
                        <a:xfrm flipV="1">
                          <a:off x="0" y="0"/>
                          <a:ext cx="5495925" cy="2857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CDC40" id="Straight Connector 47"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50.75pt" to="6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" strokecolor="#bfbfbf [2412]" strokeweight="1pt">
                <v:stroke joinstyle="miter"/>
                <w10:wrap anchorx="margin"/>
              </v:line>
            </w:pict>
          </mc:Fallback>
        </mc:AlternateContent>
      </w:r>
      <w:r>
        <w:rPr>
          <w:noProof/>
        </w:rPr>
        <mc:AlternateContent>
          <mc:Choice Requires="wps">
            <w:drawing>
              <wp:anchor distT="0" distB="0" distL="114300" distR="114300" simplePos="0" relativeHeight="251705344" behindDoc="0" locked="0" layoutInCell="1" allowOverlap="1" wp14:anchorId="454797BC" wp14:editId="0D26BAF1">
                <wp:simplePos x="0" y="0"/>
                <wp:positionH relativeFrom="margin">
                  <wp:posOffset>0</wp:posOffset>
                </wp:positionH>
                <wp:positionV relativeFrom="paragraph">
                  <wp:posOffset>647700</wp:posOffset>
                </wp:positionV>
                <wp:extent cx="5476875" cy="38100"/>
                <wp:effectExtent l="0" t="0" r="28575" b="19050"/>
                <wp:wrapNone/>
                <wp:docPr id="41" name="Straight Connector 41"/>
                <wp:cNvGraphicFramePr/>
                <a:graphic xmlns:a="http://schemas.openxmlformats.org/drawingml/2006/main">
                  <a:graphicData uri="http://schemas.microsoft.com/office/word/2010/wordprocessingShape">
                    <wps:wsp>
                      <wps:cNvCnPr/>
                      <wps:spPr>
                        <a:xfrm flipV="1">
                          <a:off x="0" y="0"/>
                          <a:ext cx="5476875" cy="3810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2F225" id="Straight Connector 41"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1pt" to="431.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" strokecolor="#bfbfbf [2412]" strokeweight="1pt">
                <v:stroke joinstyle="miter"/>
                <w10:wrap anchorx="margin"/>
              </v:line>
            </w:pict>
          </mc:Fallback>
        </mc:AlternateContent>
      </w:r>
      <w:r w:rsidR="00C837F1" w:rsidRPr="004505F6">
        <w:rPr>
          <w:noProof/>
          <w:shd w:val="clear" w:color="auto" w:fill="3B2B94" w:themeFill="accent3"/>
        </w:rPr>
        <w:drawing>
          <wp:inline distT="0" distB="0" distL="0" distR="0" wp14:anchorId="5A627330" wp14:editId="0DBEE743">
            <wp:extent cx="54864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156265" w14:textId="77777777" w:rsidR="00D84A07" w:rsidRDefault="00D84A07">
      <w:pPr>
        <w:spacing w:after="160"/>
        <w:rPr>
          <w:b/>
          <w:sz w:val="44"/>
        </w:rPr>
      </w:pPr>
      <w:bookmarkStart w:id="20" w:name="_Toc44335994"/>
      <w:bookmarkStart w:id="21" w:name="_Toc44336078"/>
      <w:r>
        <w:br w:type="page"/>
      </w:r>
    </w:p>
    <w:p w14:paraId="65003D28" w14:textId="5B46A380" w:rsidR="007A5396" w:rsidRPr="003B6862" w:rsidRDefault="007A5396" w:rsidP="007A5396">
      <w:pPr>
        <w:pStyle w:val="Heading1"/>
        <w:sectPr w:rsidR="007A5396" w:rsidRPr="003B6862" w:rsidSect="00A5509D">
          <w:type w:val="continuous"/>
          <w:pgSz w:w="12240" w:h="15840"/>
          <w:pgMar w:top="1440" w:right="1440" w:bottom="1440" w:left="1440" w:header="720" w:footer="432" w:gutter="0"/>
          <w:cols w:space="720"/>
          <w:docGrid w:linePitch="360"/>
        </w:sectPr>
      </w:pPr>
      <w:bookmarkStart w:id="22" w:name="_Toc140580108"/>
      <w:r>
        <w:lastRenderedPageBreak/>
        <w:t xml:space="preserve">2. </w:t>
      </w:r>
      <w:r w:rsidRPr="007A5396">
        <w:t>To what extent was the Reading Corps program implemented as intended?</w:t>
      </w:r>
      <w:bookmarkEnd w:id="22"/>
      <w:r w:rsidRPr="003B6862">
        <w:tab/>
      </w:r>
      <w:r w:rsidRPr="003B6862">
        <w:tab/>
      </w:r>
    </w:p>
    <w:p w14:paraId="74573F9A" w14:textId="77777777" w:rsidR="003E111D" w:rsidRDefault="003E111D" w:rsidP="003E111D"/>
    <w:p w14:paraId="2E5145BC" w14:textId="77777777" w:rsidR="00F12F8E" w:rsidRDefault="00F12F8E" w:rsidP="00CE3C91">
      <w:pPr>
        <w:pStyle w:val="Heading2"/>
        <w:sectPr w:rsidR="00F12F8E" w:rsidSect="00CD3869">
          <w:type w:val="continuous"/>
          <w:pgSz w:w="12240" w:h="15840"/>
          <w:pgMar w:top="1440" w:right="1440" w:bottom="1440" w:left="1440" w:header="720" w:footer="432" w:gutter="0"/>
          <w:cols w:space="720"/>
          <w:docGrid w:linePitch="360"/>
        </w:sectPr>
      </w:pPr>
    </w:p>
    <w:p w14:paraId="56D8C542" w14:textId="1389F38E" w:rsidR="00CE3C91" w:rsidRPr="003B6862" w:rsidRDefault="00CE3C91" w:rsidP="00CE3C91">
      <w:pPr>
        <w:pStyle w:val="Heading2"/>
      </w:pPr>
      <w:bookmarkStart w:id="23" w:name="_Toc140580109"/>
      <w:r>
        <w:lastRenderedPageBreak/>
        <w:t xml:space="preserve">Coaching </w:t>
      </w:r>
      <w:r w:rsidR="006E7AA7">
        <w:t>Observations</w:t>
      </w:r>
      <w:bookmarkEnd w:id="23"/>
    </w:p>
    <w:p w14:paraId="55146A77" w14:textId="77777777" w:rsidR="00CE3C91" w:rsidRDefault="00CE3C91" w:rsidP="00CE3C91">
      <w:pPr>
        <w:sectPr w:rsidR="00CE3C91" w:rsidSect="00F12F8E">
          <w:type w:val="continuous"/>
          <w:pgSz w:w="12240" w:h="15840"/>
          <w:pgMar w:top="1440" w:right="1440" w:bottom="1440" w:left="1440" w:header="720" w:footer="432" w:gutter="0"/>
          <w:cols w:num="2" w:space="720"/>
          <w:docGrid w:linePitch="360"/>
        </w:sectPr>
      </w:pPr>
    </w:p>
    <w:p w14:paraId="46535FCC" w14:textId="4EC6947B" w:rsidR="000329F0" w:rsidRDefault="00CE3C91" w:rsidP="000329F0">
      <w:r>
        <w:lastRenderedPageBreak/>
        <w:t>Ensuring accurate, effective implementation is a core principle of Reading Corps.</w:t>
      </w:r>
      <w:r w:rsidR="000329F0">
        <w:t xml:space="preserve"> Both </w:t>
      </w:r>
      <w:r w:rsidR="003D50F1">
        <w:t>types of coaches—Internal Coaches and Coaching Specialists</w:t>
      </w:r>
      <w:r w:rsidR="00025D31">
        <w:t xml:space="preserve">— </w:t>
      </w:r>
      <w:r w:rsidR="000329F0">
        <w:t>provide tutors with expert support on literacy instruction and ensure implementation integrity of Reading Corps program elements</w:t>
      </w:r>
      <w:r w:rsidR="003D50F1">
        <w:t xml:space="preserve"> through ongoing monitoring and observation</w:t>
      </w:r>
      <w:r w:rsidR="000329F0">
        <w:t>.</w:t>
      </w:r>
      <w:r>
        <w:t xml:space="preserve"> </w:t>
      </w:r>
    </w:p>
    <w:p w14:paraId="122F74E1" w14:textId="77777777" w:rsidR="000329F0" w:rsidRDefault="000329F0" w:rsidP="000329F0"/>
    <w:p w14:paraId="0B4529E1" w14:textId="2377A304" w:rsidR="00CE3C91" w:rsidRDefault="000329F0" w:rsidP="000329F0">
      <w:r>
        <w:t>During</w:t>
      </w:r>
      <w:r w:rsidR="00CE3C91">
        <w:t xml:space="preserve"> coaching sessions Reading Corps Coaching Specialists and Internal Coaches discuss student selection for service, track student progress </w:t>
      </w:r>
      <w:r>
        <w:t>for</w:t>
      </w:r>
      <w:r w:rsidR="00CE3C91">
        <w:t xml:space="preserve"> data-based decisions, and observe tutors administering assessments and delivering interventions. The observations allow coaches to build on a tutor’s formal training and to help tutors improve their implementation of the Reading Corps model.</w:t>
      </w:r>
    </w:p>
    <w:p w14:paraId="77645DA0" w14:textId="77777777" w:rsidR="00CE3C91" w:rsidRDefault="00CE3C91" w:rsidP="00CE3C91">
      <w:r>
        <w:tab/>
      </w:r>
    </w:p>
    <w:p w14:paraId="1E7F8C29" w14:textId="7B2BC5EA" w:rsidR="00CE3C91" w:rsidRDefault="00CE3C91" w:rsidP="00CE3C91">
      <w:pPr>
        <w:sectPr w:rsidR="00CE3C91" w:rsidSect="00F12F8E">
          <w:type w:val="continuous"/>
          <w:pgSz w:w="12240" w:h="15840"/>
          <w:pgMar w:top="1440" w:right="1440" w:bottom="1440" w:left="1440" w:header="720" w:footer="432" w:gutter="0"/>
          <w:cols w:num="2" w:space="720"/>
          <w:docGrid w:linePitch="360"/>
        </w:sectPr>
      </w:pPr>
      <w:r>
        <w:t xml:space="preserve">Coaches are </w:t>
      </w:r>
      <w:r w:rsidR="0094152F">
        <w:t>expected</w:t>
      </w:r>
      <w:r>
        <w:t xml:space="preserve"> to observe tutors administering each assessment </w:t>
      </w:r>
      <w:r w:rsidR="00F12F8E">
        <w:t>t</w:t>
      </w:r>
      <w:r w:rsidR="003D50F1">
        <w:t xml:space="preserve">hroughout </w:t>
      </w:r>
      <w:r w:rsidR="00AC4555">
        <w:t xml:space="preserve">the year to ensure </w:t>
      </w:r>
      <w:r>
        <w:t xml:space="preserve">seasonal </w:t>
      </w:r>
      <w:r>
        <w:lastRenderedPageBreak/>
        <w:t>benchmark data</w:t>
      </w:r>
      <w:r w:rsidR="00AC4555">
        <w:t xml:space="preserve"> are collected accurately</w:t>
      </w:r>
      <w:r>
        <w:t xml:space="preserve">. </w:t>
      </w:r>
      <w:r w:rsidR="00076E52">
        <w:t xml:space="preserve">These observations usually occur before each seasonal benchmark window. </w:t>
      </w:r>
      <w:r>
        <w:t>Coaches are also expected to observe tutors delivering interventions at least once per month</w:t>
      </w:r>
      <w:r w:rsidR="00AC4555">
        <w:t xml:space="preserve"> to ensure fidelity to each intervention’s effective instructional processes</w:t>
      </w:r>
      <w:r>
        <w:t xml:space="preserve">. Table </w:t>
      </w:r>
      <w:r w:rsidR="00AC4555">
        <w:t>3</w:t>
      </w:r>
      <w:r>
        <w:t xml:space="preserve"> displays the percent of Coaching Specialists and Internal Coaches who observed tutors administer</w:t>
      </w:r>
      <w:r w:rsidR="00DE0B68">
        <w:t>ing</w:t>
      </w:r>
      <w:r>
        <w:t xml:space="preserve"> assessments and</w:t>
      </w:r>
      <w:r w:rsidR="00DE0B68">
        <w:t xml:space="preserve"> delivering</w:t>
      </w:r>
      <w:r>
        <w:t xml:space="preserve"> interventions at least one time during the school year. The table also </w:t>
      </w:r>
      <w:r w:rsidR="00AD17D2">
        <w:t xml:space="preserve">shows the percentage of coaches who </w:t>
      </w:r>
      <w:r w:rsidR="003D50F1">
        <w:t>met the program’s</w:t>
      </w:r>
      <w:r w:rsidR="00AD17D2">
        <w:t xml:space="preserve"> expectation </w:t>
      </w:r>
      <w:r w:rsidR="003D50F1">
        <w:t>for observations throughout the school year</w:t>
      </w:r>
      <w:r w:rsidR="00AD17D2">
        <w:t xml:space="preserve">. </w:t>
      </w:r>
      <w:r w:rsidR="00CA459B">
        <w:t xml:space="preserve"> Coaching Specialists observed all tutors </w:t>
      </w:r>
      <w:r w:rsidR="00802E6B">
        <w:t xml:space="preserve">administering assessments </w:t>
      </w:r>
      <w:r w:rsidR="00CA459B">
        <w:t xml:space="preserve">at least once and provided </w:t>
      </w:r>
      <w:r w:rsidR="00802E6B">
        <w:t xml:space="preserve">intervention </w:t>
      </w:r>
      <w:r w:rsidR="00CA459B">
        <w:t>observations throughout the year to most tutors. Internal Coaches provided less frequent observations</w:t>
      </w:r>
      <w:r w:rsidR="003D50F1">
        <w:t>, suggesting it was perhaps more difficult for school staff to provide ongoing coaching support for their tutors</w:t>
      </w:r>
      <w:r w:rsidR="00CA459B">
        <w:t xml:space="preserve">.   </w:t>
      </w:r>
    </w:p>
    <w:p w14:paraId="66D18014" w14:textId="77777777" w:rsidR="00F12F8E" w:rsidRDefault="00F12F8E" w:rsidP="00CE3C91">
      <w:pPr>
        <w:sectPr w:rsidR="00F12F8E" w:rsidSect="00EE70F2">
          <w:type w:val="continuous"/>
          <w:pgSz w:w="12240" w:h="15840"/>
          <w:pgMar w:top="1440" w:right="1440" w:bottom="1440" w:left="1440" w:header="720" w:footer="432" w:gutter="0"/>
          <w:cols w:space="720"/>
          <w:docGrid w:linePitch="360"/>
        </w:sectPr>
      </w:pPr>
    </w:p>
    <w:p w14:paraId="1E60A564" w14:textId="26DC9FCB" w:rsidR="00CE3C91" w:rsidRPr="002D5DEA" w:rsidRDefault="00CE3C91" w:rsidP="002D5DEA">
      <w:pPr>
        <w:rPr>
          <w:b/>
          <w:color w:val="3B2B94" w:themeColor="accent3"/>
          <w:sz w:val="24"/>
          <w:szCs w:val="28"/>
        </w:rPr>
      </w:pPr>
      <w:r w:rsidRPr="002D5DEA">
        <w:rPr>
          <w:b/>
          <w:color w:val="3B2B94" w:themeColor="accent3"/>
          <w:sz w:val="24"/>
          <w:szCs w:val="28"/>
        </w:rPr>
        <w:lastRenderedPageBreak/>
        <w:t>Table 3. Assessment and Intervention Coaching Observations by Coach Role</w:t>
      </w:r>
    </w:p>
    <w:tbl>
      <w:tblPr>
        <w:tblStyle w:val="TableGrid"/>
        <w:tblW w:w="5000" w:type="pct"/>
        <w:tblBorders>
          <w:top w:val="single" w:sz="18" w:space="0" w:color="000000"/>
          <w:left w:val="single" w:sz="18" w:space="0" w:color="000000"/>
          <w:bottom w:val="single" w:sz="18" w:space="0" w:color="000000"/>
          <w:right w:val="single" w:sz="18" w:space="0" w:color="000000"/>
          <w:insideH w:val="single" w:sz="4" w:space="0" w:color="000000"/>
          <w:insideV w:val="none" w:sz="0" w:space="0" w:color="auto"/>
        </w:tblBorders>
        <w:tblLayout w:type="fixed"/>
        <w:tblLook w:val="04A0" w:firstRow="1" w:lastRow="0" w:firstColumn="1" w:lastColumn="0" w:noHBand="0" w:noVBand="1"/>
      </w:tblPr>
      <w:tblGrid>
        <w:gridCol w:w="1530"/>
        <w:gridCol w:w="1801"/>
        <w:gridCol w:w="2115"/>
        <w:gridCol w:w="1844"/>
        <w:gridCol w:w="2070"/>
      </w:tblGrid>
      <w:tr w:rsidR="00076E52" w:rsidRPr="003B6862" w14:paraId="7B3DBE2E" w14:textId="77777777" w:rsidTr="00076E52">
        <w:trPr>
          <w:trHeight w:val="20"/>
        </w:trPr>
        <w:tc>
          <w:tcPr>
            <w:tcW w:w="817" w:type="pct"/>
            <w:tcBorders>
              <w:top w:val="nil"/>
              <w:left w:val="nil"/>
              <w:bottom w:val="single" w:sz="4" w:space="0" w:color="000000"/>
              <w:right w:val="single" w:sz="12" w:space="0" w:color="auto"/>
            </w:tcBorders>
            <w:shd w:val="clear" w:color="auto" w:fill="208179" w:themeFill="accent2"/>
            <w:vAlign w:val="center"/>
          </w:tcPr>
          <w:p w14:paraId="5F75D08F" w14:textId="7984E2A0" w:rsidR="00076E52" w:rsidRPr="0029051D" w:rsidRDefault="00076E52" w:rsidP="00076E52">
            <w:pPr>
              <w:jc w:val="center"/>
              <w:rPr>
                <w:b/>
                <w:color w:val="FFFFFF" w:themeColor="background1"/>
              </w:rPr>
            </w:pPr>
            <w:r>
              <w:rPr>
                <w:b/>
                <w:color w:val="FFFFFF" w:themeColor="background1"/>
              </w:rPr>
              <w:t>Observation Type</w:t>
            </w:r>
          </w:p>
        </w:tc>
        <w:tc>
          <w:tcPr>
            <w:tcW w:w="2092" w:type="pct"/>
            <w:gridSpan w:val="2"/>
            <w:tcBorders>
              <w:top w:val="nil"/>
              <w:left w:val="single" w:sz="12" w:space="0" w:color="auto"/>
              <w:bottom w:val="single" w:sz="4" w:space="0" w:color="000000"/>
              <w:right w:val="single" w:sz="12" w:space="0" w:color="auto"/>
            </w:tcBorders>
            <w:shd w:val="clear" w:color="auto" w:fill="208179" w:themeFill="accent2"/>
            <w:vAlign w:val="center"/>
          </w:tcPr>
          <w:p w14:paraId="45CEE2F4" w14:textId="31CF213B" w:rsidR="00076E52" w:rsidRPr="0029051D" w:rsidRDefault="00076E52" w:rsidP="00076E52">
            <w:pPr>
              <w:jc w:val="center"/>
              <w:rPr>
                <w:b/>
                <w:color w:val="FFFFFF" w:themeColor="background1"/>
              </w:rPr>
            </w:pPr>
            <w:r>
              <w:rPr>
                <w:b/>
                <w:color w:val="FFFFFF" w:themeColor="background1"/>
              </w:rPr>
              <w:t>Coaching Specialist</w:t>
            </w:r>
          </w:p>
        </w:tc>
        <w:tc>
          <w:tcPr>
            <w:tcW w:w="2091" w:type="pct"/>
            <w:gridSpan w:val="2"/>
            <w:tcBorders>
              <w:top w:val="nil"/>
              <w:left w:val="single" w:sz="12" w:space="0" w:color="auto"/>
              <w:bottom w:val="single" w:sz="4" w:space="0" w:color="000000"/>
              <w:right w:val="nil"/>
            </w:tcBorders>
            <w:shd w:val="clear" w:color="auto" w:fill="208179" w:themeFill="accent2"/>
            <w:vAlign w:val="center"/>
          </w:tcPr>
          <w:p w14:paraId="2CE57EC9" w14:textId="70614804" w:rsidR="00076E52" w:rsidRPr="0029051D" w:rsidRDefault="00076E52" w:rsidP="00076E52">
            <w:pPr>
              <w:jc w:val="center"/>
              <w:rPr>
                <w:b/>
                <w:color w:val="FFFFFF" w:themeColor="background1"/>
              </w:rPr>
            </w:pPr>
            <w:r>
              <w:rPr>
                <w:b/>
                <w:color w:val="FFFFFF" w:themeColor="background1"/>
              </w:rPr>
              <w:t>Internal Coach</w:t>
            </w:r>
          </w:p>
        </w:tc>
      </w:tr>
      <w:tr w:rsidR="00076E52" w:rsidRPr="003B6862" w14:paraId="0CDD0DAB" w14:textId="77777777" w:rsidTr="00ED0998">
        <w:trPr>
          <w:trHeight w:val="1430"/>
        </w:trPr>
        <w:tc>
          <w:tcPr>
            <w:tcW w:w="817" w:type="pct"/>
            <w:tcBorders>
              <w:top w:val="single" w:sz="4" w:space="0" w:color="000000"/>
              <w:left w:val="nil"/>
              <w:bottom w:val="single" w:sz="12" w:space="0" w:color="FF9F24" w:themeColor="accent4"/>
              <w:right w:val="single" w:sz="12" w:space="0" w:color="auto"/>
            </w:tcBorders>
            <w:shd w:val="clear" w:color="auto" w:fill="BFBFBF" w:themeFill="background1" w:themeFillShade="BF"/>
            <w:vAlign w:val="center"/>
          </w:tcPr>
          <w:p w14:paraId="0AB5F0C3" w14:textId="77777777" w:rsidR="00076E52" w:rsidRPr="003B6862" w:rsidRDefault="00076E52" w:rsidP="00076E52"/>
        </w:tc>
        <w:tc>
          <w:tcPr>
            <w:tcW w:w="962" w:type="pct"/>
            <w:tcBorders>
              <w:top w:val="single" w:sz="4" w:space="0" w:color="000000"/>
              <w:left w:val="single" w:sz="12" w:space="0" w:color="auto"/>
              <w:bottom w:val="single" w:sz="12" w:space="0" w:color="FF9F24" w:themeColor="accent4"/>
            </w:tcBorders>
            <w:shd w:val="clear" w:color="auto" w:fill="BFBFBF" w:themeFill="background1" w:themeFillShade="BF"/>
            <w:vAlign w:val="center"/>
          </w:tcPr>
          <w:p w14:paraId="00E21AAC" w14:textId="13F198FA" w:rsidR="00076E52" w:rsidRPr="0029051D" w:rsidRDefault="00076E52" w:rsidP="00076E52">
            <w:pPr>
              <w:jc w:val="center"/>
              <w:rPr>
                <w:b/>
              </w:rPr>
            </w:pPr>
            <w:r w:rsidRPr="00545902">
              <w:rPr>
                <w:b/>
              </w:rPr>
              <w:t xml:space="preserve">Percent of Tutors Observed at Least </w:t>
            </w:r>
            <w:r>
              <w:rPr>
                <w:b/>
              </w:rPr>
              <w:t>Once</w:t>
            </w:r>
          </w:p>
        </w:tc>
        <w:tc>
          <w:tcPr>
            <w:tcW w:w="1130" w:type="pct"/>
            <w:tcBorders>
              <w:top w:val="single" w:sz="4" w:space="0" w:color="000000"/>
              <w:bottom w:val="single" w:sz="12" w:space="0" w:color="FF9F24" w:themeColor="accent4"/>
              <w:right w:val="single" w:sz="12" w:space="0" w:color="auto"/>
            </w:tcBorders>
            <w:shd w:val="clear" w:color="auto" w:fill="BFBFBF" w:themeFill="background1" w:themeFillShade="BF"/>
            <w:vAlign w:val="center"/>
          </w:tcPr>
          <w:p w14:paraId="7D25E3F0" w14:textId="0BE98CA1" w:rsidR="00076E52" w:rsidRPr="0029051D" w:rsidRDefault="00076E52" w:rsidP="00076E52">
            <w:pPr>
              <w:jc w:val="center"/>
              <w:rPr>
                <w:b/>
              </w:rPr>
            </w:pPr>
            <w:r w:rsidRPr="00545902">
              <w:rPr>
                <w:b/>
              </w:rPr>
              <w:t xml:space="preserve">Percent of Tutors Observed </w:t>
            </w:r>
            <w:r>
              <w:rPr>
                <w:b/>
              </w:rPr>
              <w:t>in Accordance with Expectations</w:t>
            </w:r>
            <w:r w:rsidR="00CA459B">
              <w:rPr>
                <w:b/>
              </w:rPr>
              <w:t>*</w:t>
            </w:r>
          </w:p>
        </w:tc>
        <w:tc>
          <w:tcPr>
            <w:tcW w:w="985" w:type="pct"/>
            <w:tcBorders>
              <w:top w:val="single" w:sz="4" w:space="0" w:color="000000"/>
              <w:left w:val="single" w:sz="12" w:space="0" w:color="auto"/>
              <w:bottom w:val="single" w:sz="12" w:space="0" w:color="FF9F24" w:themeColor="accent4"/>
            </w:tcBorders>
            <w:shd w:val="clear" w:color="auto" w:fill="BFBFBF" w:themeFill="background1" w:themeFillShade="BF"/>
            <w:vAlign w:val="center"/>
          </w:tcPr>
          <w:p w14:paraId="31A67BE1" w14:textId="5CAC47F7" w:rsidR="00076E52" w:rsidRPr="0029051D" w:rsidRDefault="00076E52" w:rsidP="00076E52">
            <w:pPr>
              <w:jc w:val="center"/>
              <w:rPr>
                <w:b/>
              </w:rPr>
            </w:pPr>
            <w:r w:rsidRPr="00545902">
              <w:rPr>
                <w:b/>
              </w:rPr>
              <w:t xml:space="preserve">Percent of Tutors Observed at Least </w:t>
            </w:r>
            <w:r>
              <w:rPr>
                <w:b/>
              </w:rPr>
              <w:t>Once</w:t>
            </w:r>
          </w:p>
        </w:tc>
        <w:tc>
          <w:tcPr>
            <w:tcW w:w="1106" w:type="pct"/>
            <w:tcBorders>
              <w:top w:val="single" w:sz="4" w:space="0" w:color="000000"/>
              <w:bottom w:val="single" w:sz="12" w:space="0" w:color="FF9F24" w:themeColor="accent4"/>
              <w:right w:val="nil"/>
            </w:tcBorders>
            <w:shd w:val="clear" w:color="auto" w:fill="BFBFBF" w:themeFill="background1" w:themeFillShade="BF"/>
            <w:vAlign w:val="center"/>
          </w:tcPr>
          <w:p w14:paraId="5AEB3855" w14:textId="19C4A746" w:rsidR="00076E52" w:rsidRPr="0029051D" w:rsidRDefault="00076E52" w:rsidP="00076E52">
            <w:pPr>
              <w:jc w:val="center"/>
              <w:rPr>
                <w:b/>
              </w:rPr>
            </w:pPr>
            <w:r w:rsidRPr="00545902">
              <w:rPr>
                <w:b/>
              </w:rPr>
              <w:t xml:space="preserve">Percent of Tutors Observed </w:t>
            </w:r>
            <w:r>
              <w:rPr>
                <w:b/>
              </w:rPr>
              <w:t>in Accordance with Expectations</w:t>
            </w:r>
            <w:r w:rsidR="00CA459B">
              <w:rPr>
                <w:b/>
              </w:rPr>
              <w:t>*</w:t>
            </w:r>
          </w:p>
        </w:tc>
      </w:tr>
      <w:tr w:rsidR="00802E6B" w:rsidRPr="003B6862" w14:paraId="256DD802" w14:textId="77777777" w:rsidTr="00ED0998">
        <w:trPr>
          <w:trHeight w:val="20"/>
        </w:trPr>
        <w:tc>
          <w:tcPr>
            <w:tcW w:w="817" w:type="pct"/>
            <w:tcBorders>
              <w:top w:val="single" w:sz="12" w:space="0" w:color="FF9F24" w:themeColor="accent4"/>
              <w:left w:val="nil"/>
              <w:bottom w:val="nil"/>
              <w:right w:val="single" w:sz="12" w:space="0" w:color="auto"/>
            </w:tcBorders>
            <w:shd w:val="clear" w:color="auto" w:fill="F2F2F2" w:themeFill="background1" w:themeFillShade="F2"/>
            <w:vAlign w:val="center"/>
          </w:tcPr>
          <w:p w14:paraId="1762051B" w14:textId="512B5F6A" w:rsidR="00802E6B" w:rsidRPr="003B6862" w:rsidRDefault="00802E6B" w:rsidP="00802E6B">
            <w:r>
              <w:t>Assessment</w:t>
            </w:r>
          </w:p>
        </w:tc>
        <w:tc>
          <w:tcPr>
            <w:tcW w:w="962" w:type="pct"/>
            <w:tcBorders>
              <w:top w:val="single" w:sz="12" w:space="0" w:color="FF9F24" w:themeColor="accent4"/>
              <w:left w:val="single" w:sz="12" w:space="0" w:color="auto"/>
              <w:bottom w:val="nil"/>
            </w:tcBorders>
            <w:shd w:val="clear" w:color="auto" w:fill="F2F2F2" w:themeFill="background1" w:themeFillShade="F2"/>
            <w:vAlign w:val="center"/>
          </w:tcPr>
          <w:p w14:paraId="266AA830" w14:textId="77777777" w:rsidR="00802E6B" w:rsidRPr="003B6862" w:rsidRDefault="00802E6B" w:rsidP="00802E6B">
            <w:pPr>
              <w:jc w:val="center"/>
            </w:pPr>
            <w:r>
              <w:t>100%</w:t>
            </w:r>
          </w:p>
        </w:tc>
        <w:tc>
          <w:tcPr>
            <w:tcW w:w="1130" w:type="pct"/>
            <w:tcBorders>
              <w:top w:val="single" w:sz="12" w:space="0" w:color="FF9F24" w:themeColor="accent4"/>
              <w:bottom w:val="nil"/>
              <w:right w:val="single" w:sz="12" w:space="0" w:color="auto"/>
            </w:tcBorders>
            <w:shd w:val="clear" w:color="auto" w:fill="F2F2F2" w:themeFill="background1" w:themeFillShade="F2"/>
            <w:vAlign w:val="center"/>
          </w:tcPr>
          <w:p w14:paraId="64C308EF" w14:textId="646EE591" w:rsidR="00802E6B" w:rsidRPr="003B6862" w:rsidRDefault="00802E6B" w:rsidP="00802E6B">
            <w:pPr>
              <w:jc w:val="center"/>
            </w:pPr>
            <w:r>
              <w:rPr>
                <w:rFonts w:cs="Calibri"/>
                <w:color w:val="000000"/>
                <w:szCs w:val="21"/>
              </w:rPr>
              <w:t>86.2%</w:t>
            </w:r>
          </w:p>
        </w:tc>
        <w:tc>
          <w:tcPr>
            <w:tcW w:w="985" w:type="pct"/>
            <w:tcBorders>
              <w:top w:val="single" w:sz="12" w:space="0" w:color="FF9F24" w:themeColor="accent4"/>
              <w:left w:val="single" w:sz="12" w:space="0" w:color="auto"/>
              <w:bottom w:val="nil"/>
            </w:tcBorders>
            <w:shd w:val="clear" w:color="auto" w:fill="F2F2F2" w:themeFill="background1" w:themeFillShade="F2"/>
            <w:vAlign w:val="center"/>
          </w:tcPr>
          <w:p w14:paraId="293AAE50" w14:textId="182E7EF8" w:rsidR="00802E6B" w:rsidRPr="003B6862" w:rsidRDefault="00802E6B" w:rsidP="00802E6B">
            <w:pPr>
              <w:jc w:val="center"/>
            </w:pPr>
            <w:r>
              <w:rPr>
                <w:rFonts w:cs="Calibri"/>
                <w:color w:val="000000"/>
                <w:szCs w:val="21"/>
              </w:rPr>
              <w:t>54.3%</w:t>
            </w:r>
          </w:p>
        </w:tc>
        <w:tc>
          <w:tcPr>
            <w:tcW w:w="1106" w:type="pct"/>
            <w:tcBorders>
              <w:top w:val="single" w:sz="12" w:space="0" w:color="FF9F24" w:themeColor="accent4"/>
              <w:bottom w:val="nil"/>
              <w:right w:val="nil"/>
            </w:tcBorders>
            <w:shd w:val="clear" w:color="auto" w:fill="F2F2F2" w:themeFill="background1" w:themeFillShade="F2"/>
            <w:vAlign w:val="center"/>
          </w:tcPr>
          <w:p w14:paraId="4B3E05B5" w14:textId="4DB8F00B" w:rsidR="00802E6B" w:rsidRPr="003B6862" w:rsidRDefault="00802E6B" w:rsidP="00802E6B">
            <w:pPr>
              <w:jc w:val="center"/>
            </w:pPr>
            <w:r>
              <w:rPr>
                <w:rFonts w:cs="Calibri"/>
                <w:color w:val="000000"/>
                <w:szCs w:val="21"/>
              </w:rPr>
              <w:t>25.9%</w:t>
            </w:r>
          </w:p>
        </w:tc>
      </w:tr>
      <w:tr w:rsidR="00802E6B" w:rsidRPr="003B6862" w14:paraId="302DB894" w14:textId="77777777" w:rsidTr="00ED0998">
        <w:trPr>
          <w:trHeight w:val="270"/>
        </w:trPr>
        <w:tc>
          <w:tcPr>
            <w:tcW w:w="817" w:type="pct"/>
            <w:tcBorders>
              <w:top w:val="nil"/>
              <w:left w:val="nil"/>
              <w:bottom w:val="single" w:sz="12" w:space="0" w:color="FF9F24" w:themeColor="accent4"/>
              <w:right w:val="single" w:sz="12" w:space="0" w:color="auto"/>
            </w:tcBorders>
            <w:vAlign w:val="center"/>
          </w:tcPr>
          <w:p w14:paraId="020483BF" w14:textId="18FE1392" w:rsidR="00802E6B" w:rsidRPr="003B6862" w:rsidRDefault="00802E6B" w:rsidP="00802E6B">
            <w:r>
              <w:t>Intervention</w:t>
            </w:r>
          </w:p>
        </w:tc>
        <w:tc>
          <w:tcPr>
            <w:tcW w:w="962" w:type="pct"/>
            <w:tcBorders>
              <w:top w:val="nil"/>
              <w:left w:val="single" w:sz="12" w:space="0" w:color="auto"/>
              <w:bottom w:val="single" w:sz="12" w:space="0" w:color="FF9F24" w:themeColor="accent4"/>
            </w:tcBorders>
            <w:vAlign w:val="center"/>
          </w:tcPr>
          <w:p w14:paraId="023EE0A6" w14:textId="2B47D40C" w:rsidR="00802E6B" w:rsidRPr="003B6862" w:rsidRDefault="00802E6B" w:rsidP="00802E6B">
            <w:pPr>
              <w:jc w:val="center"/>
            </w:pPr>
            <w:r>
              <w:t>99.1%</w:t>
            </w:r>
          </w:p>
        </w:tc>
        <w:tc>
          <w:tcPr>
            <w:tcW w:w="1130" w:type="pct"/>
            <w:tcBorders>
              <w:top w:val="nil"/>
              <w:bottom w:val="single" w:sz="12" w:space="0" w:color="FF9F24" w:themeColor="accent4"/>
              <w:right w:val="single" w:sz="12" w:space="0" w:color="auto"/>
            </w:tcBorders>
            <w:vAlign w:val="center"/>
          </w:tcPr>
          <w:p w14:paraId="413D04DE" w14:textId="2DC56AE3" w:rsidR="00802E6B" w:rsidRPr="003B6862" w:rsidRDefault="00802E6B" w:rsidP="00802E6B">
            <w:pPr>
              <w:jc w:val="center"/>
            </w:pPr>
            <w:r>
              <w:rPr>
                <w:rFonts w:cs="Calibri"/>
                <w:color w:val="000000"/>
                <w:szCs w:val="21"/>
              </w:rPr>
              <w:t>92.2%</w:t>
            </w:r>
          </w:p>
        </w:tc>
        <w:tc>
          <w:tcPr>
            <w:tcW w:w="985" w:type="pct"/>
            <w:tcBorders>
              <w:top w:val="nil"/>
              <w:left w:val="single" w:sz="12" w:space="0" w:color="auto"/>
              <w:bottom w:val="single" w:sz="12" w:space="0" w:color="FF9F24" w:themeColor="accent4"/>
            </w:tcBorders>
            <w:vAlign w:val="center"/>
          </w:tcPr>
          <w:p w14:paraId="5CF08AD7" w14:textId="375DC9A4" w:rsidR="00802E6B" w:rsidRPr="003B6862" w:rsidRDefault="00802E6B" w:rsidP="00802E6B">
            <w:pPr>
              <w:jc w:val="center"/>
            </w:pPr>
            <w:r>
              <w:rPr>
                <w:rFonts w:cs="Calibri"/>
                <w:color w:val="000000"/>
                <w:szCs w:val="21"/>
              </w:rPr>
              <w:t>80.2%</w:t>
            </w:r>
          </w:p>
        </w:tc>
        <w:tc>
          <w:tcPr>
            <w:tcW w:w="1106" w:type="pct"/>
            <w:tcBorders>
              <w:top w:val="nil"/>
              <w:bottom w:val="single" w:sz="12" w:space="0" w:color="FF9F24" w:themeColor="accent4"/>
              <w:right w:val="nil"/>
            </w:tcBorders>
            <w:vAlign w:val="center"/>
          </w:tcPr>
          <w:p w14:paraId="130B3645" w14:textId="34FD3E6F" w:rsidR="00802E6B" w:rsidRPr="003B6862" w:rsidRDefault="00802E6B" w:rsidP="00802E6B">
            <w:pPr>
              <w:jc w:val="center"/>
            </w:pPr>
            <w:r>
              <w:rPr>
                <w:rFonts w:cs="Calibri"/>
                <w:color w:val="000000"/>
                <w:szCs w:val="21"/>
              </w:rPr>
              <w:t>64.7%</w:t>
            </w:r>
          </w:p>
        </w:tc>
      </w:tr>
    </w:tbl>
    <w:p w14:paraId="1E7E4BE8" w14:textId="7B7AC913" w:rsidR="00CA459B" w:rsidRPr="002F095B" w:rsidRDefault="00CA459B" w:rsidP="00CA459B">
      <w:pPr>
        <w:rPr>
          <w:sz w:val="20"/>
        </w:rPr>
        <w:sectPr w:rsidR="00CA459B" w:rsidRPr="002F095B" w:rsidSect="00EE70F2">
          <w:type w:val="continuous"/>
          <w:pgSz w:w="12240" w:h="15840"/>
          <w:pgMar w:top="1440" w:right="1440" w:bottom="1440" w:left="1440" w:header="720" w:footer="432" w:gutter="0"/>
          <w:cols w:space="720"/>
          <w:docGrid w:linePitch="360"/>
        </w:sectPr>
      </w:pPr>
      <w:r w:rsidRPr="002F095B">
        <w:rPr>
          <w:rFonts w:eastAsia="Times New Roman"/>
          <w:bCs/>
          <w:i/>
          <w:sz w:val="16"/>
          <w:szCs w:val="18"/>
        </w:rPr>
        <w:t>Note: Table includes tutors that served for a minimum of two months.</w:t>
      </w:r>
      <w:r w:rsidRPr="002F095B">
        <w:rPr>
          <w:rFonts w:eastAsia="Times New Roman"/>
          <w:bCs/>
          <w:i/>
          <w:sz w:val="16"/>
          <w:szCs w:val="18"/>
        </w:rPr>
        <w:br/>
        <w:t xml:space="preserve">*Coaches are expected to conduct assessment observations before each benchmark window and intervention observations each month. </w:t>
      </w:r>
    </w:p>
    <w:p w14:paraId="09E21EDA" w14:textId="1275B396" w:rsidR="00C67A2F" w:rsidRDefault="00C67A2F" w:rsidP="00CE3C91">
      <w:pPr>
        <w:sectPr w:rsidR="00C67A2F" w:rsidSect="00EE70F2">
          <w:type w:val="continuous"/>
          <w:pgSz w:w="12240" w:h="15840"/>
          <w:pgMar w:top="1440" w:right="1440" w:bottom="1440" w:left="1440" w:header="720" w:footer="432" w:gutter="0"/>
          <w:cols w:space="720"/>
          <w:docGrid w:linePitch="360"/>
        </w:sectPr>
      </w:pPr>
    </w:p>
    <w:p w14:paraId="48AEFC9F" w14:textId="77777777" w:rsidR="006E7AA7" w:rsidRDefault="006E7AA7" w:rsidP="006E7AA7">
      <w:pPr>
        <w:pStyle w:val="Heading2"/>
      </w:pPr>
      <w:bookmarkStart w:id="24" w:name="_Toc140580110"/>
      <w:r>
        <w:lastRenderedPageBreak/>
        <w:t>Tutor Fidelity</w:t>
      </w:r>
      <w:bookmarkEnd w:id="24"/>
    </w:p>
    <w:p w14:paraId="5C2B7069" w14:textId="0416393A" w:rsidR="00DE0B68" w:rsidRDefault="002C272A" w:rsidP="00CE3C91">
      <w:r>
        <w:t xml:space="preserve">During coaching sessions, coaches complete a fidelity checklist for each assessment or intervention they observe </w:t>
      </w:r>
      <w:r w:rsidR="00DE0B68">
        <w:t xml:space="preserve">Each checklist lists the important </w:t>
      </w:r>
      <w:r w:rsidR="003D50F1">
        <w:t xml:space="preserve">steps </w:t>
      </w:r>
      <w:r w:rsidR="00DE0B68">
        <w:t>for accurate comple</w:t>
      </w:r>
      <w:r w:rsidR="00AA71D5">
        <w:t xml:space="preserve">tion such as starting the timer </w:t>
      </w:r>
      <w:r w:rsidR="00DE0B68">
        <w:t>immediately when child says the first word or letter</w:t>
      </w:r>
      <w:r w:rsidR="00AA71D5">
        <w:t xml:space="preserve"> during an assessment or </w:t>
      </w:r>
      <w:r w:rsidR="009E30FE">
        <w:t xml:space="preserve">the </w:t>
      </w:r>
      <w:r w:rsidR="00AA71D5">
        <w:t xml:space="preserve">tutor </w:t>
      </w:r>
      <w:r w:rsidR="003D50F1">
        <w:t>using appropriate pacing</w:t>
      </w:r>
      <w:r w:rsidR="00AA71D5">
        <w:t xml:space="preserve"> during a reading fluency intervention. </w:t>
      </w:r>
      <w:r w:rsidR="00AA71D5" w:rsidRPr="00AA71D5">
        <w:t xml:space="preserve">After completing each assessment </w:t>
      </w:r>
      <w:r w:rsidR="009E30FE">
        <w:t>or</w:t>
      </w:r>
      <w:r w:rsidR="00AA71D5" w:rsidRPr="00AA71D5">
        <w:t xml:space="preserve"> intervention fidelity observation, coaches enter the number of checklist items that the tutor delivered correctly into </w:t>
      </w:r>
      <w:r w:rsidR="00257F73">
        <w:t>the online Reading Corps Data Management System</w:t>
      </w:r>
      <w:r w:rsidR="00AA71D5" w:rsidRPr="00AA71D5">
        <w:t>. The percent fidelity is then calculated by dividing the number of items delivered correctly by the total number of items.</w:t>
      </w:r>
    </w:p>
    <w:p w14:paraId="362C7BCD" w14:textId="77777777" w:rsidR="00DE0B68" w:rsidRDefault="00DE0B68" w:rsidP="00CE3C91"/>
    <w:p w14:paraId="7C3C870C" w14:textId="310EA695" w:rsidR="00CE3C91" w:rsidRDefault="00CE3C91" w:rsidP="00CE3C91">
      <w:r>
        <w:t xml:space="preserve">If tutors do not properly administer </w:t>
      </w:r>
      <w:r w:rsidR="009E30FE">
        <w:t>an</w:t>
      </w:r>
      <w:r>
        <w:t xml:space="preserve"> assessment, coaches will provide targeted training and observe the tutor delivering the assessment again.</w:t>
      </w:r>
      <w:r w:rsidR="009E30FE">
        <w:t xml:space="preserve"> </w:t>
      </w:r>
      <w:r>
        <w:t xml:space="preserve">Ongoing observation and coaching continue until the tutor achieves at least 90% accuracy. This process helps to ensure assessment data are properly </w:t>
      </w:r>
      <w:r>
        <w:lastRenderedPageBreak/>
        <w:t>collected and that the results accurately measure each student’s literacy skills.</w:t>
      </w:r>
      <w:r w:rsidR="00F12F8E">
        <w:t xml:space="preserve"> </w:t>
      </w:r>
      <w:r w:rsidR="009E30FE">
        <w:t xml:space="preserve">Table 4 displays the total number of fidelity checks completed and the average fidelity from assessment and intervention observations. </w:t>
      </w:r>
      <w:r>
        <w:t xml:space="preserve"> </w:t>
      </w:r>
    </w:p>
    <w:p w14:paraId="19C65792" w14:textId="77777777" w:rsidR="009E30FE" w:rsidRDefault="009E30FE" w:rsidP="009E30FE"/>
    <w:p w14:paraId="691A2C97" w14:textId="22F1B183" w:rsidR="009E30FE" w:rsidRPr="002D5DEA" w:rsidRDefault="009E30FE" w:rsidP="002D5DEA">
      <w:pPr>
        <w:rPr>
          <w:b/>
          <w:i/>
          <w:color w:val="3B2B94" w:themeColor="accent3"/>
          <w:sz w:val="24"/>
          <w:szCs w:val="28"/>
        </w:rPr>
      </w:pPr>
      <w:r w:rsidRPr="002D5DEA">
        <w:rPr>
          <w:b/>
          <w:color w:val="3B2B94" w:themeColor="accent3"/>
          <w:sz w:val="24"/>
          <w:szCs w:val="28"/>
        </w:rPr>
        <w:t xml:space="preserve">Table 4. Assessment and Intervention Fidelity </w:t>
      </w:r>
    </w:p>
    <w:tbl>
      <w:tblPr>
        <w:tblStyle w:val="PlainTable3"/>
        <w:tblW w:w="4503" w:type="pct"/>
        <w:tblLook w:val="0000" w:firstRow="0" w:lastRow="0" w:firstColumn="0" w:lastColumn="0" w:noHBand="0" w:noVBand="0"/>
      </w:tblPr>
      <w:tblGrid>
        <w:gridCol w:w="1471"/>
        <w:gridCol w:w="1273"/>
        <w:gridCol w:w="1147"/>
      </w:tblGrid>
      <w:tr w:rsidR="009E30FE" w:rsidRPr="003B6862" w14:paraId="07D26627" w14:textId="77777777" w:rsidTr="00802E6B">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890" w:type="pct"/>
            <w:tcBorders>
              <w:bottom w:val="single" w:sz="12" w:space="0" w:color="FF9F24" w:themeColor="accent4"/>
            </w:tcBorders>
            <w:shd w:val="clear" w:color="auto" w:fill="208179" w:themeFill="accent2"/>
            <w:vAlign w:val="center"/>
          </w:tcPr>
          <w:p w14:paraId="2C2D91AC" w14:textId="77777777" w:rsidR="009E30FE" w:rsidRPr="0029051D" w:rsidRDefault="009E30FE" w:rsidP="00B91691">
            <w:pPr>
              <w:rPr>
                <w:b/>
                <w:color w:val="FFFFFF" w:themeColor="background1"/>
              </w:rPr>
            </w:pPr>
            <w:r>
              <w:rPr>
                <w:b/>
                <w:color w:val="FFFFFF" w:themeColor="background1"/>
              </w:rPr>
              <w:t>Fidelity Type</w:t>
            </w:r>
          </w:p>
        </w:tc>
        <w:tc>
          <w:tcPr>
            <w:tcW w:w="1636" w:type="pct"/>
            <w:tcBorders>
              <w:bottom w:val="single" w:sz="12" w:space="0" w:color="FF9F24" w:themeColor="accent4"/>
            </w:tcBorders>
            <w:shd w:val="clear" w:color="auto" w:fill="208179" w:themeFill="accent2"/>
            <w:vAlign w:val="center"/>
          </w:tcPr>
          <w:p w14:paraId="6B3A2DC7" w14:textId="77777777" w:rsidR="009E30FE" w:rsidRPr="0029051D" w:rsidRDefault="009E30FE" w:rsidP="00B91691">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330A5">
              <w:rPr>
                <w:rFonts w:ascii="Cambria" w:eastAsia="Times New Roman" w:hAnsi="Cambria"/>
                <w:b/>
                <w:bCs/>
                <w:color w:val="FFFFFF" w:themeColor="background1"/>
                <w:sz w:val="24"/>
                <w:szCs w:val="20"/>
              </w:rPr>
              <w:t>Total Checks Collected</w:t>
            </w:r>
          </w:p>
        </w:tc>
        <w:tc>
          <w:tcPr>
            <w:cnfStyle w:val="000010000000" w:firstRow="0" w:lastRow="0" w:firstColumn="0" w:lastColumn="0" w:oddVBand="1" w:evenVBand="0" w:oddHBand="0" w:evenHBand="0" w:firstRowFirstColumn="0" w:firstRowLastColumn="0" w:lastRowFirstColumn="0" w:lastRowLastColumn="0"/>
            <w:tcW w:w="1474" w:type="pct"/>
            <w:tcBorders>
              <w:bottom w:val="single" w:sz="12" w:space="0" w:color="FF9F24" w:themeColor="accent4"/>
            </w:tcBorders>
            <w:shd w:val="clear" w:color="auto" w:fill="208179" w:themeFill="accent2"/>
            <w:vAlign w:val="center"/>
          </w:tcPr>
          <w:p w14:paraId="31FB1146" w14:textId="77777777" w:rsidR="009E30FE" w:rsidRPr="0029051D" w:rsidRDefault="009E30FE" w:rsidP="00B91691">
            <w:pPr>
              <w:jc w:val="center"/>
              <w:rPr>
                <w:b/>
                <w:color w:val="FFFFFF" w:themeColor="background1"/>
              </w:rPr>
            </w:pPr>
            <w:r w:rsidRPr="00D330A5">
              <w:rPr>
                <w:rFonts w:ascii="Cambria" w:eastAsia="Times New Roman" w:hAnsi="Cambria"/>
                <w:b/>
                <w:bCs/>
                <w:color w:val="FFFFFF" w:themeColor="background1"/>
                <w:sz w:val="24"/>
                <w:szCs w:val="20"/>
              </w:rPr>
              <w:t>Average</w:t>
            </w:r>
            <w:r>
              <w:rPr>
                <w:rFonts w:ascii="Cambria" w:eastAsia="Times New Roman" w:hAnsi="Cambria"/>
                <w:b/>
                <w:bCs/>
                <w:color w:val="FFFFFF" w:themeColor="background1"/>
                <w:sz w:val="24"/>
                <w:szCs w:val="20"/>
              </w:rPr>
              <w:t xml:space="preserve"> Fidelity</w:t>
            </w:r>
          </w:p>
        </w:tc>
      </w:tr>
      <w:tr w:rsidR="00802E6B" w:rsidRPr="003B6862" w14:paraId="70F7DBB1" w14:textId="77777777" w:rsidTr="00802E6B">
        <w:trPr>
          <w:trHeight w:val="265"/>
        </w:trPr>
        <w:tc>
          <w:tcPr>
            <w:cnfStyle w:val="000010000000" w:firstRow="0" w:lastRow="0" w:firstColumn="0" w:lastColumn="0" w:oddVBand="1" w:evenVBand="0" w:oddHBand="0" w:evenHBand="0" w:firstRowFirstColumn="0" w:firstRowLastColumn="0" w:lastRowFirstColumn="0" w:lastRowLastColumn="0"/>
            <w:tcW w:w="1890" w:type="pct"/>
            <w:tcBorders>
              <w:top w:val="single" w:sz="12" w:space="0" w:color="FF9F24" w:themeColor="accent4"/>
            </w:tcBorders>
          </w:tcPr>
          <w:p w14:paraId="2DA590BB" w14:textId="77777777" w:rsidR="00802E6B" w:rsidRPr="00242706" w:rsidRDefault="00802E6B" w:rsidP="00802E6B">
            <w:r>
              <w:t>Assessment</w:t>
            </w:r>
          </w:p>
        </w:tc>
        <w:tc>
          <w:tcPr>
            <w:tcW w:w="1636" w:type="pct"/>
            <w:tcBorders>
              <w:top w:val="single" w:sz="12" w:space="0" w:color="FF9F24" w:themeColor="accent4"/>
            </w:tcBorders>
            <w:shd w:val="clear" w:color="auto" w:fill="F2F2F2" w:themeFill="background1" w:themeFillShade="F2"/>
            <w:vAlign w:val="center"/>
          </w:tcPr>
          <w:p w14:paraId="43AE1001" w14:textId="18C77746" w:rsidR="00802E6B" w:rsidRPr="003B6862" w:rsidRDefault="00802E6B" w:rsidP="00802E6B">
            <w:pPr>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1"/>
              </w:rPr>
              <w:t>1,917</w:t>
            </w:r>
          </w:p>
        </w:tc>
        <w:tc>
          <w:tcPr>
            <w:cnfStyle w:val="000010000000" w:firstRow="0" w:lastRow="0" w:firstColumn="0" w:lastColumn="0" w:oddVBand="1" w:evenVBand="0" w:oddHBand="0" w:evenHBand="0" w:firstRowFirstColumn="0" w:firstRowLastColumn="0" w:lastRowFirstColumn="0" w:lastRowLastColumn="0"/>
            <w:tcW w:w="1474" w:type="pct"/>
            <w:tcBorders>
              <w:top w:val="single" w:sz="12" w:space="0" w:color="FF9F24" w:themeColor="accent4"/>
            </w:tcBorders>
            <w:vAlign w:val="center"/>
          </w:tcPr>
          <w:p w14:paraId="07A8C771" w14:textId="68132855" w:rsidR="00802E6B" w:rsidRPr="003B6862" w:rsidRDefault="00802E6B" w:rsidP="00802E6B">
            <w:pPr>
              <w:jc w:val="center"/>
            </w:pPr>
            <w:r>
              <w:rPr>
                <w:rFonts w:cs="Calibri"/>
                <w:color w:val="000000"/>
                <w:szCs w:val="21"/>
              </w:rPr>
              <w:t>98.8%</w:t>
            </w:r>
          </w:p>
        </w:tc>
      </w:tr>
      <w:tr w:rsidR="00802E6B" w:rsidRPr="003B6862" w14:paraId="0E2930F7" w14:textId="77777777" w:rsidTr="00802E6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890" w:type="pct"/>
            <w:shd w:val="clear" w:color="auto" w:fill="FFFFFF" w:themeFill="background1"/>
          </w:tcPr>
          <w:p w14:paraId="6FB4047E" w14:textId="77777777" w:rsidR="00802E6B" w:rsidRPr="003B6862" w:rsidRDefault="00802E6B" w:rsidP="00802E6B">
            <w:pPr>
              <w:rPr>
                <w:vertAlign w:val="superscript"/>
              </w:rPr>
            </w:pPr>
            <w:r>
              <w:t>Intervention</w:t>
            </w:r>
          </w:p>
        </w:tc>
        <w:tc>
          <w:tcPr>
            <w:tcW w:w="1636" w:type="pct"/>
            <w:shd w:val="clear" w:color="auto" w:fill="FFFFFF" w:themeFill="background1"/>
            <w:vAlign w:val="center"/>
          </w:tcPr>
          <w:p w14:paraId="681D44E4" w14:textId="789FAD15" w:rsidR="00802E6B" w:rsidRPr="003B6862" w:rsidRDefault="00802E6B" w:rsidP="00802E6B">
            <w:pPr>
              <w:jc w:val="center"/>
              <w:cnfStyle w:val="000000100000" w:firstRow="0" w:lastRow="0" w:firstColumn="0" w:lastColumn="0" w:oddVBand="0" w:evenVBand="0" w:oddHBand="1" w:evenHBand="0" w:firstRowFirstColumn="0" w:firstRowLastColumn="0" w:lastRowFirstColumn="0" w:lastRowLastColumn="0"/>
            </w:pPr>
            <w:r>
              <w:rPr>
                <w:rFonts w:cs="Calibri"/>
                <w:color w:val="000000"/>
                <w:szCs w:val="21"/>
              </w:rPr>
              <w:t>1,592</w:t>
            </w:r>
          </w:p>
        </w:tc>
        <w:tc>
          <w:tcPr>
            <w:cnfStyle w:val="000010000000" w:firstRow="0" w:lastRow="0" w:firstColumn="0" w:lastColumn="0" w:oddVBand="1" w:evenVBand="0" w:oddHBand="0" w:evenHBand="0" w:firstRowFirstColumn="0" w:firstRowLastColumn="0" w:lastRowFirstColumn="0" w:lastRowLastColumn="0"/>
            <w:tcW w:w="1474" w:type="pct"/>
            <w:shd w:val="clear" w:color="auto" w:fill="FFFFFF" w:themeFill="background1"/>
            <w:vAlign w:val="center"/>
          </w:tcPr>
          <w:p w14:paraId="45E8C70E" w14:textId="00696583" w:rsidR="00802E6B" w:rsidRPr="003B6862" w:rsidRDefault="00802E6B" w:rsidP="00802E6B">
            <w:pPr>
              <w:jc w:val="center"/>
            </w:pPr>
            <w:r>
              <w:rPr>
                <w:rFonts w:cs="Calibri"/>
                <w:color w:val="000000"/>
                <w:szCs w:val="21"/>
              </w:rPr>
              <w:t>98.5%</w:t>
            </w:r>
          </w:p>
        </w:tc>
      </w:tr>
      <w:tr w:rsidR="00802E6B" w:rsidRPr="003B6862" w14:paraId="3958AD5A" w14:textId="77777777" w:rsidTr="00802E6B">
        <w:trPr>
          <w:trHeight w:val="265"/>
        </w:trPr>
        <w:tc>
          <w:tcPr>
            <w:cnfStyle w:val="000010000000" w:firstRow="0" w:lastRow="0" w:firstColumn="0" w:lastColumn="0" w:oddVBand="1" w:evenVBand="0" w:oddHBand="0" w:evenHBand="0" w:firstRowFirstColumn="0" w:firstRowLastColumn="0" w:lastRowFirstColumn="0" w:lastRowLastColumn="0"/>
            <w:tcW w:w="1890" w:type="pct"/>
            <w:tcBorders>
              <w:top w:val="single" w:sz="12" w:space="0" w:color="FF9F24" w:themeColor="accent4"/>
              <w:bottom w:val="single" w:sz="12" w:space="0" w:color="FF9F24" w:themeColor="accent4"/>
            </w:tcBorders>
            <w:shd w:val="clear" w:color="auto" w:fill="D9D9D9" w:themeFill="background1" w:themeFillShade="D9"/>
          </w:tcPr>
          <w:p w14:paraId="5D483524" w14:textId="77777777" w:rsidR="00802E6B" w:rsidRPr="006377F9" w:rsidRDefault="00802E6B" w:rsidP="00802E6B">
            <w:pPr>
              <w:rPr>
                <w:b/>
              </w:rPr>
            </w:pPr>
            <w:r>
              <w:rPr>
                <w:b/>
              </w:rPr>
              <w:t>Total</w:t>
            </w:r>
          </w:p>
        </w:tc>
        <w:tc>
          <w:tcPr>
            <w:tcW w:w="1636" w:type="pct"/>
            <w:tcBorders>
              <w:top w:val="single" w:sz="12" w:space="0" w:color="FF9F24" w:themeColor="accent4"/>
              <w:bottom w:val="single" w:sz="12" w:space="0" w:color="FF9F24" w:themeColor="accent4"/>
            </w:tcBorders>
            <w:shd w:val="clear" w:color="auto" w:fill="D9D9D9" w:themeFill="background1" w:themeFillShade="D9"/>
            <w:vAlign w:val="center"/>
          </w:tcPr>
          <w:p w14:paraId="362B95DF" w14:textId="3FE8A9E9" w:rsidR="00802E6B" w:rsidRPr="00230378" w:rsidRDefault="00802E6B" w:rsidP="00802E6B">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3,509</w:t>
            </w:r>
          </w:p>
        </w:tc>
        <w:tc>
          <w:tcPr>
            <w:cnfStyle w:val="000010000000" w:firstRow="0" w:lastRow="0" w:firstColumn="0" w:lastColumn="0" w:oddVBand="1" w:evenVBand="0" w:oddHBand="0" w:evenHBand="0" w:firstRowFirstColumn="0" w:firstRowLastColumn="0" w:lastRowFirstColumn="0" w:lastRowLastColumn="0"/>
            <w:tcW w:w="1474" w:type="pct"/>
            <w:tcBorders>
              <w:top w:val="single" w:sz="12" w:space="0" w:color="FF9F24" w:themeColor="accent4"/>
              <w:bottom w:val="single" w:sz="12" w:space="0" w:color="FF9F24" w:themeColor="accent4"/>
            </w:tcBorders>
            <w:shd w:val="clear" w:color="auto" w:fill="D9D9D9" w:themeFill="background1" w:themeFillShade="D9"/>
            <w:vAlign w:val="center"/>
          </w:tcPr>
          <w:p w14:paraId="41216627" w14:textId="1A963C25" w:rsidR="00802E6B" w:rsidRPr="00230378" w:rsidRDefault="00802E6B" w:rsidP="00802E6B">
            <w:pPr>
              <w:jc w:val="center"/>
              <w:rPr>
                <w:b/>
              </w:rPr>
            </w:pPr>
            <w:r>
              <w:rPr>
                <w:rFonts w:cs="Calibri"/>
                <w:b/>
                <w:bCs/>
                <w:color w:val="000000"/>
                <w:szCs w:val="21"/>
              </w:rPr>
              <w:t>98.6%</w:t>
            </w:r>
          </w:p>
        </w:tc>
      </w:tr>
    </w:tbl>
    <w:p w14:paraId="529B6CD8" w14:textId="77777777" w:rsidR="008A602F" w:rsidRDefault="008A602F" w:rsidP="009E30FE"/>
    <w:p w14:paraId="2FAB7DC0" w14:textId="2D28789E" w:rsidR="008A602F" w:rsidRDefault="003D50F1" w:rsidP="008A602F">
      <w:pPr>
        <w:sectPr w:rsidR="008A602F" w:rsidSect="008A602F">
          <w:type w:val="continuous"/>
          <w:pgSz w:w="12240" w:h="15840"/>
          <w:pgMar w:top="1440" w:right="1440" w:bottom="1440" w:left="1440" w:header="720" w:footer="432" w:gutter="0"/>
          <w:cols w:num="2" w:space="720"/>
          <w:docGrid w:linePitch="360"/>
        </w:sectPr>
      </w:pPr>
      <w:r>
        <w:t xml:space="preserve">For each tutor, all </w:t>
      </w:r>
      <w:r w:rsidR="008A602F">
        <w:t>observation</w:t>
      </w:r>
      <w:r>
        <w:t>s</w:t>
      </w:r>
      <w:r w:rsidR="008A602F">
        <w:t xml:space="preserve"> are combined to calculate their overall assessment and intervention fidelity.</w:t>
      </w:r>
      <w:r w:rsidR="000D1F00">
        <w:t xml:space="preserve"> A tutor’s average fidelity can vary throughout the year, with lower scores being more common at the beginning of the year. </w:t>
      </w:r>
      <w:r w:rsidR="008A602F">
        <w:t>Figure 5 shows the distribution of tutors by their average fidelity.</w:t>
      </w:r>
      <w:r w:rsidR="007469FA">
        <w:t xml:space="preserve"> Fidelity tends to be</w:t>
      </w:r>
      <w:r w:rsidR="007469FA" w:rsidRPr="007469FA">
        <w:t xml:space="preserve"> very high for nearly all tutors, suggesting training and coaching helps tutors implement key components of the program accurately.</w:t>
      </w:r>
      <w:r w:rsidR="008A602F">
        <w:t xml:space="preserve"> </w:t>
      </w:r>
    </w:p>
    <w:p w14:paraId="416E1E11" w14:textId="430034BE" w:rsidR="009E30FE" w:rsidRDefault="009E30FE" w:rsidP="009E30FE"/>
    <w:p w14:paraId="7FDC5090" w14:textId="36077C5C" w:rsidR="00CE3C91" w:rsidRPr="002D5DEA" w:rsidRDefault="00CE3C91" w:rsidP="002D5DEA">
      <w:pPr>
        <w:rPr>
          <w:b/>
          <w:color w:val="3B2B94" w:themeColor="accent3"/>
          <w:sz w:val="24"/>
          <w:szCs w:val="28"/>
        </w:rPr>
        <w:sectPr w:rsidR="00CE3C91" w:rsidRPr="002D5DEA" w:rsidSect="00CD3869">
          <w:type w:val="continuous"/>
          <w:pgSz w:w="12240" w:h="15840"/>
          <w:pgMar w:top="1440" w:right="1440" w:bottom="1440" w:left="1440" w:header="720" w:footer="432" w:gutter="0"/>
          <w:cols w:space="720"/>
          <w:docGrid w:linePitch="360"/>
        </w:sectPr>
      </w:pPr>
      <w:r w:rsidRPr="002D5DEA">
        <w:rPr>
          <w:b/>
          <w:color w:val="3B2B94" w:themeColor="accent3"/>
          <w:sz w:val="24"/>
          <w:szCs w:val="28"/>
        </w:rPr>
        <w:t xml:space="preserve">Figure </w:t>
      </w:r>
      <w:r w:rsidR="009E30FE" w:rsidRPr="002D5DEA">
        <w:rPr>
          <w:b/>
          <w:color w:val="3B2B94" w:themeColor="accent3"/>
          <w:sz w:val="24"/>
          <w:szCs w:val="28"/>
        </w:rPr>
        <w:t>5</w:t>
      </w:r>
      <w:r w:rsidRPr="002D5DEA">
        <w:rPr>
          <w:b/>
          <w:color w:val="3B2B94" w:themeColor="accent3"/>
          <w:sz w:val="24"/>
          <w:szCs w:val="28"/>
        </w:rPr>
        <w:t>. Distribution of Tutors by Assessment and Intervention Fidelity Range</w:t>
      </w:r>
    </w:p>
    <w:p w14:paraId="420BA890" w14:textId="77C01007" w:rsidR="00CE3C91" w:rsidRDefault="00CE3C91" w:rsidP="00CE3C91">
      <w:pPr>
        <w:spacing w:after="160"/>
      </w:pPr>
      <w:r>
        <w:rPr>
          <w:noProof/>
        </w:rPr>
        <w:lastRenderedPageBreak/>
        <w:drawing>
          <wp:inline distT="0" distB="0" distL="0" distR="0" wp14:anchorId="544E66B7" wp14:editId="027F81BE">
            <wp:extent cx="4572000" cy="2665379"/>
            <wp:effectExtent l="0" t="0" r="0" b="19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EA51B6" w14:textId="42FE740E" w:rsidR="00A76831" w:rsidRDefault="00A76831" w:rsidP="00A76831">
      <w:pPr>
        <w:sectPr w:rsidR="00A76831" w:rsidSect="00CD3869">
          <w:type w:val="continuous"/>
          <w:pgSz w:w="12240" w:h="15840"/>
          <w:pgMar w:top="1440" w:right="1440" w:bottom="1440" w:left="1440" w:header="720" w:footer="432" w:gutter="0"/>
          <w:cols w:space="720"/>
          <w:docGrid w:linePitch="360"/>
        </w:sectPr>
      </w:pPr>
    </w:p>
    <w:p w14:paraId="786A2ECB" w14:textId="6C9E9C39" w:rsidR="00736168" w:rsidRDefault="002D55EF" w:rsidP="00BB2BB0">
      <w:bookmarkStart w:id="25" w:name="_Hlk140411938"/>
      <w:r>
        <w:lastRenderedPageBreak/>
        <w:t>Figures 6 also show</w:t>
      </w:r>
      <w:r w:rsidR="00A76831">
        <w:t>s</w:t>
      </w:r>
      <w:r>
        <w:t xml:space="preserve"> the distribution of tutors by their assessment and intervention average fidelity, but </w:t>
      </w:r>
      <w:r w:rsidR="003D50F1">
        <w:t xml:space="preserve">the data are </w:t>
      </w:r>
      <w:r>
        <w:t xml:space="preserve">disaggregated between tutors at </w:t>
      </w:r>
      <w:r w:rsidR="00E7583D">
        <w:t>schools</w:t>
      </w:r>
      <w:r>
        <w:t xml:space="preserve"> where fewer</w:t>
      </w:r>
      <w:r w:rsidR="00802E6B">
        <w:t xml:space="preserve"> than 75% of</w:t>
      </w:r>
      <w:r>
        <w:t xml:space="preserve"> students are eligible for the free or reduced-price lunch program and tutors at </w:t>
      </w:r>
      <w:r w:rsidR="00E7583D">
        <w:t>schools</w:t>
      </w:r>
      <w:r>
        <w:t xml:space="preserve"> with 7</w:t>
      </w:r>
      <w:r w:rsidR="00802E6B">
        <w:t>5</w:t>
      </w:r>
      <w:r>
        <w:t xml:space="preserve">% or more students </w:t>
      </w:r>
      <w:r>
        <w:lastRenderedPageBreak/>
        <w:t xml:space="preserve">eligible. </w:t>
      </w:r>
      <w:bookmarkEnd w:id="25"/>
      <w:r w:rsidR="00802E6B">
        <w:t xml:space="preserve">For both assessment and intervention implementation, fidelity data </w:t>
      </w:r>
      <w:r>
        <w:t xml:space="preserve">is lower at </w:t>
      </w:r>
      <w:r w:rsidR="00E7583D">
        <w:t xml:space="preserve">schools </w:t>
      </w:r>
      <w:r>
        <w:t xml:space="preserve">with a high percentage of students eligible for the free-reduced priced lunch program, indicating tutors at these </w:t>
      </w:r>
      <w:r w:rsidR="00E7583D">
        <w:t>schools</w:t>
      </w:r>
      <w:r>
        <w:t xml:space="preserve"> may need greater support delivering tutoring interventions in this context. </w:t>
      </w:r>
    </w:p>
    <w:p w14:paraId="6444AC3B" w14:textId="77777777" w:rsidR="002D55EF" w:rsidRDefault="002D55EF" w:rsidP="00BB2BB0">
      <w:pPr>
        <w:sectPr w:rsidR="002D55EF" w:rsidSect="002D55EF">
          <w:type w:val="continuous"/>
          <w:pgSz w:w="12240" w:h="15840"/>
          <w:pgMar w:top="1440" w:right="1440" w:bottom="1440" w:left="1440" w:header="720" w:footer="432" w:gutter="0"/>
          <w:cols w:num="2" w:space="720"/>
          <w:docGrid w:linePitch="360"/>
        </w:sectPr>
      </w:pPr>
    </w:p>
    <w:p w14:paraId="4643BD50" w14:textId="484D9B1E" w:rsidR="002D55EF" w:rsidRDefault="002D55EF" w:rsidP="00BB2BB0"/>
    <w:p w14:paraId="273E7055" w14:textId="700E84AE" w:rsidR="007F6684" w:rsidRPr="002D5DEA" w:rsidRDefault="00736168" w:rsidP="00296944">
      <w:pPr>
        <w:rPr>
          <w:b/>
          <w:color w:val="3B2B94" w:themeColor="accent3"/>
          <w:sz w:val="24"/>
          <w:szCs w:val="28"/>
        </w:rPr>
        <w:sectPr w:rsidR="007F6684" w:rsidRPr="002D5DEA" w:rsidSect="00CD3869">
          <w:type w:val="continuous"/>
          <w:pgSz w:w="12240" w:h="15840"/>
          <w:pgMar w:top="1440" w:right="1440" w:bottom="1440" w:left="1440" w:header="720" w:footer="432" w:gutter="0"/>
          <w:cols w:space="720"/>
          <w:docGrid w:linePitch="360"/>
        </w:sectPr>
      </w:pPr>
      <w:r w:rsidRPr="002D5DEA">
        <w:rPr>
          <w:b/>
          <w:color w:val="3B2B94" w:themeColor="accent3"/>
          <w:sz w:val="24"/>
          <w:szCs w:val="28"/>
        </w:rPr>
        <w:t xml:space="preserve">Figure </w:t>
      </w:r>
      <w:r w:rsidR="007F6684">
        <w:rPr>
          <w:b/>
          <w:color w:val="3B2B94" w:themeColor="accent3"/>
          <w:sz w:val="24"/>
          <w:szCs w:val="28"/>
        </w:rPr>
        <w:t>6</w:t>
      </w:r>
      <w:r w:rsidRPr="002D5DEA">
        <w:rPr>
          <w:b/>
          <w:color w:val="3B2B94" w:themeColor="accent3"/>
          <w:sz w:val="24"/>
          <w:szCs w:val="28"/>
        </w:rPr>
        <w:t xml:space="preserve">. Distribution of </w:t>
      </w:r>
      <w:r w:rsidR="00296944">
        <w:rPr>
          <w:b/>
          <w:color w:val="3B2B94" w:themeColor="accent3"/>
          <w:sz w:val="24"/>
          <w:szCs w:val="28"/>
        </w:rPr>
        <w:t xml:space="preserve">Tutor </w:t>
      </w:r>
      <w:r w:rsidRPr="002D5DEA">
        <w:rPr>
          <w:b/>
          <w:color w:val="3B2B94" w:themeColor="accent3"/>
          <w:sz w:val="24"/>
          <w:szCs w:val="28"/>
        </w:rPr>
        <w:t xml:space="preserve">Fidelity </w:t>
      </w:r>
      <w:r w:rsidR="007F6684">
        <w:rPr>
          <w:b/>
          <w:color w:val="3B2B94" w:themeColor="accent3"/>
          <w:sz w:val="24"/>
          <w:szCs w:val="28"/>
        </w:rPr>
        <w:t xml:space="preserve">at </w:t>
      </w:r>
      <w:r w:rsidR="00E7583D">
        <w:rPr>
          <w:b/>
          <w:color w:val="3B2B94" w:themeColor="accent3"/>
          <w:sz w:val="24"/>
          <w:szCs w:val="28"/>
        </w:rPr>
        <w:t>S</w:t>
      </w:r>
      <w:r w:rsidR="00E7583D" w:rsidRPr="00E7583D">
        <w:rPr>
          <w:b/>
          <w:color w:val="3B2B94" w:themeColor="accent3"/>
          <w:sz w:val="24"/>
          <w:szCs w:val="28"/>
        </w:rPr>
        <w:t xml:space="preserve">chools </w:t>
      </w:r>
      <w:r w:rsidR="007F6684">
        <w:rPr>
          <w:b/>
          <w:color w:val="3B2B94" w:themeColor="accent3"/>
          <w:sz w:val="24"/>
          <w:szCs w:val="28"/>
        </w:rPr>
        <w:t xml:space="preserve">with </w:t>
      </w:r>
      <w:r w:rsidR="00296944">
        <w:rPr>
          <w:b/>
          <w:color w:val="3B2B94" w:themeColor="accent3"/>
          <w:sz w:val="24"/>
          <w:szCs w:val="28"/>
        </w:rPr>
        <w:t>Less Than (left panel) or More Than (right panel) 75%</w:t>
      </w:r>
      <w:r w:rsidR="007F6684">
        <w:rPr>
          <w:b/>
          <w:color w:val="3B2B94" w:themeColor="accent3"/>
          <w:sz w:val="24"/>
          <w:szCs w:val="28"/>
        </w:rPr>
        <w:t xml:space="preserve"> of Students Eligible for Free-Reduced Price Lunch</w:t>
      </w:r>
    </w:p>
    <w:p w14:paraId="202333CE" w14:textId="3A0BEF30" w:rsidR="00736168" w:rsidRDefault="007F6684" w:rsidP="00736168">
      <w:pPr>
        <w:spacing w:after="160"/>
      </w:pPr>
      <w:r>
        <w:rPr>
          <w:noProof/>
        </w:rPr>
        <w:lastRenderedPageBreak/>
        <w:drawing>
          <wp:anchor distT="0" distB="0" distL="114300" distR="114300" simplePos="0" relativeHeight="251715584" behindDoc="0" locked="0" layoutInCell="1" allowOverlap="1" wp14:anchorId="31A5ED55" wp14:editId="3CA91BE1">
            <wp:simplePos x="0" y="0"/>
            <wp:positionH relativeFrom="column">
              <wp:posOffset>3200400</wp:posOffset>
            </wp:positionH>
            <wp:positionV relativeFrom="paragraph">
              <wp:posOffset>11430</wp:posOffset>
            </wp:positionV>
            <wp:extent cx="2981325" cy="2552700"/>
            <wp:effectExtent l="0" t="0" r="9525"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inline distT="0" distB="0" distL="0" distR="0" wp14:anchorId="44D63959" wp14:editId="005B752E">
            <wp:extent cx="2981325" cy="25527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88CFB7" w14:textId="7BEBF9F6" w:rsidR="00736168" w:rsidRDefault="00736168" w:rsidP="00BB2BB0"/>
    <w:p w14:paraId="1A41C1CA" w14:textId="177B63DE" w:rsidR="003E111D" w:rsidRPr="003B6862" w:rsidRDefault="006E7AA7" w:rsidP="003E111D">
      <w:pPr>
        <w:pStyle w:val="Heading2"/>
      </w:pPr>
      <w:bookmarkStart w:id="26" w:name="_Toc140580111"/>
      <w:r>
        <w:t xml:space="preserve">Tutor </w:t>
      </w:r>
      <w:r w:rsidR="003E111D">
        <w:t>Caseloads</w:t>
      </w:r>
      <w:bookmarkEnd w:id="26"/>
    </w:p>
    <w:p w14:paraId="2394A0B5" w14:textId="77777777" w:rsidR="003E111D" w:rsidRDefault="003E111D" w:rsidP="003E111D">
      <w:pPr>
        <w:sectPr w:rsidR="003E111D" w:rsidSect="00CD3869">
          <w:type w:val="continuous"/>
          <w:pgSz w:w="12240" w:h="15840"/>
          <w:pgMar w:top="1440" w:right="1440" w:bottom="1440" w:left="1440" w:header="720" w:footer="432" w:gutter="0"/>
          <w:cols w:space="720"/>
          <w:docGrid w:linePitch="360"/>
        </w:sectPr>
      </w:pPr>
    </w:p>
    <w:p w14:paraId="00D4D6C3" w14:textId="77777777" w:rsidR="00F12F8E" w:rsidRDefault="00D909B6" w:rsidP="00ED6015">
      <w:r>
        <w:lastRenderedPageBreak/>
        <w:t>Tutors work with their coaches to determine which students they will serve based on student eligibility, teacher recommendations, other services offered at the school, and general school priorities for students to serve.</w:t>
      </w:r>
      <w:r w:rsidR="00F12F8E">
        <w:t xml:space="preserve"> </w:t>
      </w:r>
    </w:p>
    <w:p w14:paraId="22E374B7" w14:textId="77777777" w:rsidR="00F12F8E" w:rsidRDefault="00F12F8E" w:rsidP="00ED6015"/>
    <w:p w14:paraId="6E48F23B" w14:textId="003F9929" w:rsidR="00AA735A" w:rsidRDefault="00ED6015" w:rsidP="00ED6015">
      <w:pPr>
        <w:sectPr w:rsidR="00AA735A" w:rsidSect="003E111D">
          <w:type w:val="continuous"/>
          <w:pgSz w:w="12240" w:h="15840"/>
          <w:pgMar w:top="1440" w:right="1440" w:bottom="1440" w:left="1440" w:header="720" w:footer="432" w:gutter="0"/>
          <w:cols w:num="2" w:space="720"/>
          <w:docGrid w:linePitch="360"/>
        </w:sectPr>
      </w:pPr>
      <w:r>
        <w:t xml:space="preserve">Table 5 shows the average number of students served per tutor based on their minimum caseload expectation. The last column of the table shows the </w:t>
      </w:r>
      <w:r>
        <w:lastRenderedPageBreak/>
        <w:t>percentage of tutors who met or exceeded their caseload expectations for at least 80% of the weeks they served in the program.</w:t>
      </w:r>
      <w:r w:rsidR="00AA735A">
        <w:t xml:space="preserve"> Tutors with a caseload goal of 10 were generally able to meet this expectation. However, </w:t>
      </w:r>
      <w:r w:rsidR="00AA735A" w:rsidRPr="003819F0">
        <w:rPr>
          <w:highlight w:val="yellow"/>
        </w:rPr>
        <w:t xml:space="preserve">less than half of tutors with a caseload target of 15 met this expectation 80% of the time, highlighting a potential opportunity for the program to serve more students by </w:t>
      </w:r>
      <w:r w:rsidR="00296944" w:rsidRPr="003819F0">
        <w:rPr>
          <w:highlight w:val="yellow"/>
        </w:rPr>
        <w:t xml:space="preserve">ensuring </w:t>
      </w:r>
      <w:r w:rsidR="00AA735A" w:rsidRPr="003819F0">
        <w:rPr>
          <w:highlight w:val="yellow"/>
        </w:rPr>
        <w:t xml:space="preserve">tutors </w:t>
      </w:r>
      <w:r w:rsidR="00296944" w:rsidRPr="003819F0">
        <w:rPr>
          <w:highlight w:val="yellow"/>
        </w:rPr>
        <w:t xml:space="preserve">have </w:t>
      </w:r>
      <w:r w:rsidR="00AA735A" w:rsidRPr="003819F0">
        <w:rPr>
          <w:highlight w:val="yellow"/>
        </w:rPr>
        <w:t>full caseloads.</w:t>
      </w:r>
    </w:p>
    <w:p w14:paraId="153C6527" w14:textId="49014BEE" w:rsidR="00461AEE" w:rsidRDefault="00461AEE" w:rsidP="009C05F6"/>
    <w:p w14:paraId="4FB340C7" w14:textId="77777777" w:rsidR="00F12F8E" w:rsidRDefault="00F12F8E" w:rsidP="002D5DEA">
      <w:pPr>
        <w:rPr>
          <w:b/>
          <w:color w:val="3B2B94" w:themeColor="accent3"/>
          <w:sz w:val="24"/>
          <w:szCs w:val="28"/>
        </w:rPr>
      </w:pPr>
    </w:p>
    <w:p w14:paraId="7B5C4BE5" w14:textId="77777777" w:rsidR="00F12F8E" w:rsidRDefault="00F12F8E" w:rsidP="002D5DEA">
      <w:pPr>
        <w:rPr>
          <w:b/>
          <w:color w:val="3B2B94" w:themeColor="accent3"/>
          <w:sz w:val="24"/>
          <w:szCs w:val="28"/>
        </w:rPr>
      </w:pPr>
    </w:p>
    <w:p w14:paraId="76D1B14C" w14:textId="1BDC2980" w:rsidR="00F12F8E" w:rsidRDefault="00F12F8E" w:rsidP="002D5DEA">
      <w:pPr>
        <w:rPr>
          <w:b/>
          <w:color w:val="3B2B94" w:themeColor="accent3"/>
          <w:sz w:val="24"/>
          <w:szCs w:val="28"/>
        </w:rPr>
      </w:pPr>
    </w:p>
    <w:p w14:paraId="6830D177" w14:textId="77777777" w:rsidR="00802E6B" w:rsidRDefault="00802E6B" w:rsidP="002D5DEA">
      <w:pPr>
        <w:rPr>
          <w:b/>
          <w:color w:val="3B2B94" w:themeColor="accent3"/>
          <w:sz w:val="24"/>
          <w:szCs w:val="28"/>
        </w:rPr>
      </w:pPr>
    </w:p>
    <w:p w14:paraId="36DABDA0" w14:textId="77777777" w:rsidR="00F12F8E" w:rsidRDefault="00F12F8E" w:rsidP="002D5DEA">
      <w:pPr>
        <w:rPr>
          <w:b/>
          <w:color w:val="3B2B94" w:themeColor="accent3"/>
          <w:sz w:val="24"/>
          <w:szCs w:val="28"/>
        </w:rPr>
      </w:pPr>
    </w:p>
    <w:p w14:paraId="69CA5D1E" w14:textId="658B94DD" w:rsidR="00461AEE" w:rsidRPr="002D5DEA" w:rsidRDefault="00461AEE" w:rsidP="002D5DEA">
      <w:pPr>
        <w:rPr>
          <w:b/>
          <w:i/>
          <w:color w:val="3B2B94" w:themeColor="accent3"/>
          <w:sz w:val="24"/>
          <w:szCs w:val="28"/>
        </w:rPr>
      </w:pPr>
      <w:r w:rsidRPr="002D5DEA">
        <w:rPr>
          <w:b/>
          <w:color w:val="3B2B94" w:themeColor="accent3"/>
          <w:sz w:val="24"/>
          <w:szCs w:val="28"/>
        </w:rPr>
        <w:lastRenderedPageBreak/>
        <w:t xml:space="preserve">Table </w:t>
      </w:r>
      <w:r w:rsidR="00ED6015" w:rsidRPr="002D5DEA">
        <w:rPr>
          <w:b/>
          <w:color w:val="3B2B94" w:themeColor="accent3"/>
          <w:sz w:val="24"/>
          <w:szCs w:val="28"/>
        </w:rPr>
        <w:t>5</w:t>
      </w:r>
      <w:r w:rsidRPr="002D5DEA">
        <w:rPr>
          <w:b/>
          <w:color w:val="3B2B94" w:themeColor="accent3"/>
          <w:sz w:val="24"/>
          <w:szCs w:val="28"/>
        </w:rPr>
        <w:t xml:space="preserve">. </w:t>
      </w:r>
      <w:r w:rsidR="00D767A6" w:rsidRPr="002D5DEA">
        <w:rPr>
          <w:b/>
          <w:color w:val="3B2B94" w:themeColor="accent3"/>
          <w:sz w:val="24"/>
          <w:szCs w:val="28"/>
        </w:rPr>
        <w:t>Tutor Caseloads</w:t>
      </w:r>
    </w:p>
    <w:tbl>
      <w:tblPr>
        <w:tblStyle w:val="PlainTable3"/>
        <w:tblW w:w="5000" w:type="pct"/>
        <w:tblLook w:val="0000" w:firstRow="0" w:lastRow="0" w:firstColumn="0" w:lastColumn="0" w:noHBand="0" w:noVBand="0"/>
      </w:tblPr>
      <w:tblGrid>
        <w:gridCol w:w="1921"/>
        <w:gridCol w:w="1921"/>
        <w:gridCol w:w="2278"/>
        <w:gridCol w:w="3240"/>
      </w:tblGrid>
      <w:tr w:rsidR="00ED6015" w:rsidRPr="003B6862" w14:paraId="607A23DE" w14:textId="54BD0CA2" w:rsidTr="00B5783C">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208179" w:themeFill="accent2"/>
            <w:vAlign w:val="center"/>
          </w:tcPr>
          <w:p w14:paraId="6108D3AE" w14:textId="07F75F20" w:rsidR="004F71D7" w:rsidRPr="0029051D" w:rsidRDefault="00ED6015" w:rsidP="004F71D7">
            <w:pPr>
              <w:jc w:val="center"/>
              <w:rPr>
                <w:b/>
                <w:color w:val="FFFFFF" w:themeColor="background1"/>
              </w:rPr>
            </w:pPr>
            <w:r>
              <w:rPr>
                <w:b/>
                <w:color w:val="FFFFFF" w:themeColor="background1"/>
              </w:rPr>
              <w:t xml:space="preserve">Minimum </w:t>
            </w:r>
            <w:r w:rsidR="004F71D7">
              <w:rPr>
                <w:b/>
                <w:color w:val="FFFFFF" w:themeColor="background1"/>
              </w:rPr>
              <w:t>Caseload Expectation</w:t>
            </w:r>
          </w:p>
        </w:tc>
        <w:tc>
          <w:tcPr>
            <w:tcW w:w="1026" w:type="pct"/>
            <w:tcBorders>
              <w:bottom w:val="single" w:sz="12" w:space="0" w:color="FF9F24" w:themeColor="accent4"/>
            </w:tcBorders>
            <w:shd w:val="clear" w:color="auto" w:fill="208179" w:themeFill="accent2"/>
            <w:vAlign w:val="center"/>
          </w:tcPr>
          <w:p w14:paraId="5FBCCA7D" w14:textId="0EABC92C" w:rsidR="004F71D7" w:rsidRDefault="004F71D7" w:rsidP="004F71D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Number of Tutors</w:t>
            </w:r>
          </w:p>
        </w:tc>
        <w:tc>
          <w:tcPr>
            <w:cnfStyle w:val="000010000000" w:firstRow="0" w:lastRow="0" w:firstColumn="0" w:lastColumn="0" w:oddVBand="1" w:evenVBand="0" w:oddHBand="0" w:evenHBand="0" w:firstRowFirstColumn="0" w:firstRowLastColumn="0" w:lastRowFirstColumn="0" w:lastRowLastColumn="0"/>
            <w:tcW w:w="1217" w:type="pct"/>
            <w:tcBorders>
              <w:bottom w:val="single" w:sz="12" w:space="0" w:color="FF9F24" w:themeColor="accent4"/>
            </w:tcBorders>
            <w:shd w:val="clear" w:color="auto" w:fill="208179" w:themeFill="accent2"/>
            <w:vAlign w:val="center"/>
          </w:tcPr>
          <w:p w14:paraId="06CC3FA0" w14:textId="77777777" w:rsidR="00FF6EE8" w:rsidRDefault="004F71D7" w:rsidP="004F71D7">
            <w:pPr>
              <w:jc w:val="center"/>
              <w:rPr>
                <w:b/>
                <w:color w:val="FFFFFF" w:themeColor="background1"/>
              </w:rPr>
            </w:pPr>
            <w:r>
              <w:rPr>
                <w:b/>
                <w:color w:val="FFFFFF" w:themeColor="background1"/>
              </w:rPr>
              <w:t xml:space="preserve">Average </w:t>
            </w:r>
            <w:r w:rsidR="00FF6EE8">
              <w:rPr>
                <w:b/>
                <w:color w:val="FFFFFF" w:themeColor="background1"/>
              </w:rPr>
              <w:t xml:space="preserve">Total </w:t>
            </w:r>
            <w:r>
              <w:rPr>
                <w:b/>
                <w:color w:val="FFFFFF" w:themeColor="background1"/>
              </w:rPr>
              <w:t xml:space="preserve">Students Served </w:t>
            </w:r>
          </w:p>
          <w:p w14:paraId="69C1C2F7" w14:textId="68FB2BCD" w:rsidR="004F71D7" w:rsidRPr="006377F9" w:rsidRDefault="004F71D7" w:rsidP="004F71D7">
            <w:pPr>
              <w:jc w:val="center"/>
              <w:rPr>
                <w:b/>
                <w:color w:val="FFFFFF" w:themeColor="background1"/>
              </w:rPr>
            </w:pPr>
            <w:r>
              <w:rPr>
                <w:b/>
                <w:color w:val="FFFFFF" w:themeColor="background1"/>
              </w:rPr>
              <w:t>per Tutor</w:t>
            </w:r>
          </w:p>
        </w:tc>
        <w:tc>
          <w:tcPr>
            <w:tcW w:w="1731" w:type="pct"/>
            <w:tcBorders>
              <w:bottom w:val="single" w:sz="12" w:space="0" w:color="FF9F24" w:themeColor="accent4"/>
            </w:tcBorders>
            <w:shd w:val="clear" w:color="auto" w:fill="208179" w:themeFill="accent2"/>
            <w:vAlign w:val="center"/>
          </w:tcPr>
          <w:p w14:paraId="739A848E" w14:textId="2FA9AEA2" w:rsidR="004F71D7" w:rsidRPr="006377F9" w:rsidRDefault="004F71D7" w:rsidP="00B5783C">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Percentage</w:t>
            </w:r>
            <w:r w:rsidRPr="00346E77">
              <w:rPr>
                <w:b/>
                <w:color w:val="FFFFFF" w:themeColor="background1"/>
              </w:rPr>
              <w:t xml:space="preserve"> of Tutors Meeting Caseload Expectation </w:t>
            </w:r>
          </w:p>
        </w:tc>
      </w:tr>
      <w:tr w:rsidR="00ED6015" w:rsidRPr="003B6862" w14:paraId="4A6F9BDE" w14:textId="09DC3666" w:rsidTr="00B5783C">
        <w:trPr>
          <w:trHeight w:val="50"/>
        </w:trPr>
        <w:tc>
          <w:tcPr>
            <w:cnfStyle w:val="000010000000" w:firstRow="0" w:lastRow="0" w:firstColumn="0" w:lastColumn="0" w:oddVBand="1" w:evenVBand="0" w:oddHBand="0" w:evenHBand="0" w:firstRowFirstColumn="0" w:firstRowLastColumn="0" w:lastRowFirstColumn="0" w:lastRowLastColumn="0"/>
            <w:tcW w:w="1026" w:type="pct"/>
            <w:tcBorders>
              <w:top w:val="single" w:sz="12" w:space="0" w:color="FF9F24" w:themeColor="accent4"/>
            </w:tcBorders>
            <w:vAlign w:val="center"/>
          </w:tcPr>
          <w:p w14:paraId="4984D9A7" w14:textId="09488B0D" w:rsidR="004F71D7" w:rsidRPr="003B6862" w:rsidRDefault="004F71D7" w:rsidP="004F71D7">
            <w:pPr>
              <w:jc w:val="center"/>
            </w:pPr>
            <w:r>
              <w:t>10 students</w:t>
            </w:r>
          </w:p>
        </w:tc>
        <w:tc>
          <w:tcPr>
            <w:tcW w:w="1026" w:type="pct"/>
            <w:tcBorders>
              <w:top w:val="single" w:sz="12" w:space="0" w:color="FF9F24" w:themeColor="accent4"/>
            </w:tcBorders>
            <w:shd w:val="clear" w:color="auto" w:fill="F2F2F2" w:themeFill="background1" w:themeFillShade="F2"/>
            <w:vAlign w:val="center"/>
          </w:tcPr>
          <w:p w14:paraId="696E93E2" w14:textId="5808F7F0" w:rsidR="004F71D7" w:rsidRPr="003B6862" w:rsidRDefault="00FE4B55" w:rsidP="004F71D7">
            <w:pPr>
              <w:jc w:val="center"/>
              <w:cnfStyle w:val="000000000000" w:firstRow="0" w:lastRow="0" w:firstColumn="0" w:lastColumn="0" w:oddVBand="0" w:evenVBand="0" w:oddHBand="0" w:evenHBand="0" w:firstRowFirstColumn="0" w:firstRowLastColumn="0" w:lastRowFirstColumn="0" w:lastRowLastColumn="0"/>
            </w:pPr>
            <w:r>
              <w:t>41</w:t>
            </w:r>
          </w:p>
        </w:tc>
        <w:tc>
          <w:tcPr>
            <w:cnfStyle w:val="000010000000" w:firstRow="0" w:lastRow="0" w:firstColumn="0" w:lastColumn="0" w:oddVBand="1" w:evenVBand="0" w:oddHBand="0" w:evenHBand="0" w:firstRowFirstColumn="0" w:firstRowLastColumn="0" w:lastRowFirstColumn="0" w:lastRowLastColumn="0"/>
            <w:tcW w:w="1217" w:type="pct"/>
            <w:tcBorders>
              <w:top w:val="single" w:sz="12" w:space="0" w:color="FF9F24" w:themeColor="accent4"/>
            </w:tcBorders>
            <w:vAlign w:val="center"/>
          </w:tcPr>
          <w:p w14:paraId="3C70F3BA" w14:textId="38A39EC8" w:rsidR="004F71D7" w:rsidRPr="003B6862" w:rsidRDefault="00FE4B55" w:rsidP="004F71D7">
            <w:pPr>
              <w:jc w:val="center"/>
            </w:pPr>
            <w:r>
              <w:t>12.8</w:t>
            </w:r>
          </w:p>
        </w:tc>
        <w:tc>
          <w:tcPr>
            <w:tcW w:w="1731" w:type="pct"/>
            <w:tcBorders>
              <w:top w:val="single" w:sz="12" w:space="0" w:color="FF9F24" w:themeColor="accent4"/>
            </w:tcBorders>
            <w:shd w:val="clear" w:color="auto" w:fill="F2F2F2" w:themeFill="background1" w:themeFillShade="F2"/>
            <w:vAlign w:val="center"/>
          </w:tcPr>
          <w:p w14:paraId="601F8F70" w14:textId="0E408F66" w:rsidR="004F71D7" w:rsidRPr="003B6862" w:rsidRDefault="00AE3FA6" w:rsidP="004F71D7">
            <w:pPr>
              <w:jc w:val="center"/>
              <w:cnfStyle w:val="000000000000" w:firstRow="0" w:lastRow="0" w:firstColumn="0" w:lastColumn="0" w:oddVBand="0" w:evenVBand="0" w:oddHBand="0" w:evenHBand="0" w:firstRowFirstColumn="0" w:firstRowLastColumn="0" w:lastRowFirstColumn="0" w:lastRowLastColumn="0"/>
            </w:pPr>
            <w:r>
              <w:t>64</w:t>
            </w:r>
            <w:r w:rsidR="00A030B1">
              <w:t>%</w:t>
            </w:r>
          </w:p>
        </w:tc>
      </w:tr>
      <w:tr w:rsidR="00ED6015" w:rsidRPr="003B6862" w14:paraId="3ACD3C76" w14:textId="35CEB838" w:rsidTr="00B5783C">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FFFFFF" w:themeFill="background1"/>
            <w:vAlign w:val="center"/>
          </w:tcPr>
          <w:p w14:paraId="4D08813D" w14:textId="2BDDCD56" w:rsidR="004F71D7" w:rsidRPr="003B6862" w:rsidRDefault="004F71D7" w:rsidP="004F71D7">
            <w:pPr>
              <w:jc w:val="center"/>
            </w:pPr>
            <w:r>
              <w:t>15 students</w:t>
            </w:r>
          </w:p>
        </w:tc>
        <w:tc>
          <w:tcPr>
            <w:tcW w:w="1026" w:type="pct"/>
            <w:tcBorders>
              <w:bottom w:val="single" w:sz="12" w:space="0" w:color="FF9F24" w:themeColor="accent4"/>
            </w:tcBorders>
            <w:shd w:val="clear" w:color="auto" w:fill="FFFFFF" w:themeFill="background1"/>
            <w:vAlign w:val="center"/>
          </w:tcPr>
          <w:p w14:paraId="0582E8FF" w14:textId="1803C9EA" w:rsidR="004F71D7" w:rsidRPr="003B6862" w:rsidRDefault="00FE4B55" w:rsidP="004F71D7">
            <w:pPr>
              <w:jc w:val="center"/>
              <w:cnfStyle w:val="000000100000" w:firstRow="0" w:lastRow="0" w:firstColumn="0" w:lastColumn="0" w:oddVBand="0" w:evenVBand="0" w:oddHBand="1" w:evenHBand="0" w:firstRowFirstColumn="0" w:firstRowLastColumn="0" w:lastRowFirstColumn="0" w:lastRowLastColumn="0"/>
            </w:pPr>
            <w:r>
              <w:t>76</w:t>
            </w:r>
          </w:p>
        </w:tc>
        <w:tc>
          <w:tcPr>
            <w:cnfStyle w:val="000010000000" w:firstRow="0" w:lastRow="0" w:firstColumn="0" w:lastColumn="0" w:oddVBand="1" w:evenVBand="0" w:oddHBand="0" w:evenHBand="0" w:firstRowFirstColumn="0" w:firstRowLastColumn="0" w:lastRowFirstColumn="0" w:lastRowLastColumn="0"/>
            <w:tcW w:w="1217" w:type="pct"/>
            <w:tcBorders>
              <w:bottom w:val="single" w:sz="12" w:space="0" w:color="FF9F24" w:themeColor="accent4"/>
            </w:tcBorders>
            <w:shd w:val="clear" w:color="auto" w:fill="FFFFFF" w:themeFill="background1"/>
            <w:vAlign w:val="center"/>
          </w:tcPr>
          <w:p w14:paraId="29FD879C" w14:textId="3F77834D" w:rsidR="004F71D7" w:rsidRPr="003B6862" w:rsidRDefault="00FE4B55" w:rsidP="004F71D7">
            <w:pPr>
              <w:jc w:val="center"/>
            </w:pPr>
            <w:r>
              <w:t>20.8</w:t>
            </w:r>
          </w:p>
        </w:tc>
        <w:tc>
          <w:tcPr>
            <w:tcW w:w="1731" w:type="pct"/>
            <w:tcBorders>
              <w:bottom w:val="single" w:sz="12" w:space="0" w:color="FF9F24" w:themeColor="accent4"/>
            </w:tcBorders>
            <w:shd w:val="clear" w:color="auto" w:fill="FFFFFF" w:themeFill="background1"/>
            <w:vAlign w:val="center"/>
          </w:tcPr>
          <w:p w14:paraId="567E11D6" w14:textId="0B314C79" w:rsidR="004F71D7" w:rsidRPr="003B6862" w:rsidRDefault="00AE3FA6" w:rsidP="004F71D7">
            <w:pPr>
              <w:jc w:val="center"/>
              <w:cnfStyle w:val="000000100000" w:firstRow="0" w:lastRow="0" w:firstColumn="0" w:lastColumn="0" w:oddVBand="0" w:evenVBand="0" w:oddHBand="1" w:evenHBand="0" w:firstRowFirstColumn="0" w:firstRowLastColumn="0" w:lastRowFirstColumn="0" w:lastRowLastColumn="0"/>
            </w:pPr>
            <w:r>
              <w:t>33</w:t>
            </w:r>
            <w:r w:rsidR="00866D6F">
              <w:t>%</w:t>
            </w:r>
          </w:p>
        </w:tc>
      </w:tr>
    </w:tbl>
    <w:p w14:paraId="323BDE45" w14:textId="2184E2F2" w:rsidR="00296944" w:rsidRDefault="00296944" w:rsidP="009C05F6">
      <w:pPr>
        <w:sectPr w:rsidR="00296944" w:rsidSect="00CD3869">
          <w:type w:val="continuous"/>
          <w:pgSz w:w="12240" w:h="15840"/>
          <w:pgMar w:top="1440" w:right="1440" w:bottom="1440" w:left="1440" w:header="720" w:footer="432" w:gutter="0"/>
          <w:cols w:space="720"/>
          <w:docGrid w:linePitch="360"/>
        </w:sectPr>
      </w:pPr>
    </w:p>
    <w:p w14:paraId="35DC6A26" w14:textId="18F81859" w:rsidR="006E7AA7" w:rsidRPr="003B6862" w:rsidRDefault="006E7AA7" w:rsidP="006E7AA7">
      <w:pPr>
        <w:pStyle w:val="Heading2"/>
      </w:pPr>
      <w:bookmarkStart w:id="27" w:name="_Toc140580112"/>
      <w:r>
        <w:lastRenderedPageBreak/>
        <w:t>Student Dosage</w:t>
      </w:r>
      <w:bookmarkEnd w:id="27"/>
    </w:p>
    <w:p w14:paraId="37757273" w14:textId="7545E6A8" w:rsidR="00D767A6" w:rsidRDefault="000C2226" w:rsidP="009C05F6">
      <w:r w:rsidRPr="000C2226">
        <w:t xml:space="preserve">Tutors work with students </w:t>
      </w:r>
      <w:r w:rsidR="00ED6015">
        <w:t xml:space="preserve">on their caseload </w:t>
      </w:r>
      <w:r w:rsidRPr="000C2226">
        <w:t xml:space="preserve">every day for 20 minutes. </w:t>
      </w:r>
      <w:r>
        <w:t xml:space="preserve">Most tutoring is completed one-to-one, but a </w:t>
      </w:r>
      <w:r w:rsidR="00ED6015">
        <w:t>subset of interventions</w:t>
      </w:r>
      <w:r>
        <w:t xml:space="preserve"> can be delivered in groups of two students. </w:t>
      </w:r>
      <w:r w:rsidR="000D1F00">
        <w:t xml:space="preserve">Tutors record each student’s daily minutes in the </w:t>
      </w:r>
      <w:r w:rsidR="00257F73">
        <w:t>online Reading Corps Data</w:t>
      </w:r>
      <w:r w:rsidR="000D1F00">
        <w:t xml:space="preserve"> </w:t>
      </w:r>
      <w:r w:rsidR="00257F73">
        <w:t xml:space="preserve">Management System. </w:t>
      </w:r>
      <w:r w:rsidRPr="000C2226">
        <w:t xml:space="preserve">Table </w:t>
      </w:r>
      <w:r w:rsidR="00ED6015">
        <w:t>6</w:t>
      </w:r>
      <w:r>
        <w:t xml:space="preserve"> shows the </w:t>
      </w:r>
      <w:r w:rsidR="00ED6015">
        <w:t>total number</w:t>
      </w:r>
      <w:r>
        <w:t xml:space="preserve"> of tutoring </w:t>
      </w:r>
      <w:r w:rsidR="00ED6015">
        <w:t xml:space="preserve">sessions </w:t>
      </w:r>
      <w:r w:rsidR="00F27E07">
        <w:t xml:space="preserve">and </w:t>
      </w:r>
      <w:r w:rsidR="00ED6015">
        <w:t xml:space="preserve">the </w:t>
      </w:r>
      <w:r w:rsidR="00ED6015">
        <w:lastRenderedPageBreak/>
        <w:t>average number of sessions, weeks, and minutes per week students received</w:t>
      </w:r>
      <w:r w:rsidR="00F27E07">
        <w:t xml:space="preserve"> in each grade. The table also disaggregates the data for white and non-white students. Students received a substantial number of tutoring sessions with over an hour of tutoring each week across multiple months. </w:t>
      </w:r>
      <w:bookmarkStart w:id="28" w:name="_Hlk112329820"/>
      <w:r w:rsidR="00F27E07">
        <w:t xml:space="preserve">White students tended to receive both more tutoring sessions and more minutes of tutoring per week. </w:t>
      </w:r>
    </w:p>
    <w:bookmarkEnd w:id="28"/>
    <w:p w14:paraId="28D73D23" w14:textId="11F8C799" w:rsidR="000C2226" w:rsidRDefault="000C2226" w:rsidP="009C05F6">
      <w:pPr>
        <w:sectPr w:rsidR="000C2226" w:rsidSect="000C2226">
          <w:type w:val="continuous"/>
          <w:pgSz w:w="12240" w:h="15840"/>
          <w:pgMar w:top="1440" w:right="1440" w:bottom="1440" w:left="1440" w:header="720" w:footer="432" w:gutter="0"/>
          <w:cols w:num="2" w:space="720"/>
          <w:docGrid w:linePitch="360"/>
        </w:sectPr>
      </w:pPr>
    </w:p>
    <w:p w14:paraId="384BFC32" w14:textId="3DCAD196" w:rsidR="00D767A6" w:rsidRDefault="00D767A6" w:rsidP="009C05F6"/>
    <w:p w14:paraId="09DF2028" w14:textId="4555CC79" w:rsidR="00D767A6" w:rsidRPr="002D5DEA" w:rsidRDefault="00D767A6" w:rsidP="002D5DEA">
      <w:pPr>
        <w:rPr>
          <w:b/>
          <w:i/>
          <w:color w:val="3B2B94" w:themeColor="accent3"/>
          <w:sz w:val="24"/>
          <w:szCs w:val="28"/>
        </w:rPr>
      </w:pPr>
      <w:r w:rsidRPr="002D5DEA">
        <w:rPr>
          <w:b/>
          <w:color w:val="3B2B94" w:themeColor="accent3"/>
          <w:sz w:val="24"/>
          <w:szCs w:val="28"/>
        </w:rPr>
        <w:t xml:space="preserve">Table </w:t>
      </w:r>
      <w:r w:rsidR="00ED6015" w:rsidRPr="002D5DEA">
        <w:rPr>
          <w:b/>
          <w:color w:val="3B2B94" w:themeColor="accent3"/>
          <w:sz w:val="24"/>
          <w:szCs w:val="28"/>
        </w:rPr>
        <w:t>6</w:t>
      </w:r>
      <w:r w:rsidRPr="002D5DEA">
        <w:rPr>
          <w:b/>
          <w:color w:val="3B2B94" w:themeColor="accent3"/>
          <w:sz w:val="24"/>
          <w:szCs w:val="28"/>
        </w:rPr>
        <w:t>. Tutoring Dosage by Grade</w:t>
      </w:r>
      <w:r w:rsidR="0014665C" w:rsidRPr="002D5DEA">
        <w:rPr>
          <w:b/>
          <w:color w:val="3B2B94" w:themeColor="accent3"/>
          <w:sz w:val="24"/>
          <w:szCs w:val="28"/>
        </w:rPr>
        <w:t xml:space="preserve"> and Race</w:t>
      </w:r>
    </w:p>
    <w:tbl>
      <w:tblPr>
        <w:tblStyle w:val="PlainTable3"/>
        <w:tblW w:w="5000" w:type="pct"/>
        <w:tblLayout w:type="fixed"/>
        <w:tblLook w:val="0000" w:firstRow="0" w:lastRow="0" w:firstColumn="0" w:lastColumn="0" w:noHBand="0" w:noVBand="0"/>
      </w:tblPr>
      <w:tblGrid>
        <w:gridCol w:w="1352"/>
        <w:gridCol w:w="1348"/>
        <w:gridCol w:w="1619"/>
        <w:gridCol w:w="1531"/>
        <w:gridCol w:w="1440"/>
        <w:gridCol w:w="2070"/>
      </w:tblGrid>
      <w:tr w:rsidR="00987647" w:rsidRPr="006377F9" w14:paraId="250F6A5D" w14:textId="597A6ACC" w:rsidTr="00B6793F">
        <w:trPr>
          <w:cnfStyle w:val="000000100000" w:firstRow="0" w:lastRow="0" w:firstColumn="0" w:lastColumn="0" w:oddVBand="0" w:evenVBand="0" w:oddHBand="1" w:evenHBand="0" w:firstRowFirstColumn="0" w:firstRowLastColumn="0" w:lastRowFirstColumn="0" w:lastRowLastColumn="0"/>
          <w:trHeight w:val="1188"/>
        </w:trPr>
        <w:tc>
          <w:tcPr>
            <w:cnfStyle w:val="000010000000" w:firstRow="0" w:lastRow="0" w:firstColumn="0" w:lastColumn="0" w:oddVBand="1" w:evenVBand="0" w:oddHBand="0" w:evenHBand="0" w:firstRowFirstColumn="0" w:firstRowLastColumn="0" w:lastRowFirstColumn="0" w:lastRowLastColumn="0"/>
            <w:tcW w:w="722" w:type="pct"/>
            <w:tcBorders>
              <w:bottom w:val="single" w:sz="12" w:space="0" w:color="FF9F24" w:themeColor="accent4"/>
            </w:tcBorders>
            <w:shd w:val="clear" w:color="auto" w:fill="208179" w:themeFill="accent2"/>
            <w:vAlign w:val="center"/>
          </w:tcPr>
          <w:p w14:paraId="485DDF09" w14:textId="3A342492" w:rsidR="00987647" w:rsidRPr="0029051D" w:rsidRDefault="00A3580C" w:rsidP="00987647">
            <w:pPr>
              <w:rPr>
                <w:b/>
                <w:color w:val="FFFFFF" w:themeColor="background1"/>
              </w:rPr>
            </w:pPr>
            <w:r>
              <w:rPr>
                <w:b/>
                <w:color w:val="FFFFFF" w:themeColor="background1"/>
              </w:rPr>
              <w:t>Student Race</w:t>
            </w:r>
          </w:p>
        </w:tc>
        <w:tc>
          <w:tcPr>
            <w:tcW w:w="720" w:type="pct"/>
            <w:tcBorders>
              <w:bottom w:val="single" w:sz="12" w:space="0" w:color="FF9F24" w:themeColor="accent4"/>
            </w:tcBorders>
            <w:shd w:val="clear" w:color="auto" w:fill="208179" w:themeFill="accent2"/>
            <w:vAlign w:val="center"/>
          </w:tcPr>
          <w:p w14:paraId="54423D4D" w14:textId="016A228B" w:rsidR="00987647" w:rsidRPr="0029051D" w:rsidRDefault="00987647" w:rsidP="0098764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Students Tutored</w:t>
            </w:r>
          </w:p>
        </w:tc>
        <w:tc>
          <w:tcPr>
            <w:cnfStyle w:val="000010000000" w:firstRow="0" w:lastRow="0" w:firstColumn="0" w:lastColumn="0" w:oddVBand="1" w:evenVBand="0" w:oddHBand="0" w:evenHBand="0" w:firstRowFirstColumn="0" w:firstRowLastColumn="0" w:lastRowFirstColumn="0" w:lastRowLastColumn="0"/>
            <w:tcW w:w="865" w:type="pct"/>
            <w:tcBorders>
              <w:bottom w:val="single" w:sz="12" w:space="0" w:color="FF9F24" w:themeColor="accent4"/>
            </w:tcBorders>
            <w:shd w:val="clear" w:color="auto" w:fill="208179" w:themeFill="accent2"/>
            <w:vAlign w:val="center"/>
          </w:tcPr>
          <w:p w14:paraId="0C36956F" w14:textId="45F405CB" w:rsidR="00987647" w:rsidRPr="006377F9" w:rsidRDefault="00987647" w:rsidP="00987647">
            <w:pPr>
              <w:jc w:val="center"/>
              <w:rPr>
                <w:b/>
              </w:rPr>
            </w:pPr>
            <w:r>
              <w:rPr>
                <w:b/>
                <w:color w:val="FFFFFF" w:themeColor="background1"/>
              </w:rPr>
              <w:t>Total Tutoring Sessions</w:t>
            </w:r>
          </w:p>
        </w:tc>
        <w:tc>
          <w:tcPr>
            <w:tcW w:w="818" w:type="pct"/>
            <w:tcBorders>
              <w:bottom w:val="single" w:sz="12" w:space="0" w:color="FF9F24" w:themeColor="accent4"/>
            </w:tcBorders>
            <w:shd w:val="clear" w:color="auto" w:fill="208179" w:themeFill="accent2"/>
            <w:vAlign w:val="center"/>
          </w:tcPr>
          <w:p w14:paraId="1E8EED4A" w14:textId="3D8F2798" w:rsidR="00987647" w:rsidRPr="006377F9" w:rsidRDefault="00987647" w:rsidP="0098764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Average Tutoring Sessions per Student</w:t>
            </w:r>
          </w:p>
        </w:tc>
        <w:tc>
          <w:tcPr>
            <w:cnfStyle w:val="000010000000" w:firstRow="0" w:lastRow="0" w:firstColumn="0" w:lastColumn="0" w:oddVBand="1" w:evenVBand="0" w:oddHBand="0" w:evenHBand="0" w:firstRowFirstColumn="0" w:firstRowLastColumn="0" w:lastRowFirstColumn="0" w:lastRowLastColumn="0"/>
            <w:tcW w:w="769" w:type="pct"/>
            <w:tcBorders>
              <w:bottom w:val="single" w:sz="12" w:space="0" w:color="FF9F24" w:themeColor="accent4"/>
            </w:tcBorders>
            <w:shd w:val="clear" w:color="auto" w:fill="208179" w:themeFill="accent2"/>
            <w:vAlign w:val="center"/>
          </w:tcPr>
          <w:p w14:paraId="0BBEB7A6" w14:textId="37EECCCF" w:rsidR="00987647" w:rsidRPr="006377F9" w:rsidRDefault="00987647" w:rsidP="00987647">
            <w:pPr>
              <w:jc w:val="center"/>
              <w:rPr>
                <w:b/>
                <w:color w:val="FFFFFF" w:themeColor="background1"/>
              </w:rPr>
            </w:pPr>
            <w:r>
              <w:rPr>
                <w:b/>
                <w:color w:val="FFFFFF" w:themeColor="background1"/>
              </w:rPr>
              <w:t>Average Tutoring Weeks per Student</w:t>
            </w:r>
          </w:p>
        </w:tc>
        <w:tc>
          <w:tcPr>
            <w:tcW w:w="1106" w:type="pct"/>
            <w:tcBorders>
              <w:bottom w:val="single" w:sz="12" w:space="0" w:color="FF9F24" w:themeColor="accent4"/>
            </w:tcBorders>
            <w:shd w:val="clear" w:color="auto" w:fill="208179" w:themeFill="accent2"/>
            <w:vAlign w:val="center"/>
          </w:tcPr>
          <w:p w14:paraId="485FF584" w14:textId="5F33EBD4" w:rsidR="00987647" w:rsidRPr="006377F9" w:rsidRDefault="00987647" w:rsidP="0098764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Average Tutoring Minutes per Week per Student</w:t>
            </w:r>
          </w:p>
        </w:tc>
      </w:tr>
      <w:tr w:rsidR="00AE3FA6" w:rsidRPr="003B6862" w14:paraId="46951FF5" w14:textId="245AA7E4"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bottom w:val="single" w:sz="12" w:space="0" w:color="FF9F24" w:themeColor="accent4"/>
            </w:tcBorders>
            <w:shd w:val="clear" w:color="auto" w:fill="D9D9D9" w:themeFill="background1" w:themeFillShade="D9"/>
          </w:tcPr>
          <w:p w14:paraId="5B703D9C" w14:textId="4A7F2D79" w:rsidR="00AE3FA6" w:rsidRPr="006377F9" w:rsidRDefault="00AE3FA6" w:rsidP="00AE3FA6">
            <w:pPr>
              <w:rPr>
                <w:b/>
              </w:rPr>
            </w:pPr>
            <w:r>
              <w:rPr>
                <w:b/>
              </w:rPr>
              <w:t>Grade K</w:t>
            </w:r>
          </w:p>
        </w:tc>
        <w:tc>
          <w:tcPr>
            <w:tcW w:w="720" w:type="pct"/>
            <w:tcBorders>
              <w:top w:val="single" w:sz="12" w:space="0" w:color="FF9F24" w:themeColor="accent4"/>
              <w:bottom w:val="single" w:sz="12" w:space="0" w:color="FF9F24" w:themeColor="accent4"/>
            </w:tcBorders>
            <w:shd w:val="clear" w:color="auto" w:fill="D9D9D9" w:themeFill="background1" w:themeFillShade="D9"/>
            <w:vAlign w:val="center"/>
          </w:tcPr>
          <w:p w14:paraId="7BF882FA" w14:textId="71B6AAEF"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267</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bottom w:val="single" w:sz="12" w:space="0" w:color="FF9F24" w:themeColor="accent4"/>
            </w:tcBorders>
            <w:shd w:val="clear" w:color="auto" w:fill="D9D9D9" w:themeFill="background1" w:themeFillShade="D9"/>
            <w:vAlign w:val="center"/>
          </w:tcPr>
          <w:p w14:paraId="07C5B3F3" w14:textId="33953289" w:rsidR="00AE3FA6" w:rsidRPr="00B6793F" w:rsidRDefault="00AE3FA6" w:rsidP="00AE3FA6">
            <w:pPr>
              <w:jc w:val="center"/>
              <w:rPr>
                <w:b/>
              </w:rPr>
            </w:pPr>
            <w:r>
              <w:rPr>
                <w:rFonts w:cs="Calibri"/>
                <w:b/>
                <w:bCs/>
                <w:color w:val="000000"/>
                <w:szCs w:val="21"/>
              </w:rPr>
              <w:t>12,224</w:t>
            </w:r>
          </w:p>
        </w:tc>
        <w:tc>
          <w:tcPr>
            <w:tcW w:w="818" w:type="pct"/>
            <w:tcBorders>
              <w:top w:val="single" w:sz="12" w:space="0" w:color="FF9F24" w:themeColor="accent4"/>
              <w:bottom w:val="single" w:sz="12" w:space="0" w:color="FF9F24" w:themeColor="accent4"/>
            </w:tcBorders>
            <w:shd w:val="clear" w:color="auto" w:fill="D9D9D9" w:themeFill="background1" w:themeFillShade="D9"/>
            <w:vAlign w:val="center"/>
          </w:tcPr>
          <w:p w14:paraId="5098B5D8" w14:textId="5F064DDA"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45.8</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bottom w:val="single" w:sz="12" w:space="0" w:color="FF9F24" w:themeColor="accent4"/>
            </w:tcBorders>
            <w:shd w:val="clear" w:color="auto" w:fill="D9D9D9" w:themeFill="background1" w:themeFillShade="D9"/>
            <w:vAlign w:val="center"/>
          </w:tcPr>
          <w:p w14:paraId="1A53A224" w14:textId="72A52AFD" w:rsidR="00AE3FA6" w:rsidRPr="00B6793F" w:rsidRDefault="00AE3FA6" w:rsidP="00AE3FA6">
            <w:pPr>
              <w:jc w:val="center"/>
              <w:rPr>
                <w:b/>
              </w:rPr>
            </w:pPr>
            <w:r>
              <w:rPr>
                <w:rFonts w:cs="Calibri"/>
                <w:b/>
                <w:bCs/>
                <w:color w:val="000000"/>
                <w:szCs w:val="21"/>
              </w:rPr>
              <w:t>14.3</w:t>
            </w:r>
          </w:p>
        </w:tc>
        <w:tc>
          <w:tcPr>
            <w:tcW w:w="1106" w:type="pct"/>
            <w:tcBorders>
              <w:top w:val="single" w:sz="12" w:space="0" w:color="FF9F24" w:themeColor="accent4"/>
              <w:bottom w:val="single" w:sz="12" w:space="0" w:color="FF9F24" w:themeColor="accent4"/>
            </w:tcBorders>
            <w:shd w:val="clear" w:color="auto" w:fill="D9D9D9" w:themeFill="background1" w:themeFillShade="D9"/>
            <w:vAlign w:val="center"/>
          </w:tcPr>
          <w:p w14:paraId="44E78EA0" w14:textId="5541232D"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63.1</w:t>
            </w:r>
          </w:p>
        </w:tc>
      </w:tr>
      <w:tr w:rsidR="00AE3FA6" w:rsidRPr="003B6862" w14:paraId="2A4B1FA6" w14:textId="02575DD4"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tcBorders>
          </w:tcPr>
          <w:p w14:paraId="61F7DA0F" w14:textId="0C891A1D" w:rsidR="00AE3FA6" w:rsidRPr="003B6862" w:rsidRDefault="00AE3FA6" w:rsidP="00AE3FA6">
            <w:pPr>
              <w:rPr>
                <w:vertAlign w:val="superscript"/>
              </w:rPr>
            </w:pPr>
            <w:r>
              <w:t>White</w:t>
            </w:r>
          </w:p>
        </w:tc>
        <w:tc>
          <w:tcPr>
            <w:tcW w:w="720" w:type="pct"/>
            <w:tcBorders>
              <w:top w:val="single" w:sz="12" w:space="0" w:color="FF9F24" w:themeColor="accent4"/>
            </w:tcBorders>
            <w:vAlign w:val="center"/>
          </w:tcPr>
          <w:p w14:paraId="7C756C67" w14:textId="0124AEEE"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89</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tcBorders>
            <w:vAlign w:val="center"/>
          </w:tcPr>
          <w:p w14:paraId="3FCCAE65" w14:textId="729A34F9" w:rsidR="00AE3FA6" w:rsidRPr="003B6862" w:rsidRDefault="00AE3FA6" w:rsidP="00AE3FA6">
            <w:pPr>
              <w:jc w:val="center"/>
            </w:pPr>
            <w:r>
              <w:rPr>
                <w:rFonts w:cs="Calibri"/>
                <w:szCs w:val="21"/>
              </w:rPr>
              <w:t>4,742</w:t>
            </w:r>
          </w:p>
        </w:tc>
        <w:tc>
          <w:tcPr>
            <w:tcW w:w="818" w:type="pct"/>
            <w:tcBorders>
              <w:top w:val="single" w:sz="12" w:space="0" w:color="FF9F24" w:themeColor="accent4"/>
            </w:tcBorders>
            <w:vAlign w:val="center"/>
          </w:tcPr>
          <w:p w14:paraId="41F85663" w14:textId="14764120"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53.3</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tcBorders>
            <w:vAlign w:val="center"/>
          </w:tcPr>
          <w:p w14:paraId="6B5D62AA" w14:textId="6A0A215C" w:rsidR="00AE3FA6" w:rsidRPr="003B6862" w:rsidRDefault="00AE3FA6" w:rsidP="00AE3FA6">
            <w:pPr>
              <w:jc w:val="center"/>
            </w:pPr>
            <w:r>
              <w:rPr>
                <w:rFonts w:cs="Calibri"/>
                <w:szCs w:val="21"/>
              </w:rPr>
              <w:t>16.4</w:t>
            </w:r>
          </w:p>
        </w:tc>
        <w:tc>
          <w:tcPr>
            <w:tcW w:w="1106" w:type="pct"/>
            <w:tcBorders>
              <w:top w:val="single" w:sz="12" w:space="0" w:color="FF9F24" w:themeColor="accent4"/>
            </w:tcBorders>
            <w:vAlign w:val="center"/>
          </w:tcPr>
          <w:p w14:paraId="6CB74F5A" w14:textId="48BEDD08"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66.0</w:t>
            </w:r>
          </w:p>
        </w:tc>
      </w:tr>
      <w:tr w:rsidR="00AE3FA6" w:rsidRPr="003B6862" w14:paraId="37B946BE" w14:textId="4F6C1886"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shd w:val="clear" w:color="auto" w:fill="FFFFFF" w:themeFill="background1"/>
          </w:tcPr>
          <w:p w14:paraId="1F09FDAC" w14:textId="40377172" w:rsidR="00AE3FA6" w:rsidRPr="003B6862" w:rsidRDefault="00AE3FA6" w:rsidP="00AE3FA6">
            <w:pPr>
              <w:rPr>
                <w:vertAlign w:val="superscript"/>
              </w:rPr>
            </w:pPr>
            <w:r>
              <w:t>Non-White</w:t>
            </w:r>
          </w:p>
        </w:tc>
        <w:tc>
          <w:tcPr>
            <w:tcW w:w="720" w:type="pct"/>
            <w:shd w:val="clear" w:color="auto" w:fill="FFFFFF" w:themeFill="background1"/>
            <w:vAlign w:val="center"/>
          </w:tcPr>
          <w:p w14:paraId="5D556535" w14:textId="6D3047A7"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154</w:t>
            </w:r>
          </w:p>
        </w:tc>
        <w:tc>
          <w:tcPr>
            <w:cnfStyle w:val="000010000000" w:firstRow="0" w:lastRow="0" w:firstColumn="0" w:lastColumn="0" w:oddVBand="1" w:evenVBand="0" w:oddHBand="0" w:evenHBand="0" w:firstRowFirstColumn="0" w:firstRowLastColumn="0" w:lastRowFirstColumn="0" w:lastRowLastColumn="0"/>
            <w:tcW w:w="865" w:type="pct"/>
            <w:shd w:val="clear" w:color="auto" w:fill="FFFFFF" w:themeFill="background1"/>
            <w:vAlign w:val="center"/>
          </w:tcPr>
          <w:p w14:paraId="30188529" w14:textId="74CACE9E" w:rsidR="00AE3FA6" w:rsidRPr="003B6862" w:rsidRDefault="00AE3FA6" w:rsidP="00AE3FA6">
            <w:pPr>
              <w:jc w:val="center"/>
            </w:pPr>
            <w:r>
              <w:rPr>
                <w:rFonts w:cs="Calibri"/>
                <w:szCs w:val="21"/>
              </w:rPr>
              <w:t>6,534</w:t>
            </w:r>
          </w:p>
        </w:tc>
        <w:tc>
          <w:tcPr>
            <w:tcW w:w="818" w:type="pct"/>
            <w:shd w:val="clear" w:color="auto" w:fill="FFFFFF" w:themeFill="background1"/>
            <w:vAlign w:val="center"/>
          </w:tcPr>
          <w:p w14:paraId="5EC1BD17" w14:textId="0499A92F"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42.4</w:t>
            </w:r>
          </w:p>
        </w:tc>
        <w:tc>
          <w:tcPr>
            <w:cnfStyle w:val="000010000000" w:firstRow="0" w:lastRow="0" w:firstColumn="0" w:lastColumn="0" w:oddVBand="1" w:evenVBand="0" w:oddHBand="0" w:evenHBand="0" w:firstRowFirstColumn="0" w:firstRowLastColumn="0" w:lastRowFirstColumn="0" w:lastRowLastColumn="0"/>
            <w:tcW w:w="769" w:type="pct"/>
            <w:shd w:val="clear" w:color="auto" w:fill="FFFFFF" w:themeFill="background1"/>
            <w:vAlign w:val="center"/>
          </w:tcPr>
          <w:p w14:paraId="0954DB8D" w14:textId="05A1C1C0" w:rsidR="00AE3FA6" w:rsidRPr="003B6862" w:rsidRDefault="00AE3FA6" w:rsidP="00AE3FA6">
            <w:pPr>
              <w:jc w:val="center"/>
            </w:pPr>
            <w:r>
              <w:rPr>
                <w:rFonts w:cs="Calibri"/>
                <w:szCs w:val="21"/>
              </w:rPr>
              <w:t>13.2</w:t>
            </w:r>
          </w:p>
        </w:tc>
        <w:tc>
          <w:tcPr>
            <w:tcW w:w="1106" w:type="pct"/>
            <w:shd w:val="clear" w:color="auto" w:fill="FFFFFF" w:themeFill="background1"/>
            <w:vAlign w:val="center"/>
          </w:tcPr>
          <w:p w14:paraId="00F59B95" w14:textId="78DED220"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63.2</w:t>
            </w:r>
          </w:p>
        </w:tc>
      </w:tr>
      <w:tr w:rsidR="00AE3FA6" w:rsidRPr="003B6862" w14:paraId="1454D2E8" w14:textId="695E60DE"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bottom w:val="single" w:sz="12" w:space="0" w:color="FF9F24" w:themeColor="accent4"/>
            </w:tcBorders>
            <w:shd w:val="clear" w:color="auto" w:fill="D9D9D9" w:themeFill="background1" w:themeFillShade="D9"/>
          </w:tcPr>
          <w:p w14:paraId="11497043" w14:textId="0F8FD09B" w:rsidR="00AE3FA6" w:rsidRPr="006377F9" w:rsidRDefault="00AE3FA6" w:rsidP="00AE3FA6">
            <w:pPr>
              <w:rPr>
                <w:b/>
              </w:rPr>
            </w:pPr>
            <w:r>
              <w:rPr>
                <w:b/>
              </w:rPr>
              <w:t>Grade 1</w:t>
            </w:r>
          </w:p>
        </w:tc>
        <w:tc>
          <w:tcPr>
            <w:tcW w:w="720" w:type="pct"/>
            <w:tcBorders>
              <w:top w:val="single" w:sz="12" w:space="0" w:color="FF9F24" w:themeColor="accent4"/>
              <w:bottom w:val="single" w:sz="12" w:space="0" w:color="FF9F24" w:themeColor="accent4"/>
            </w:tcBorders>
            <w:shd w:val="clear" w:color="auto" w:fill="D9D9D9" w:themeFill="background1" w:themeFillShade="D9"/>
            <w:vAlign w:val="center"/>
          </w:tcPr>
          <w:p w14:paraId="4964826C" w14:textId="660C58C3"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607</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bottom w:val="single" w:sz="12" w:space="0" w:color="FF9F24" w:themeColor="accent4"/>
            </w:tcBorders>
            <w:shd w:val="clear" w:color="auto" w:fill="D9D9D9" w:themeFill="background1" w:themeFillShade="D9"/>
            <w:vAlign w:val="center"/>
          </w:tcPr>
          <w:p w14:paraId="2FEC3909" w14:textId="1E84F2B6" w:rsidR="00AE3FA6" w:rsidRPr="00B6793F" w:rsidRDefault="00AE3FA6" w:rsidP="00AE3FA6">
            <w:pPr>
              <w:jc w:val="center"/>
              <w:rPr>
                <w:b/>
              </w:rPr>
            </w:pPr>
            <w:r>
              <w:rPr>
                <w:rFonts w:cs="Calibri"/>
                <w:b/>
                <w:bCs/>
                <w:color w:val="000000"/>
                <w:szCs w:val="21"/>
              </w:rPr>
              <w:t>40,543</w:t>
            </w:r>
          </w:p>
        </w:tc>
        <w:tc>
          <w:tcPr>
            <w:tcW w:w="818" w:type="pct"/>
            <w:tcBorders>
              <w:top w:val="single" w:sz="12" w:space="0" w:color="FF9F24" w:themeColor="accent4"/>
              <w:bottom w:val="single" w:sz="12" w:space="0" w:color="FF9F24" w:themeColor="accent4"/>
            </w:tcBorders>
            <w:shd w:val="clear" w:color="auto" w:fill="D9D9D9" w:themeFill="background1" w:themeFillShade="D9"/>
            <w:vAlign w:val="center"/>
          </w:tcPr>
          <w:p w14:paraId="50D6A3D4" w14:textId="13FE57A3"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66.8</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bottom w:val="single" w:sz="12" w:space="0" w:color="FF9F24" w:themeColor="accent4"/>
            </w:tcBorders>
            <w:shd w:val="clear" w:color="auto" w:fill="D9D9D9" w:themeFill="background1" w:themeFillShade="D9"/>
            <w:vAlign w:val="center"/>
          </w:tcPr>
          <w:p w14:paraId="5866F0A6" w14:textId="5CC441CC" w:rsidR="00AE3FA6" w:rsidRPr="00B6793F" w:rsidRDefault="00AE3FA6" w:rsidP="00AE3FA6">
            <w:pPr>
              <w:jc w:val="center"/>
              <w:rPr>
                <w:b/>
              </w:rPr>
            </w:pPr>
            <w:r>
              <w:rPr>
                <w:rFonts w:cs="Calibri"/>
                <w:b/>
                <w:bCs/>
                <w:color w:val="000000"/>
                <w:szCs w:val="21"/>
              </w:rPr>
              <w:t>20.1</w:t>
            </w:r>
          </w:p>
        </w:tc>
        <w:tc>
          <w:tcPr>
            <w:tcW w:w="1106" w:type="pct"/>
            <w:tcBorders>
              <w:top w:val="single" w:sz="12" w:space="0" w:color="FF9F24" w:themeColor="accent4"/>
              <w:bottom w:val="single" w:sz="12" w:space="0" w:color="FF9F24" w:themeColor="accent4"/>
            </w:tcBorders>
            <w:shd w:val="clear" w:color="auto" w:fill="D9D9D9" w:themeFill="background1" w:themeFillShade="D9"/>
            <w:vAlign w:val="center"/>
          </w:tcPr>
          <w:p w14:paraId="64B71843" w14:textId="28E6B62B"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66.3</w:t>
            </w:r>
          </w:p>
        </w:tc>
      </w:tr>
      <w:tr w:rsidR="00AE3FA6" w:rsidRPr="003B6862" w14:paraId="40BAFC22" w14:textId="5F2AB20E"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tcBorders>
          </w:tcPr>
          <w:p w14:paraId="152BD072" w14:textId="381442E3" w:rsidR="00AE3FA6" w:rsidRPr="003B6862" w:rsidRDefault="00AE3FA6" w:rsidP="00AE3FA6">
            <w:r>
              <w:t>White</w:t>
            </w:r>
          </w:p>
        </w:tc>
        <w:tc>
          <w:tcPr>
            <w:tcW w:w="720" w:type="pct"/>
            <w:tcBorders>
              <w:top w:val="single" w:sz="12" w:space="0" w:color="FF9F24" w:themeColor="accent4"/>
            </w:tcBorders>
            <w:shd w:val="clear" w:color="auto" w:fill="F2F2F2" w:themeFill="background1" w:themeFillShade="F2"/>
            <w:vAlign w:val="center"/>
          </w:tcPr>
          <w:p w14:paraId="4CE867CD" w14:textId="098C2821"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222</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tcBorders>
            <w:vAlign w:val="center"/>
          </w:tcPr>
          <w:p w14:paraId="0AE2FAC5" w14:textId="606236D9" w:rsidR="00AE3FA6" w:rsidRPr="003B6862" w:rsidRDefault="00AE3FA6" w:rsidP="00AE3FA6">
            <w:pPr>
              <w:jc w:val="center"/>
            </w:pPr>
            <w:r>
              <w:rPr>
                <w:rFonts w:cs="Calibri"/>
                <w:szCs w:val="21"/>
              </w:rPr>
              <w:t>15,551</w:t>
            </w:r>
          </w:p>
        </w:tc>
        <w:tc>
          <w:tcPr>
            <w:tcW w:w="818" w:type="pct"/>
            <w:tcBorders>
              <w:top w:val="single" w:sz="12" w:space="0" w:color="FF9F24" w:themeColor="accent4"/>
            </w:tcBorders>
            <w:shd w:val="clear" w:color="auto" w:fill="F2F2F2" w:themeFill="background1" w:themeFillShade="F2"/>
            <w:vAlign w:val="center"/>
          </w:tcPr>
          <w:p w14:paraId="292F1C24" w14:textId="3242051F"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70.0</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tcBorders>
            <w:vAlign w:val="center"/>
          </w:tcPr>
          <w:p w14:paraId="0BA44540" w14:textId="733DBB9F" w:rsidR="00AE3FA6" w:rsidRPr="003B6862" w:rsidRDefault="00AE3FA6" w:rsidP="00AE3FA6">
            <w:pPr>
              <w:jc w:val="center"/>
            </w:pPr>
            <w:r>
              <w:rPr>
                <w:rFonts w:cs="Calibri"/>
                <w:szCs w:val="21"/>
              </w:rPr>
              <w:t>20.8</w:t>
            </w:r>
          </w:p>
        </w:tc>
        <w:tc>
          <w:tcPr>
            <w:tcW w:w="1106" w:type="pct"/>
            <w:tcBorders>
              <w:top w:val="single" w:sz="12" w:space="0" w:color="FF9F24" w:themeColor="accent4"/>
            </w:tcBorders>
            <w:shd w:val="clear" w:color="auto" w:fill="F2F2F2" w:themeFill="background1" w:themeFillShade="F2"/>
            <w:vAlign w:val="center"/>
          </w:tcPr>
          <w:p w14:paraId="03FDBCA0" w14:textId="0020E9DD"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67.7</w:t>
            </w:r>
          </w:p>
        </w:tc>
      </w:tr>
      <w:tr w:rsidR="00AE3FA6" w:rsidRPr="003B6862" w14:paraId="02525554" w14:textId="3839EB11"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tcBorders>
              <w:bottom w:val="single" w:sz="12" w:space="0" w:color="FF9F24" w:themeColor="accent4"/>
            </w:tcBorders>
            <w:shd w:val="clear" w:color="auto" w:fill="FFFFFF" w:themeFill="background1"/>
          </w:tcPr>
          <w:p w14:paraId="60677067" w14:textId="27F4B9B2" w:rsidR="00AE3FA6" w:rsidRPr="003B6862" w:rsidRDefault="00AE3FA6" w:rsidP="00AE3FA6">
            <w:r>
              <w:t>Non-White</w:t>
            </w:r>
          </w:p>
        </w:tc>
        <w:tc>
          <w:tcPr>
            <w:tcW w:w="720" w:type="pct"/>
            <w:tcBorders>
              <w:bottom w:val="single" w:sz="12" w:space="0" w:color="FF9F24" w:themeColor="accent4"/>
            </w:tcBorders>
            <w:shd w:val="clear" w:color="auto" w:fill="FFFFFF" w:themeFill="background1"/>
            <w:vAlign w:val="center"/>
          </w:tcPr>
          <w:p w14:paraId="7B500744" w14:textId="052C82F5"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290</w:t>
            </w:r>
          </w:p>
        </w:tc>
        <w:tc>
          <w:tcPr>
            <w:cnfStyle w:val="000010000000" w:firstRow="0" w:lastRow="0" w:firstColumn="0" w:lastColumn="0" w:oddVBand="1" w:evenVBand="0" w:oddHBand="0" w:evenHBand="0" w:firstRowFirstColumn="0" w:firstRowLastColumn="0" w:lastRowFirstColumn="0" w:lastRowLastColumn="0"/>
            <w:tcW w:w="865" w:type="pct"/>
            <w:tcBorders>
              <w:bottom w:val="single" w:sz="12" w:space="0" w:color="FF9F24" w:themeColor="accent4"/>
            </w:tcBorders>
            <w:shd w:val="clear" w:color="auto" w:fill="FFFFFF" w:themeFill="background1"/>
            <w:vAlign w:val="center"/>
          </w:tcPr>
          <w:p w14:paraId="4833B277" w14:textId="3A41E950" w:rsidR="00AE3FA6" w:rsidRPr="003B6862" w:rsidRDefault="00AE3FA6" w:rsidP="00AE3FA6">
            <w:pPr>
              <w:jc w:val="center"/>
            </w:pPr>
            <w:r>
              <w:rPr>
                <w:rFonts w:cs="Calibri"/>
                <w:szCs w:val="21"/>
              </w:rPr>
              <w:t>18,429</w:t>
            </w:r>
          </w:p>
        </w:tc>
        <w:tc>
          <w:tcPr>
            <w:tcW w:w="818" w:type="pct"/>
            <w:tcBorders>
              <w:bottom w:val="single" w:sz="12" w:space="0" w:color="FF9F24" w:themeColor="accent4"/>
            </w:tcBorders>
            <w:shd w:val="clear" w:color="auto" w:fill="FFFFFF" w:themeFill="background1"/>
            <w:vAlign w:val="center"/>
          </w:tcPr>
          <w:p w14:paraId="25E19FBD" w14:textId="61E35166"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63.5</w:t>
            </w:r>
          </w:p>
        </w:tc>
        <w:tc>
          <w:tcPr>
            <w:cnfStyle w:val="000010000000" w:firstRow="0" w:lastRow="0" w:firstColumn="0" w:lastColumn="0" w:oddVBand="1" w:evenVBand="0" w:oddHBand="0" w:evenHBand="0" w:firstRowFirstColumn="0" w:firstRowLastColumn="0" w:lastRowFirstColumn="0" w:lastRowLastColumn="0"/>
            <w:tcW w:w="769" w:type="pct"/>
            <w:tcBorders>
              <w:bottom w:val="single" w:sz="12" w:space="0" w:color="FF9F24" w:themeColor="accent4"/>
            </w:tcBorders>
            <w:shd w:val="clear" w:color="auto" w:fill="FFFFFF" w:themeFill="background1"/>
            <w:vAlign w:val="center"/>
          </w:tcPr>
          <w:p w14:paraId="2A0E6D41" w14:textId="3EE913CB" w:rsidR="00AE3FA6" w:rsidRPr="003B6862" w:rsidRDefault="00AE3FA6" w:rsidP="00AE3FA6">
            <w:pPr>
              <w:jc w:val="center"/>
            </w:pPr>
            <w:r>
              <w:rPr>
                <w:rFonts w:cs="Calibri"/>
                <w:szCs w:val="21"/>
              </w:rPr>
              <w:t>19.2</w:t>
            </w:r>
          </w:p>
        </w:tc>
        <w:tc>
          <w:tcPr>
            <w:tcW w:w="1106" w:type="pct"/>
            <w:tcBorders>
              <w:bottom w:val="single" w:sz="12" w:space="0" w:color="FF9F24" w:themeColor="accent4"/>
            </w:tcBorders>
            <w:shd w:val="clear" w:color="auto" w:fill="FFFFFF" w:themeFill="background1"/>
            <w:vAlign w:val="center"/>
          </w:tcPr>
          <w:p w14:paraId="20FBB3B5" w14:textId="0CACF652"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65.6</w:t>
            </w:r>
          </w:p>
        </w:tc>
      </w:tr>
      <w:tr w:rsidR="00AE3FA6" w:rsidRPr="003B6862" w14:paraId="3AADAC3E" w14:textId="7329F9FF"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bottom w:val="single" w:sz="12" w:space="0" w:color="FF9F24" w:themeColor="accent4"/>
            </w:tcBorders>
            <w:shd w:val="clear" w:color="auto" w:fill="D9D9D9" w:themeFill="background1" w:themeFillShade="D9"/>
          </w:tcPr>
          <w:p w14:paraId="2BA01FAE" w14:textId="78964547" w:rsidR="00AE3FA6" w:rsidRPr="006377F9" w:rsidRDefault="00AE3FA6" w:rsidP="00AE3FA6">
            <w:pPr>
              <w:rPr>
                <w:b/>
              </w:rPr>
            </w:pPr>
            <w:r>
              <w:rPr>
                <w:b/>
              </w:rPr>
              <w:t>Grade 2</w:t>
            </w:r>
          </w:p>
        </w:tc>
        <w:tc>
          <w:tcPr>
            <w:tcW w:w="720" w:type="pct"/>
            <w:tcBorders>
              <w:top w:val="single" w:sz="12" w:space="0" w:color="FF9F24" w:themeColor="accent4"/>
              <w:bottom w:val="single" w:sz="12" w:space="0" w:color="FF9F24" w:themeColor="accent4"/>
            </w:tcBorders>
            <w:shd w:val="clear" w:color="auto" w:fill="D9D9D9" w:themeFill="background1" w:themeFillShade="D9"/>
            <w:vAlign w:val="center"/>
          </w:tcPr>
          <w:p w14:paraId="38EC177A" w14:textId="04DEE464"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591</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bottom w:val="single" w:sz="12" w:space="0" w:color="FF9F24" w:themeColor="accent4"/>
            </w:tcBorders>
            <w:shd w:val="clear" w:color="auto" w:fill="D9D9D9" w:themeFill="background1" w:themeFillShade="D9"/>
            <w:vAlign w:val="center"/>
          </w:tcPr>
          <w:p w14:paraId="544D75D1" w14:textId="0AD7668D" w:rsidR="00AE3FA6" w:rsidRPr="00B6793F" w:rsidRDefault="00AE3FA6" w:rsidP="00AE3FA6">
            <w:pPr>
              <w:jc w:val="center"/>
              <w:rPr>
                <w:b/>
              </w:rPr>
            </w:pPr>
            <w:r>
              <w:rPr>
                <w:rFonts w:cs="Calibri"/>
                <w:b/>
                <w:bCs/>
                <w:color w:val="000000"/>
                <w:szCs w:val="21"/>
              </w:rPr>
              <w:t>43,365</w:t>
            </w:r>
          </w:p>
        </w:tc>
        <w:tc>
          <w:tcPr>
            <w:tcW w:w="818" w:type="pct"/>
            <w:tcBorders>
              <w:top w:val="single" w:sz="12" w:space="0" w:color="FF9F24" w:themeColor="accent4"/>
              <w:bottom w:val="single" w:sz="12" w:space="0" w:color="FF9F24" w:themeColor="accent4"/>
            </w:tcBorders>
            <w:shd w:val="clear" w:color="auto" w:fill="D9D9D9" w:themeFill="background1" w:themeFillShade="D9"/>
            <w:vAlign w:val="center"/>
          </w:tcPr>
          <w:p w14:paraId="0268C9C0" w14:textId="1E094DB4"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73.4</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bottom w:val="single" w:sz="12" w:space="0" w:color="FF9F24" w:themeColor="accent4"/>
            </w:tcBorders>
            <w:shd w:val="clear" w:color="auto" w:fill="D9D9D9" w:themeFill="background1" w:themeFillShade="D9"/>
            <w:vAlign w:val="center"/>
          </w:tcPr>
          <w:p w14:paraId="4A19B45E" w14:textId="44DB2993" w:rsidR="00AE3FA6" w:rsidRPr="00B6793F" w:rsidRDefault="00AE3FA6" w:rsidP="00AE3FA6">
            <w:pPr>
              <w:jc w:val="center"/>
              <w:rPr>
                <w:b/>
              </w:rPr>
            </w:pPr>
            <w:r>
              <w:rPr>
                <w:rFonts w:cs="Calibri"/>
                <w:b/>
                <w:bCs/>
                <w:color w:val="000000"/>
                <w:szCs w:val="21"/>
              </w:rPr>
              <w:t>22.2</w:t>
            </w:r>
          </w:p>
        </w:tc>
        <w:tc>
          <w:tcPr>
            <w:tcW w:w="1106" w:type="pct"/>
            <w:tcBorders>
              <w:top w:val="single" w:sz="12" w:space="0" w:color="FF9F24" w:themeColor="accent4"/>
              <w:bottom w:val="single" w:sz="12" w:space="0" w:color="FF9F24" w:themeColor="accent4"/>
            </w:tcBorders>
            <w:shd w:val="clear" w:color="auto" w:fill="D9D9D9" w:themeFill="background1" w:themeFillShade="D9"/>
            <w:vAlign w:val="center"/>
          </w:tcPr>
          <w:p w14:paraId="2C68A446" w14:textId="1A1DF793"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65.6</w:t>
            </w:r>
          </w:p>
        </w:tc>
      </w:tr>
      <w:tr w:rsidR="00AE3FA6" w:rsidRPr="003B6862" w14:paraId="14BB5322" w14:textId="4572D5FD"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tcBorders>
          </w:tcPr>
          <w:p w14:paraId="33B58DC8" w14:textId="7135C28C" w:rsidR="00AE3FA6" w:rsidRPr="003B6862" w:rsidRDefault="00AE3FA6" w:rsidP="00AE3FA6">
            <w:bookmarkStart w:id="29" w:name="_Hlk109389175"/>
            <w:r>
              <w:t>White</w:t>
            </w:r>
          </w:p>
        </w:tc>
        <w:tc>
          <w:tcPr>
            <w:tcW w:w="720" w:type="pct"/>
            <w:tcBorders>
              <w:top w:val="single" w:sz="12" w:space="0" w:color="FF9F24" w:themeColor="accent4"/>
            </w:tcBorders>
            <w:vAlign w:val="center"/>
          </w:tcPr>
          <w:p w14:paraId="570D0187" w14:textId="0B46A803"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223</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tcBorders>
            <w:vAlign w:val="center"/>
          </w:tcPr>
          <w:p w14:paraId="29008A03" w14:textId="4170A6EE" w:rsidR="00AE3FA6" w:rsidRPr="003B6862" w:rsidRDefault="00AE3FA6" w:rsidP="00AE3FA6">
            <w:pPr>
              <w:jc w:val="center"/>
            </w:pPr>
            <w:r>
              <w:rPr>
                <w:rFonts w:cs="Calibri"/>
                <w:szCs w:val="21"/>
              </w:rPr>
              <w:t>16,908</w:t>
            </w:r>
          </w:p>
        </w:tc>
        <w:tc>
          <w:tcPr>
            <w:tcW w:w="818" w:type="pct"/>
            <w:tcBorders>
              <w:top w:val="single" w:sz="12" w:space="0" w:color="FF9F24" w:themeColor="accent4"/>
            </w:tcBorders>
            <w:vAlign w:val="center"/>
          </w:tcPr>
          <w:p w14:paraId="5A9EB389" w14:textId="168CD76C"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75.8</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tcBorders>
            <w:vAlign w:val="center"/>
          </w:tcPr>
          <w:p w14:paraId="6606B3E9" w14:textId="577EF568" w:rsidR="00AE3FA6" w:rsidRPr="003B6862" w:rsidRDefault="00AE3FA6" w:rsidP="00AE3FA6">
            <w:pPr>
              <w:jc w:val="center"/>
            </w:pPr>
            <w:r>
              <w:rPr>
                <w:rFonts w:cs="Calibri"/>
                <w:szCs w:val="21"/>
              </w:rPr>
              <w:t>22.7</w:t>
            </w:r>
          </w:p>
        </w:tc>
        <w:tc>
          <w:tcPr>
            <w:tcW w:w="1106" w:type="pct"/>
            <w:tcBorders>
              <w:top w:val="single" w:sz="12" w:space="0" w:color="FF9F24" w:themeColor="accent4"/>
            </w:tcBorders>
            <w:vAlign w:val="center"/>
          </w:tcPr>
          <w:p w14:paraId="61882C77" w14:textId="6895F1FF"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66.7</w:t>
            </w:r>
          </w:p>
        </w:tc>
      </w:tr>
      <w:tr w:rsidR="00AE3FA6" w:rsidRPr="003B6862" w14:paraId="00A942DA" w14:textId="401EBE1A"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shd w:val="clear" w:color="auto" w:fill="FFFFFF" w:themeFill="background1"/>
          </w:tcPr>
          <w:p w14:paraId="7171021C" w14:textId="52833F49" w:rsidR="00AE3FA6" w:rsidRPr="003B6862" w:rsidRDefault="00AE3FA6" w:rsidP="00AE3FA6">
            <w:r>
              <w:t>Non-White</w:t>
            </w:r>
          </w:p>
        </w:tc>
        <w:tc>
          <w:tcPr>
            <w:tcW w:w="720" w:type="pct"/>
            <w:shd w:val="clear" w:color="auto" w:fill="FFFFFF" w:themeFill="background1"/>
            <w:vAlign w:val="center"/>
          </w:tcPr>
          <w:p w14:paraId="176AE64F" w14:textId="33E37E44"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297</w:t>
            </w:r>
          </w:p>
        </w:tc>
        <w:tc>
          <w:tcPr>
            <w:cnfStyle w:val="000010000000" w:firstRow="0" w:lastRow="0" w:firstColumn="0" w:lastColumn="0" w:oddVBand="1" w:evenVBand="0" w:oddHBand="0" w:evenHBand="0" w:firstRowFirstColumn="0" w:firstRowLastColumn="0" w:lastRowFirstColumn="0" w:lastRowLastColumn="0"/>
            <w:tcW w:w="865" w:type="pct"/>
            <w:shd w:val="clear" w:color="auto" w:fill="FFFFFF" w:themeFill="background1"/>
            <w:vAlign w:val="center"/>
          </w:tcPr>
          <w:p w14:paraId="7B121B2B" w14:textId="0EA39892" w:rsidR="00AE3FA6" w:rsidRPr="003B6862" w:rsidRDefault="00AE3FA6" w:rsidP="00AE3FA6">
            <w:pPr>
              <w:jc w:val="center"/>
            </w:pPr>
            <w:r>
              <w:rPr>
                <w:rFonts w:cs="Calibri"/>
                <w:szCs w:val="21"/>
              </w:rPr>
              <w:t>21,836</w:t>
            </w:r>
          </w:p>
        </w:tc>
        <w:tc>
          <w:tcPr>
            <w:tcW w:w="818" w:type="pct"/>
            <w:shd w:val="clear" w:color="auto" w:fill="FFFFFF" w:themeFill="background1"/>
            <w:vAlign w:val="center"/>
          </w:tcPr>
          <w:p w14:paraId="48408046" w14:textId="498E9061"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73.5</w:t>
            </w:r>
          </w:p>
        </w:tc>
        <w:tc>
          <w:tcPr>
            <w:cnfStyle w:val="000010000000" w:firstRow="0" w:lastRow="0" w:firstColumn="0" w:lastColumn="0" w:oddVBand="1" w:evenVBand="0" w:oddHBand="0" w:evenHBand="0" w:firstRowFirstColumn="0" w:firstRowLastColumn="0" w:lastRowFirstColumn="0" w:lastRowLastColumn="0"/>
            <w:tcW w:w="769" w:type="pct"/>
            <w:shd w:val="clear" w:color="auto" w:fill="FFFFFF" w:themeFill="background1"/>
            <w:vAlign w:val="center"/>
          </w:tcPr>
          <w:p w14:paraId="2F2E8C5F" w14:textId="763E9492" w:rsidR="00AE3FA6" w:rsidRPr="003B6862" w:rsidRDefault="00AE3FA6" w:rsidP="00AE3FA6">
            <w:pPr>
              <w:jc w:val="center"/>
            </w:pPr>
            <w:r>
              <w:rPr>
                <w:rFonts w:cs="Calibri"/>
                <w:szCs w:val="21"/>
              </w:rPr>
              <w:t>22.3</w:t>
            </w:r>
          </w:p>
        </w:tc>
        <w:tc>
          <w:tcPr>
            <w:tcW w:w="1106" w:type="pct"/>
            <w:shd w:val="clear" w:color="auto" w:fill="FFFFFF" w:themeFill="background1"/>
            <w:vAlign w:val="center"/>
          </w:tcPr>
          <w:p w14:paraId="766FC25C" w14:textId="1BAD8057"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65.2</w:t>
            </w:r>
          </w:p>
        </w:tc>
      </w:tr>
      <w:bookmarkEnd w:id="29"/>
      <w:tr w:rsidR="00AE3FA6" w:rsidRPr="003B6862" w14:paraId="12BB3F79" w14:textId="3880383C"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bottom w:val="single" w:sz="12" w:space="0" w:color="FF9F24" w:themeColor="accent4"/>
            </w:tcBorders>
            <w:shd w:val="clear" w:color="auto" w:fill="D9D9D9" w:themeFill="background1" w:themeFillShade="D9"/>
          </w:tcPr>
          <w:p w14:paraId="168B1075" w14:textId="0B80FC67" w:rsidR="00AE3FA6" w:rsidRPr="006377F9" w:rsidRDefault="00AE3FA6" w:rsidP="00AE3FA6">
            <w:pPr>
              <w:rPr>
                <w:rFonts w:cstheme="minorHAnsi"/>
                <w:b/>
              </w:rPr>
            </w:pPr>
            <w:r>
              <w:rPr>
                <w:b/>
              </w:rPr>
              <w:t>Grade 3</w:t>
            </w:r>
          </w:p>
        </w:tc>
        <w:tc>
          <w:tcPr>
            <w:tcW w:w="720" w:type="pct"/>
            <w:tcBorders>
              <w:top w:val="single" w:sz="12" w:space="0" w:color="FF9F24" w:themeColor="accent4"/>
              <w:bottom w:val="single" w:sz="12" w:space="0" w:color="FF9F24" w:themeColor="accent4"/>
            </w:tcBorders>
            <w:shd w:val="clear" w:color="auto" w:fill="D9D9D9" w:themeFill="background1" w:themeFillShade="D9"/>
            <w:vAlign w:val="center"/>
          </w:tcPr>
          <w:p w14:paraId="7003042F" w14:textId="1C226B53"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641</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bottom w:val="single" w:sz="12" w:space="0" w:color="FF9F24" w:themeColor="accent4"/>
            </w:tcBorders>
            <w:shd w:val="clear" w:color="auto" w:fill="D9D9D9" w:themeFill="background1" w:themeFillShade="D9"/>
            <w:vAlign w:val="center"/>
          </w:tcPr>
          <w:p w14:paraId="3EC47B4E" w14:textId="06C22688" w:rsidR="00AE3FA6" w:rsidRPr="00B6793F" w:rsidRDefault="00AE3FA6" w:rsidP="00AE3FA6">
            <w:pPr>
              <w:jc w:val="center"/>
              <w:rPr>
                <w:b/>
              </w:rPr>
            </w:pPr>
            <w:r>
              <w:rPr>
                <w:rFonts w:cs="Calibri"/>
                <w:b/>
                <w:bCs/>
                <w:color w:val="000000"/>
                <w:szCs w:val="21"/>
              </w:rPr>
              <w:t>41,430</w:t>
            </w:r>
          </w:p>
        </w:tc>
        <w:tc>
          <w:tcPr>
            <w:tcW w:w="818" w:type="pct"/>
            <w:tcBorders>
              <w:top w:val="single" w:sz="12" w:space="0" w:color="FF9F24" w:themeColor="accent4"/>
              <w:bottom w:val="single" w:sz="12" w:space="0" w:color="FF9F24" w:themeColor="accent4"/>
            </w:tcBorders>
            <w:shd w:val="clear" w:color="auto" w:fill="D9D9D9" w:themeFill="background1" w:themeFillShade="D9"/>
            <w:vAlign w:val="center"/>
          </w:tcPr>
          <w:p w14:paraId="400281DF" w14:textId="5C1C1B9E"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64.6</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bottom w:val="single" w:sz="12" w:space="0" w:color="FF9F24" w:themeColor="accent4"/>
            </w:tcBorders>
            <w:shd w:val="clear" w:color="auto" w:fill="D9D9D9" w:themeFill="background1" w:themeFillShade="D9"/>
            <w:vAlign w:val="center"/>
          </w:tcPr>
          <w:p w14:paraId="55BB7CC3" w14:textId="1F10FE09" w:rsidR="00AE3FA6" w:rsidRPr="00B6793F" w:rsidRDefault="00AE3FA6" w:rsidP="00AE3FA6">
            <w:pPr>
              <w:jc w:val="center"/>
              <w:rPr>
                <w:b/>
              </w:rPr>
            </w:pPr>
            <w:r>
              <w:rPr>
                <w:rFonts w:cs="Calibri"/>
                <w:b/>
                <w:bCs/>
                <w:color w:val="000000"/>
                <w:szCs w:val="21"/>
              </w:rPr>
              <w:t>20.6</w:t>
            </w:r>
          </w:p>
        </w:tc>
        <w:tc>
          <w:tcPr>
            <w:tcW w:w="1106" w:type="pct"/>
            <w:tcBorders>
              <w:top w:val="single" w:sz="12" w:space="0" w:color="FF9F24" w:themeColor="accent4"/>
              <w:bottom w:val="single" w:sz="12" w:space="0" w:color="FF9F24" w:themeColor="accent4"/>
            </w:tcBorders>
            <w:shd w:val="clear" w:color="auto" w:fill="D9D9D9" w:themeFill="background1" w:themeFillShade="D9"/>
            <w:vAlign w:val="center"/>
          </w:tcPr>
          <w:p w14:paraId="29FA3688" w14:textId="78A3E724" w:rsidR="00AE3FA6" w:rsidRPr="00B6793F" w:rsidRDefault="00AE3FA6" w:rsidP="00AE3FA6">
            <w:pPr>
              <w:jc w:val="center"/>
              <w:cnfStyle w:val="000000100000" w:firstRow="0" w:lastRow="0" w:firstColumn="0" w:lastColumn="0" w:oddVBand="0" w:evenVBand="0" w:oddHBand="1" w:evenHBand="0" w:firstRowFirstColumn="0" w:firstRowLastColumn="0" w:lastRowFirstColumn="0" w:lastRowLastColumn="0"/>
              <w:rPr>
                <w:b/>
              </w:rPr>
            </w:pPr>
            <w:r>
              <w:rPr>
                <w:rFonts w:cs="Calibri"/>
                <w:b/>
                <w:bCs/>
                <w:color w:val="000000"/>
                <w:szCs w:val="21"/>
              </w:rPr>
              <w:t>61.8</w:t>
            </w:r>
          </w:p>
        </w:tc>
      </w:tr>
      <w:tr w:rsidR="00AE3FA6" w:rsidRPr="003B6862" w14:paraId="454A28F9" w14:textId="7F0AC5FC"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tcBorders>
          </w:tcPr>
          <w:p w14:paraId="6A676F9C" w14:textId="64985805" w:rsidR="00AE3FA6" w:rsidRPr="003B6862" w:rsidRDefault="00AE3FA6" w:rsidP="00AE3FA6">
            <w:r>
              <w:t>White</w:t>
            </w:r>
          </w:p>
        </w:tc>
        <w:tc>
          <w:tcPr>
            <w:tcW w:w="720" w:type="pct"/>
            <w:tcBorders>
              <w:top w:val="single" w:sz="12" w:space="0" w:color="FF9F24" w:themeColor="accent4"/>
            </w:tcBorders>
            <w:shd w:val="clear" w:color="auto" w:fill="F2F2F2" w:themeFill="background1" w:themeFillShade="F2"/>
            <w:vAlign w:val="center"/>
          </w:tcPr>
          <w:p w14:paraId="1D31A138" w14:textId="3BCF50A2"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177</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tcBorders>
            <w:vAlign w:val="center"/>
          </w:tcPr>
          <w:p w14:paraId="1402AA41" w14:textId="2C5F7D50" w:rsidR="00AE3FA6" w:rsidRPr="003B6862" w:rsidRDefault="00AE3FA6" w:rsidP="00AE3FA6">
            <w:pPr>
              <w:jc w:val="center"/>
            </w:pPr>
            <w:r>
              <w:rPr>
                <w:rFonts w:cs="Calibri"/>
                <w:szCs w:val="21"/>
              </w:rPr>
              <w:t>12,055</w:t>
            </w:r>
          </w:p>
        </w:tc>
        <w:tc>
          <w:tcPr>
            <w:tcW w:w="818" w:type="pct"/>
            <w:tcBorders>
              <w:top w:val="single" w:sz="12" w:space="0" w:color="FF9F24" w:themeColor="accent4"/>
            </w:tcBorders>
            <w:shd w:val="clear" w:color="auto" w:fill="F2F2F2" w:themeFill="background1" w:themeFillShade="F2"/>
            <w:vAlign w:val="center"/>
          </w:tcPr>
          <w:p w14:paraId="33653893" w14:textId="3A94C59A" w:rsidR="00AE3FA6"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68.1</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tcBorders>
            <w:vAlign w:val="center"/>
          </w:tcPr>
          <w:p w14:paraId="7A8AA076" w14:textId="1A60E54F" w:rsidR="00AE3FA6" w:rsidRDefault="00AE3FA6" w:rsidP="00AE3FA6">
            <w:pPr>
              <w:jc w:val="center"/>
            </w:pPr>
            <w:r>
              <w:rPr>
                <w:rFonts w:cs="Calibri"/>
                <w:szCs w:val="21"/>
              </w:rPr>
              <w:t>20.8</w:t>
            </w:r>
          </w:p>
        </w:tc>
        <w:tc>
          <w:tcPr>
            <w:tcW w:w="1106" w:type="pct"/>
            <w:tcBorders>
              <w:top w:val="single" w:sz="12" w:space="0" w:color="FF9F24" w:themeColor="accent4"/>
            </w:tcBorders>
            <w:shd w:val="clear" w:color="auto" w:fill="F2F2F2" w:themeFill="background1" w:themeFillShade="F2"/>
            <w:vAlign w:val="center"/>
          </w:tcPr>
          <w:p w14:paraId="5B5A58CB" w14:textId="325C367C" w:rsidR="00AE3FA6"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64.5</w:t>
            </w:r>
          </w:p>
        </w:tc>
      </w:tr>
      <w:tr w:rsidR="00AE3FA6" w:rsidRPr="003B6862" w14:paraId="2404B2BD" w14:textId="340D5484" w:rsidTr="00AE3FA6">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2" w:type="pct"/>
            <w:shd w:val="clear" w:color="auto" w:fill="FFFFFF" w:themeFill="background1"/>
          </w:tcPr>
          <w:p w14:paraId="4912BC7C" w14:textId="12EE2E59" w:rsidR="00AE3FA6" w:rsidRPr="003B6862" w:rsidRDefault="00AE3FA6" w:rsidP="00AE3FA6">
            <w:r>
              <w:t>Non-White</w:t>
            </w:r>
          </w:p>
        </w:tc>
        <w:tc>
          <w:tcPr>
            <w:tcW w:w="720" w:type="pct"/>
            <w:shd w:val="clear" w:color="auto" w:fill="FFFFFF" w:themeFill="background1"/>
            <w:vAlign w:val="center"/>
          </w:tcPr>
          <w:p w14:paraId="6ED5CDB1" w14:textId="079CB8DE"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381</w:t>
            </w:r>
          </w:p>
        </w:tc>
        <w:tc>
          <w:tcPr>
            <w:cnfStyle w:val="000010000000" w:firstRow="0" w:lastRow="0" w:firstColumn="0" w:lastColumn="0" w:oddVBand="1" w:evenVBand="0" w:oddHBand="0" w:evenHBand="0" w:firstRowFirstColumn="0" w:firstRowLastColumn="0" w:lastRowFirstColumn="0" w:lastRowLastColumn="0"/>
            <w:tcW w:w="865" w:type="pct"/>
            <w:shd w:val="clear" w:color="auto" w:fill="FFFFFF" w:themeFill="background1"/>
            <w:vAlign w:val="center"/>
          </w:tcPr>
          <w:p w14:paraId="1B40E7AE" w14:textId="4106897D" w:rsidR="00AE3FA6" w:rsidRPr="003B6862" w:rsidRDefault="00AE3FA6" w:rsidP="00AE3FA6">
            <w:pPr>
              <w:jc w:val="center"/>
            </w:pPr>
            <w:r>
              <w:rPr>
                <w:rFonts w:cs="Calibri"/>
                <w:szCs w:val="21"/>
              </w:rPr>
              <w:t>24,807</w:t>
            </w:r>
          </w:p>
        </w:tc>
        <w:tc>
          <w:tcPr>
            <w:tcW w:w="818" w:type="pct"/>
            <w:shd w:val="clear" w:color="auto" w:fill="FFFFFF" w:themeFill="background1"/>
            <w:vAlign w:val="center"/>
          </w:tcPr>
          <w:p w14:paraId="007A56E4" w14:textId="404A0006" w:rsidR="00AE3FA6"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65.1</w:t>
            </w:r>
          </w:p>
        </w:tc>
        <w:tc>
          <w:tcPr>
            <w:cnfStyle w:val="000010000000" w:firstRow="0" w:lastRow="0" w:firstColumn="0" w:lastColumn="0" w:oddVBand="1" w:evenVBand="0" w:oddHBand="0" w:evenHBand="0" w:firstRowFirstColumn="0" w:firstRowLastColumn="0" w:lastRowFirstColumn="0" w:lastRowLastColumn="0"/>
            <w:tcW w:w="769" w:type="pct"/>
            <w:shd w:val="clear" w:color="auto" w:fill="FFFFFF" w:themeFill="background1"/>
            <w:vAlign w:val="center"/>
          </w:tcPr>
          <w:p w14:paraId="70BC8794" w14:textId="139B2907" w:rsidR="00AE3FA6" w:rsidRDefault="00AE3FA6" w:rsidP="00AE3FA6">
            <w:pPr>
              <w:jc w:val="center"/>
            </w:pPr>
            <w:r>
              <w:rPr>
                <w:rFonts w:cs="Calibri"/>
                <w:szCs w:val="21"/>
              </w:rPr>
              <w:t>21.2</w:t>
            </w:r>
          </w:p>
        </w:tc>
        <w:tc>
          <w:tcPr>
            <w:tcW w:w="1106" w:type="pct"/>
            <w:shd w:val="clear" w:color="auto" w:fill="FFFFFF" w:themeFill="background1"/>
            <w:vAlign w:val="center"/>
          </w:tcPr>
          <w:p w14:paraId="7E700D96" w14:textId="05BDDECC" w:rsidR="00AE3FA6"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60.4</w:t>
            </w:r>
          </w:p>
        </w:tc>
      </w:tr>
      <w:tr w:rsidR="00AE3FA6" w:rsidRPr="003B6862" w14:paraId="002818BF" w14:textId="2BC63831" w:rsidTr="00AE3FA6">
        <w:trPr>
          <w:trHeight w:val="265"/>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bottom w:val="single" w:sz="12" w:space="0" w:color="FF9F24" w:themeColor="accent4"/>
            </w:tcBorders>
            <w:shd w:val="clear" w:color="auto" w:fill="D9D9D9" w:themeFill="background1" w:themeFillShade="D9"/>
          </w:tcPr>
          <w:p w14:paraId="3DD0E3CE" w14:textId="41F38B38" w:rsidR="00AE3FA6" w:rsidRPr="006377F9" w:rsidRDefault="00AE3FA6" w:rsidP="00AE3FA6">
            <w:pPr>
              <w:rPr>
                <w:b/>
              </w:rPr>
            </w:pPr>
            <w:r>
              <w:rPr>
                <w:b/>
              </w:rPr>
              <w:t>Total</w:t>
            </w:r>
          </w:p>
        </w:tc>
        <w:tc>
          <w:tcPr>
            <w:tcW w:w="720" w:type="pct"/>
            <w:tcBorders>
              <w:top w:val="single" w:sz="12" w:space="0" w:color="FF9F24" w:themeColor="accent4"/>
              <w:bottom w:val="single" w:sz="12" w:space="0" w:color="FF9F24" w:themeColor="accent4"/>
            </w:tcBorders>
            <w:shd w:val="clear" w:color="auto" w:fill="D9D9D9" w:themeFill="background1" w:themeFillShade="D9"/>
            <w:vAlign w:val="center"/>
          </w:tcPr>
          <w:p w14:paraId="11C03A9E" w14:textId="1394EDD1"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2,106</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bottom w:val="single" w:sz="12" w:space="0" w:color="FF9F24" w:themeColor="accent4"/>
            </w:tcBorders>
            <w:shd w:val="clear" w:color="auto" w:fill="D9D9D9" w:themeFill="background1" w:themeFillShade="D9"/>
            <w:vAlign w:val="center"/>
          </w:tcPr>
          <w:p w14:paraId="16957EA4" w14:textId="27FBAFE3" w:rsidR="00AE3FA6" w:rsidRPr="00B6793F" w:rsidRDefault="00AE3FA6" w:rsidP="00AE3FA6">
            <w:pPr>
              <w:jc w:val="center"/>
              <w:rPr>
                <w:b/>
              </w:rPr>
            </w:pPr>
            <w:r>
              <w:rPr>
                <w:rFonts w:cs="Calibri"/>
                <w:b/>
                <w:bCs/>
                <w:color w:val="000000"/>
                <w:szCs w:val="21"/>
              </w:rPr>
              <w:t>137,562</w:t>
            </w:r>
          </w:p>
        </w:tc>
        <w:tc>
          <w:tcPr>
            <w:tcW w:w="818" w:type="pct"/>
            <w:tcBorders>
              <w:top w:val="single" w:sz="12" w:space="0" w:color="FF9F24" w:themeColor="accent4"/>
              <w:bottom w:val="single" w:sz="12" w:space="0" w:color="FF9F24" w:themeColor="accent4"/>
            </w:tcBorders>
            <w:shd w:val="clear" w:color="auto" w:fill="D9D9D9" w:themeFill="background1" w:themeFillShade="D9"/>
            <w:vAlign w:val="center"/>
          </w:tcPr>
          <w:p w14:paraId="49FB00E4" w14:textId="31D1FDD3"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65.3</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bottom w:val="single" w:sz="12" w:space="0" w:color="FF9F24" w:themeColor="accent4"/>
            </w:tcBorders>
            <w:shd w:val="clear" w:color="auto" w:fill="D9D9D9" w:themeFill="background1" w:themeFillShade="D9"/>
            <w:vAlign w:val="center"/>
          </w:tcPr>
          <w:p w14:paraId="1AA6474C" w14:textId="7C07F8B8" w:rsidR="00AE3FA6" w:rsidRPr="00B6793F" w:rsidRDefault="00AE3FA6" w:rsidP="00AE3FA6">
            <w:pPr>
              <w:jc w:val="center"/>
              <w:rPr>
                <w:b/>
              </w:rPr>
            </w:pPr>
            <w:r>
              <w:rPr>
                <w:rFonts w:cs="Calibri"/>
                <w:b/>
                <w:bCs/>
                <w:color w:val="000000"/>
                <w:szCs w:val="21"/>
              </w:rPr>
              <w:t>20.1</w:t>
            </w:r>
          </w:p>
        </w:tc>
        <w:tc>
          <w:tcPr>
            <w:tcW w:w="1106" w:type="pct"/>
            <w:tcBorders>
              <w:top w:val="single" w:sz="12" w:space="0" w:color="FF9F24" w:themeColor="accent4"/>
              <w:bottom w:val="single" w:sz="12" w:space="0" w:color="FF9F24" w:themeColor="accent4"/>
            </w:tcBorders>
            <w:shd w:val="clear" w:color="auto" w:fill="D9D9D9" w:themeFill="background1" w:themeFillShade="D9"/>
            <w:vAlign w:val="center"/>
          </w:tcPr>
          <w:p w14:paraId="6E667DA6" w14:textId="4A2E8629" w:rsidR="00AE3FA6" w:rsidRPr="00B6793F" w:rsidRDefault="00AE3FA6" w:rsidP="00AE3FA6">
            <w:pPr>
              <w:jc w:val="center"/>
              <w:cnfStyle w:val="000000000000" w:firstRow="0" w:lastRow="0" w:firstColumn="0" w:lastColumn="0" w:oddVBand="0" w:evenVBand="0" w:oddHBand="0" w:evenHBand="0" w:firstRowFirstColumn="0" w:firstRowLastColumn="0" w:lastRowFirstColumn="0" w:lastRowLastColumn="0"/>
              <w:rPr>
                <w:b/>
              </w:rPr>
            </w:pPr>
            <w:r>
              <w:rPr>
                <w:rFonts w:cs="Calibri"/>
                <w:b/>
                <w:bCs/>
                <w:color w:val="000000"/>
                <w:szCs w:val="21"/>
              </w:rPr>
              <w:t>64.4</w:t>
            </w:r>
          </w:p>
        </w:tc>
      </w:tr>
      <w:tr w:rsidR="00AE3FA6" w:rsidRPr="003B6862" w14:paraId="6332BDDC" w14:textId="6CEF3EF1" w:rsidTr="00AE3FA6">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722" w:type="pct"/>
            <w:tcBorders>
              <w:top w:val="single" w:sz="12" w:space="0" w:color="FF9F24" w:themeColor="accent4"/>
            </w:tcBorders>
          </w:tcPr>
          <w:p w14:paraId="1D4A0F96" w14:textId="01046051" w:rsidR="00AE3FA6" w:rsidRPr="003B6862" w:rsidRDefault="00AE3FA6" w:rsidP="00AE3FA6">
            <w:r>
              <w:t>White</w:t>
            </w:r>
          </w:p>
        </w:tc>
        <w:tc>
          <w:tcPr>
            <w:tcW w:w="720" w:type="pct"/>
            <w:tcBorders>
              <w:top w:val="single" w:sz="12" w:space="0" w:color="FF9F24" w:themeColor="accent4"/>
            </w:tcBorders>
            <w:vAlign w:val="center"/>
          </w:tcPr>
          <w:p w14:paraId="3D44A9D0" w14:textId="7A13F2EC"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711</w:t>
            </w:r>
          </w:p>
        </w:tc>
        <w:tc>
          <w:tcPr>
            <w:cnfStyle w:val="000010000000" w:firstRow="0" w:lastRow="0" w:firstColumn="0" w:lastColumn="0" w:oddVBand="1" w:evenVBand="0" w:oddHBand="0" w:evenHBand="0" w:firstRowFirstColumn="0" w:firstRowLastColumn="0" w:lastRowFirstColumn="0" w:lastRowLastColumn="0"/>
            <w:tcW w:w="865" w:type="pct"/>
            <w:tcBorders>
              <w:top w:val="single" w:sz="12" w:space="0" w:color="FF9F24" w:themeColor="accent4"/>
            </w:tcBorders>
            <w:vAlign w:val="center"/>
          </w:tcPr>
          <w:p w14:paraId="0E335AE5" w14:textId="4C28653F" w:rsidR="00AE3FA6" w:rsidRPr="003B6862" w:rsidRDefault="00AE3FA6" w:rsidP="00AE3FA6">
            <w:pPr>
              <w:jc w:val="center"/>
            </w:pPr>
            <w:r>
              <w:rPr>
                <w:rFonts w:cs="Calibri"/>
                <w:szCs w:val="21"/>
              </w:rPr>
              <w:t>49,256</w:t>
            </w:r>
          </w:p>
        </w:tc>
        <w:tc>
          <w:tcPr>
            <w:tcW w:w="818" w:type="pct"/>
            <w:tcBorders>
              <w:top w:val="single" w:sz="12" w:space="0" w:color="FF9F24" w:themeColor="accent4"/>
            </w:tcBorders>
            <w:vAlign w:val="center"/>
          </w:tcPr>
          <w:p w14:paraId="5ABDA79A" w14:textId="39A88A33"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69.3</w:t>
            </w:r>
          </w:p>
        </w:tc>
        <w:tc>
          <w:tcPr>
            <w:cnfStyle w:val="000010000000" w:firstRow="0" w:lastRow="0" w:firstColumn="0" w:lastColumn="0" w:oddVBand="1" w:evenVBand="0" w:oddHBand="0" w:evenHBand="0" w:firstRowFirstColumn="0" w:firstRowLastColumn="0" w:lastRowFirstColumn="0" w:lastRowLastColumn="0"/>
            <w:tcW w:w="769" w:type="pct"/>
            <w:tcBorders>
              <w:top w:val="single" w:sz="12" w:space="0" w:color="FF9F24" w:themeColor="accent4"/>
            </w:tcBorders>
            <w:vAlign w:val="center"/>
          </w:tcPr>
          <w:p w14:paraId="2F66C9D4" w14:textId="26F5569F" w:rsidR="00AE3FA6" w:rsidRPr="003B6862" w:rsidRDefault="00AE3FA6" w:rsidP="00AE3FA6">
            <w:pPr>
              <w:jc w:val="center"/>
            </w:pPr>
            <w:r>
              <w:rPr>
                <w:rFonts w:cs="Calibri"/>
                <w:szCs w:val="21"/>
              </w:rPr>
              <w:t>20.9</w:t>
            </w:r>
          </w:p>
        </w:tc>
        <w:tc>
          <w:tcPr>
            <w:tcW w:w="1106" w:type="pct"/>
            <w:tcBorders>
              <w:top w:val="single" w:sz="12" w:space="0" w:color="FF9F24" w:themeColor="accent4"/>
            </w:tcBorders>
            <w:vAlign w:val="center"/>
          </w:tcPr>
          <w:p w14:paraId="314E8449" w14:textId="488B7867" w:rsidR="00AE3FA6" w:rsidRPr="003B6862" w:rsidRDefault="00AE3FA6" w:rsidP="00AE3FA6">
            <w:pPr>
              <w:jc w:val="center"/>
              <w:cnfStyle w:val="000000100000" w:firstRow="0" w:lastRow="0" w:firstColumn="0" w:lastColumn="0" w:oddVBand="0" w:evenVBand="0" w:oddHBand="1" w:evenHBand="0" w:firstRowFirstColumn="0" w:firstRowLastColumn="0" w:lastRowFirstColumn="0" w:lastRowLastColumn="0"/>
            </w:pPr>
            <w:r>
              <w:rPr>
                <w:rFonts w:cs="Calibri"/>
                <w:szCs w:val="21"/>
              </w:rPr>
              <w:t>66.4</w:t>
            </w:r>
          </w:p>
        </w:tc>
      </w:tr>
      <w:tr w:rsidR="00AE3FA6" w:rsidRPr="003B6862" w14:paraId="3D0C5828" w14:textId="77777777" w:rsidTr="00AE3FA6">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722" w:type="pct"/>
            <w:tcBorders>
              <w:bottom w:val="single" w:sz="12" w:space="0" w:color="FF9F24" w:themeColor="accent4"/>
              <w:right w:val="none" w:sz="0" w:space="0" w:color="auto"/>
            </w:tcBorders>
          </w:tcPr>
          <w:p w14:paraId="02BC5453" w14:textId="6804EDF5" w:rsidR="00AE3FA6" w:rsidRPr="00B6793F" w:rsidRDefault="00AE3FA6" w:rsidP="00AE3FA6">
            <w:pPr>
              <w:rPr>
                <w:b w:val="0"/>
                <w:caps w:val="0"/>
              </w:rPr>
            </w:pPr>
            <w:r w:rsidRPr="00B6793F">
              <w:rPr>
                <w:b w:val="0"/>
                <w:caps w:val="0"/>
              </w:rPr>
              <w:t>Non-White</w:t>
            </w:r>
          </w:p>
        </w:tc>
        <w:tc>
          <w:tcPr>
            <w:tcW w:w="720" w:type="pct"/>
            <w:tcBorders>
              <w:left w:val="nil"/>
              <w:bottom w:val="single" w:sz="12" w:space="0" w:color="FF9F24" w:themeColor="accent4"/>
            </w:tcBorders>
            <w:vAlign w:val="center"/>
          </w:tcPr>
          <w:p w14:paraId="0DFBA070" w14:textId="1EBC3696"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1,122</w:t>
            </w:r>
          </w:p>
        </w:tc>
        <w:tc>
          <w:tcPr>
            <w:tcW w:w="865" w:type="pct"/>
            <w:tcBorders>
              <w:bottom w:val="single" w:sz="12" w:space="0" w:color="FF9F24" w:themeColor="accent4"/>
            </w:tcBorders>
            <w:vAlign w:val="center"/>
          </w:tcPr>
          <w:p w14:paraId="0946A995" w14:textId="13312DE4"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71,606</w:t>
            </w:r>
          </w:p>
        </w:tc>
        <w:tc>
          <w:tcPr>
            <w:tcW w:w="818" w:type="pct"/>
            <w:tcBorders>
              <w:bottom w:val="single" w:sz="12" w:space="0" w:color="FF9F24" w:themeColor="accent4"/>
            </w:tcBorders>
            <w:vAlign w:val="center"/>
          </w:tcPr>
          <w:p w14:paraId="76E468C8" w14:textId="6701ADCD"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63.8</w:t>
            </w:r>
          </w:p>
        </w:tc>
        <w:tc>
          <w:tcPr>
            <w:tcW w:w="769" w:type="pct"/>
            <w:tcBorders>
              <w:bottom w:val="single" w:sz="12" w:space="0" w:color="FF9F24" w:themeColor="accent4"/>
            </w:tcBorders>
            <w:vAlign w:val="center"/>
          </w:tcPr>
          <w:p w14:paraId="3394AE94" w14:textId="261D9A23"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19.9</w:t>
            </w:r>
          </w:p>
        </w:tc>
        <w:tc>
          <w:tcPr>
            <w:tcW w:w="1106" w:type="pct"/>
            <w:tcBorders>
              <w:bottom w:val="single" w:sz="12" w:space="0" w:color="FF9F24" w:themeColor="accent4"/>
            </w:tcBorders>
            <w:vAlign w:val="center"/>
          </w:tcPr>
          <w:p w14:paraId="69FA2939" w14:textId="492FD511" w:rsidR="00AE3FA6" w:rsidRPr="003B6862" w:rsidRDefault="00AE3FA6" w:rsidP="00AE3FA6">
            <w:pPr>
              <w:jc w:val="center"/>
              <w:cnfStyle w:val="000000000000" w:firstRow="0" w:lastRow="0" w:firstColumn="0" w:lastColumn="0" w:oddVBand="0" w:evenVBand="0" w:oddHBand="0" w:evenHBand="0" w:firstRowFirstColumn="0" w:firstRowLastColumn="0" w:lastRowFirstColumn="0" w:lastRowLastColumn="0"/>
            </w:pPr>
            <w:r>
              <w:rPr>
                <w:rFonts w:cs="Calibri"/>
                <w:szCs w:val="21"/>
              </w:rPr>
              <w:t>63.4</w:t>
            </w:r>
          </w:p>
        </w:tc>
      </w:tr>
    </w:tbl>
    <w:p w14:paraId="3961E508" w14:textId="14970A12" w:rsidR="00F27E07" w:rsidRPr="002F095B" w:rsidRDefault="00F27E07" w:rsidP="00F27E07">
      <w:pPr>
        <w:rPr>
          <w:rFonts w:eastAsia="Times New Roman"/>
          <w:bCs/>
          <w:i/>
          <w:sz w:val="16"/>
          <w:szCs w:val="18"/>
        </w:rPr>
      </w:pPr>
      <w:r w:rsidRPr="002F095B">
        <w:rPr>
          <w:rFonts w:eastAsia="Times New Roman"/>
          <w:bCs/>
          <w:i/>
          <w:sz w:val="16"/>
          <w:szCs w:val="18"/>
        </w:rPr>
        <w:t>Note: The subtotals do not equal the totals as they exclude students with an Unknown race/ethnicity in the program database.</w:t>
      </w:r>
    </w:p>
    <w:p w14:paraId="3E72AE29" w14:textId="77777777" w:rsidR="00987647" w:rsidRDefault="00987647" w:rsidP="009C05F6"/>
    <w:p w14:paraId="74477ED3" w14:textId="5B6B544E" w:rsidR="00987647" w:rsidRDefault="00987647" w:rsidP="009C05F6">
      <w:pPr>
        <w:sectPr w:rsidR="00987647" w:rsidSect="00CD3869">
          <w:type w:val="continuous"/>
          <w:pgSz w:w="12240" w:h="15840"/>
          <w:pgMar w:top="1440" w:right="1440" w:bottom="1440" w:left="1440" w:header="720" w:footer="432" w:gutter="0"/>
          <w:cols w:space="720"/>
          <w:docGrid w:linePitch="360"/>
        </w:sectPr>
      </w:pPr>
    </w:p>
    <w:p w14:paraId="5E53483A" w14:textId="77777777" w:rsidR="000D1F00" w:rsidRDefault="00257F73" w:rsidP="009C05F6">
      <w:r>
        <w:lastRenderedPageBreak/>
        <w:t>In additional to recording the number of tutoring minutes, tutors also record</w:t>
      </w:r>
      <w:r w:rsidR="00460E08">
        <w:t xml:space="preserve"> the reason a scheduled tutoring session was not delivered. Tutors are able to indicate </w:t>
      </w:r>
      <w:r w:rsidR="00460E08">
        <w:lastRenderedPageBreak/>
        <w:t xml:space="preserve">if a session was missed for each of the following reasons: student absence from school, tutor absence from school, tutor receiving training, tutor administering an </w:t>
      </w:r>
      <w:r w:rsidR="00460E08">
        <w:lastRenderedPageBreak/>
        <w:t>assessment to the student instead of delivering an intervention, or other for any reason not provided</w:t>
      </w:r>
      <w:r w:rsidR="00460E08" w:rsidRPr="00B13F68">
        <w:t xml:space="preserve">. </w:t>
      </w:r>
    </w:p>
    <w:p w14:paraId="696636AA" w14:textId="77777777" w:rsidR="000D1F00" w:rsidRDefault="000D1F00" w:rsidP="009C05F6"/>
    <w:p w14:paraId="2D7DF412" w14:textId="7BA960F8" w:rsidR="00460E08" w:rsidRDefault="00460E08" w:rsidP="009C05F6">
      <w:pPr>
        <w:sectPr w:rsidR="00460E08" w:rsidSect="00460E08">
          <w:type w:val="continuous"/>
          <w:pgSz w:w="12240" w:h="15840"/>
          <w:pgMar w:top="1440" w:right="1440" w:bottom="1440" w:left="1440" w:header="720" w:footer="432" w:gutter="0"/>
          <w:cols w:num="2" w:space="720"/>
          <w:docGrid w:linePitch="360"/>
        </w:sectPr>
      </w:pPr>
      <w:r w:rsidRPr="00B13F68">
        <w:t>Table 7</w:t>
      </w:r>
      <w:r>
        <w:t xml:space="preserve"> displays the percentage of days tutoring sessions were delivered along with the </w:t>
      </w:r>
      <w:r w:rsidR="005258A4">
        <w:t>rate</w:t>
      </w:r>
      <w:r>
        <w:t xml:space="preserve"> of each missed tutoring session reason.</w:t>
      </w:r>
      <w:r w:rsidR="00F27E07">
        <w:t xml:space="preserve"> The table also disaggregates the data for white and </w:t>
      </w:r>
      <w:r w:rsidR="00F27E07">
        <w:lastRenderedPageBreak/>
        <w:t xml:space="preserve">non-white students. </w:t>
      </w:r>
      <w:r w:rsidR="005258A4">
        <w:t xml:space="preserve">Student and tutor absences were the most common reasons for missed sessions. </w:t>
      </w:r>
      <w:r w:rsidR="005258A4" w:rsidRPr="00CF114E">
        <w:rPr>
          <w:highlight w:val="yellow"/>
        </w:rPr>
        <w:t xml:space="preserve">White students had a greater percentage of sessions delivered than non-white students, with </w:t>
      </w:r>
      <w:r w:rsidR="001F6676" w:rsidRPr="00CF114E">
        <w:rPr>
          <w:highlight w:val="yellow"/>
        </w:rPr>
        <w:t xml:space="preserve">tutor and </w:t>
      </w:r>
      <w:r w:rsidR="005258A4" w:rsidRPr="00CF114E">
        <w:rPr>
          <w:highlight w:val="yellow"/>
        </w:rPr>
        <w:t>student absences being the most substantial difference between the two groups.</w:t>
      </w:r>
      <w:r w:rsidR="005258A4">
        <w:t xml:space="preserve"> </w:t>
      </w:r>
    </w:p>
    <w:p w14:paraId="1C4F3A3E" w14:textId="267A1672" w:rsidR="006F43F7" w:rsidRDefault="006F43F7" w:rsidP="009C05F6"/>
    <w:p w14:paraId="2523AC38" w14:textId="594C7B3C" w:rsidR="00D14430" w:rsidRPr="002D5DEA" w:rsidRDefault="00D14430" w:rsidP="002D5DEA">
      <w:pPr>
        <w:rPr>
          <w:b/>
          <w:color w:val="3B2B94" w:themeColor="accent3"/>
          <w:sz w:val="24"/>
          <w:szCs w:val="28"/>
        </w:rPr>
      </w:pPr>
      <w:r w:rsidRPr="002D5DEA">
        <w:rPr>
          <w:b/>
          <w:color w:val="3B2B94" w:themeColor="accent3"/>
          <w:sz w:val="24"/>
          <w:szCs w:val="28"/>
        </w:rPr>
        <w:t xml:space="preserve">Table </w:t>
      </w:r>
      <w:r w:rsidR="00460E08" w:rsidRPr="002D5DEA">
        <w:rPr>
          <w:b/>
          <w:color w:val="3B2B94" w:themeColor="accent3"/>
          <w:sz w:val="24"/>
          <w:szCs w:val="28"/>
        </w:rPr>
        <w:t>7</w:t>
      </w:r>
      <w:r w:rsidRPr="002D5DEA">
        <w:rPr>
          <w:b/>
          <w:color w:val="3B2B94" w:themeColor="accent3"/>
          <w:sz w:val="24"/>
          <w:szCs w:val="28"/>
        </w:rPr>
        <w:t>. Tutoring Attendance by Grade</w:t>
      </w:r>
      <w:r w:rsidR="0014665C" w:rsidRPr="002D5DEA">
        <w:rPr>
          <w:b/>
          <w:color w:val="3B2B94" w:themeColor="accent3"/>
          <w:sz w:val="24"/>
          <w:szCs w:val="28"/>
        </w:rPr>
        <w:t xml:space="preserve"> and Race</w:t>
      </w:r>
    </w:p>
    <w:tbl>
      <w:tblPr>
        <w:tblStyle w:val="PlainTable3"/>
        <w:tblW w:w="5000" w:type="pct"/>
        <w:tblLayout w:type="fixed"/>
        <w:tblLook w:val="0000" w:firstRow="0" w:lastRow="0" w:firstColumn="0" w:lastColumn="0" w:noHBand="0" w:noVBand="0"/>
      </w:tblPr>
      <w:tblGrid>
        <w:gridCol w:w="1349"/>
        <w:gridCol w:w="1352"/>
        <w:gridCol w:w="1331"/>
        <w:gridCol w:w="1333"/>
        <w:gridCol w:w="1333"/>
        <w:gridCol w:w="1333"/>
        <w:gridCol w:w="1329"/>
      </w:tblGrid>
      <w:tr w:rsidR="00F27E07" w:rsidRPr="006377F9" w14:paraId="44EA9FF0" w14:textId="4B768F44" w:rsidTr="00F27E0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21" w:type="pct"/>
            <w:tcBorders>
              <w:bottom w:val="single" w:sz="12" w:space="0" w:color="FF9F24" w:themeColor="accent4"/>
            </w:tcBorders>
            <w:shd w:val="clear" w:color="auto" w:fill="208179" w:themeFill="accent2"/>
            <w:vAlign w:val="center"/>
          </w:tcPr>
          <w:p w14:paraId="71ACD0EE" w14:textId="41A304DD" w:rsidR="00F27E07" w:rsidRPr="0029051D" w:rsidRDefault="00A3580C" w:rsidP="00F27E07">
            <w:pPr>
              <w:rPr>
                <w:b/>
                <w:color w:val="FFFFFF" w:themeColor="background1"/>
              </w:rPr>
            </w:pPr>
            <w:r>
              <w:rPr>
                <w:b/>
                <w:color w:val="FFFFFF" w:themeColor="background1"/>
              </w:rPr>
              <w:t>Student Race</w:t>
            </w:r>
          </w:p>
        </w:tc>
        <w:tc>
          <w:tcPr>
            <w:tcW w:w="722" w:type="pct"/>
            <w:tcBorders>
              <w:bottom w:val="single" w:sz="12" w:space="0" w:color="FF9F24" w:themeColor="accent4"/>
            </w:tcBorders>
            <w:shd w:val="clear" w:color="auto" w:fill="208179" w:themeFill="accent2"/>
            <w:vAlign w:val="center"/>
          </w:tcPr>
          <w:p w14:paraId="0DD82E01" w14:textId="3689BCB6" w:rsidR="00F27E07" w:rsidRPr="0029051D" w:rsidRDefault="00F27E07" w:rsidP="00F27E0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Session Attended</w:t>
            </w:r>
          </w:p>
        </w:tc>
        <w:tc>
          <w:tcPr>
            <w:cnfStyle w:val="000010000000" w:firstRow="0" w:lastRow="0" w:firstColumn="0" w:lastColumn="0" w:oddVBand="1" w:evenVBand="0" w:oddHBand="0" w:evenHBand="0" w:firstRowFirstColumn="0" w:firstRowLastColumn="0" w:lastRowFirstColumn="0" w:lastRowLastColumn="0"/>
            <w:tcW w:w="711" w:type="pct"/>
            <w:tcBorders>
              <w:bottom w:val="single" w:sz="12" w:space="0" w:color="FF9F24" w:themeColor="accent4"/>
            </w:tcBorders>
            <w:shd w:val="clear" w:color="auto" w:fill="208179" w:themeFill="accent2"/>
            <w:vAlign w:val="center"/>
          </w:tcPr>
          <w:p w14:paraId="39699370" w14:textId="0200F018" w:rsidR="00F27E07" w:rsidRPr="006377F9" w:rsidRDefault="005258A4" w:rsidP="00F27E07">
            <w:pPr>
              <w:jc w:val="center"/>
              <w:rPr>
                <w:b/>
              </w:rPr>
            </w:pPr>
            <w:r>
              <w:rPr>
                <w:b/>
                <w:color w:val="FFFFFF" w:themeColor="background1"/>
              </w:rPr>
              <w:t>Tutor</w:t>
            </w:r>
            <w:r w:rsidR="00F27E07">
              <w:rPr>
                <w:b/>
                <w:color w:val="FFFFFF" w:themeColor="background1"/>
              </w:rPr>
              <w:t xml:space="preserve"> Absent</w:t>
            </w:r>
          </w:p>
        </w:tc>
        <w:tc>
          <w:tcPr>
            <w:tcW w:w="712" w:type="pct"/>
            <w:tcBorders>
              <w:bottom w:val="single" w:sz="12" w:space="0" w:color="FF9F24" w:themeColor="accent4"/>
            </w:tcBorders>
            <w:shd w:val="clear" w:color="auto" w:fill="208179" w:themeFill="accent2"/>
            <w:vAlign w:val="center"/>
          </w:tcPr>
          <w:p w14:paraId="2249F692" w14:textId="43D8152C" w:rsidR="00F27E07" w:rsidRPr="006377F9" w:rsidRDefault="00F27E07" w:rsidP="00F27E0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Student Absent</w:t>
            </w:r>
          </w:p>
        </w:tc>
        <w:tc>
          <w:tcPr>
            <w:cnfStyle w:val="000010000000" w:firstRow="0" w:lastRow="0" w:firstColumn="0" w:lastColumn="0" w:oddVBand="1" w:evenVBand="0" w:oddHBand="0" w:evenHBand="0" w:firstRowFirstColumn="0" w:firstRowLastColumn="0" w:lastRowFirstColumn="0" w:lastRowLastColumn="0"/>
            <w:tcW w:w="712" w:type="pct"/>
            <w:tcBorders>
              <w:bottom w:val="single" w:sz="12" w:space="0" w:color="FF9F24" w:themeColor="accent4"/>
            </w:tcBorders>
            <w:shd w:val="clear" w:color="auto" w:fill="208179" w:themeFill="accent2"/>
            <w:vAlign w:val="center"/>
          </w:tcPr>
          <w:p w14:paraId="0A851270" w14:textId="4C7F2B10" w:rsidR="00F27E07" w:rsidRPr="006377F9" w:rsidRDefault="00F27E07" w:rsidP="00F27E07">
            <w:pPr>
              <w:jc w:val="center"/>
              <w:rPr>
                <w:b/>
                <w:color w:val="FFFFFF" w:themeColor="background1"/>
              </w:rPr>
            </w:pPr>
            <w:r>
              <w:rPr>
                <w:b/>
                <w:color w:val="FFFFFF" w:themeColor="background1"/>
              </w:rPr>
              <w:t>Assessing Student</w:t>
            </w:r>
          </w:p>
        </w:tc>
        <w:tc>
          <w:tcPr>
            <w:tcW w:w="712" w:type="pct"/>
            <w:tcBorders>
              <w:bottom w:val="single" w:sz="12" w:space="0" w:color="FF9F24" w:themeColor="accent4"/>
            </w:tcBorders>
            <w:shd w:val="clear" w:color="auto" w:fill="208179" w:themeFill="accent2"/>
            <w:vAlign w:val="center"/>
          </w:tcPr>
          <w:p w14:paraId="2E210C89" w14:textId="13EC8D59" w:rsidR="00F27E07" w:rsidRPr="006377F9" w:rsidRDefault="00E27207" w:rsidP="00F27E07">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Tutor</w:t>
            </w:r>
            <w:r w:rsidR="00F27E07">
              <w:rPr>
                <w:b/>
                <w:color w:val="FFFFFF" w:themeColor="background1"/>
              </w:rPr>
              <w:t xml:space="preserve"> Training</w:t>
            </w:r>
          </w:p>
        </w:tc>
        <w:tc>
          <w:tcPr>
            <w:cnfStyle w:val="000010000000" w:firstRow="0" w:lastRow="0" w:firstColumn="0" w:lastColumn="0" w:oddVBand="1" w:evenVBand="0" w:oddHBand="0" w:evenHBand="0" w:firstRowFirstColumn="0" w:firstRowLastColumn="0" w:lastRowFirstColumn="0" w:lastRowLastColumn="0"/>
            <w:tcW w:w="710" w:type="pct"/>
            <w:tcBorders>
              <w:bottom w:val="single" w:sz="12" w:space="0" w:color="FF9F24" w:themeColor="accent4"/>
            </w:tcBorders>
            <w:shd w:val="clear" w:color="auto" w:fill="208179" w:themeFill="accent2"/>
            <w:vAlign w:val="center"/>
          </w:tcPr>
          <w:p w14:paraId="1E630DCE" w14:textId="118D0ACD" w:rsidR="00F27E07" w:rsidRDefault="00F27E07" w:rsidP="00F27E07">
            <w:pPr>
              <w:jc w:val="center"/>
              <w:rPr>
                <w:b/>
                <w:color w:val="FFFFFF" w:themeColor="background1"/>
              </w:rPr>
            </w:pPr>
            <w:r>
              <w:rPr>
                <w:b/>
                <w:color w:val="FFFFFF" w:themeColor="background1"/>
              </w:rPr>
              <w:t>Other</w:t>
            </w:r>
          </w:p>
        </w:tc>
      </w:tr>
      <w:tr w:rsidR="001F6676" w:rsidRPr="003B6862" w14:paraId="2616392D" w14:textId="5915531A"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78068E8E" w14:textId="77777777" w:rsidR="001F6676" w:rsidRPr="006377F9" w:rsidRDefault="001F6676" w:rsidP="001F6676">
            <w:pPr>
              <w:rPr>
                <w:b/>
              </w:rPr>
            </w:pPr>
            <w:r>
              <w:rPr>
                <w:b/>
              </w:rPr>
              <w:t>Grade K</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2E97CBA8" w14:textId="77DFF093"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71%</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106CBF6E" w14:textId="2E3E4EB9" w:rsidR="001F6676" w:rsidRPr="00F27E07"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36F898CE" w14:textId="7F8F5DFC"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12%</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7A0AF95D" w14:textId="669D60BE" w:rsidR="001F6676" w:rsidRPr="00F27E07" w:rsidRDefault="001F6676" w:rsidP="001F6676">
            <w:pPr>
              <w:jc w:val="center"/>
              <w:rPr>
                <w:b/>
                <w:szCs w:val="21"/>
              </w:rPr>
            </w:pPr>
            <w:r>
              <w:rPr>
                <w:rFonts w:cs="Calibri"/>
                <w:b/>
                <w:bCs/>
                <w:color w:val="000000"/>
                <w:szCs w:val="21"/>
              </w:rPr>
              <w:t>2%</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120D5F85" w14:textId="7D1AB676"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22220049" w14:textId="40075764" w:rsidR="001F6676" w:rsidRPr="00F27E07" w:rsidRDefault="001F6676" w:rsidP="001F6676">
            <w:pPr>
              <w:jc w:val="center"/>
              <w:rPr>
                <w:b/>
                <w:szCs w:val="21"/>
              </w:rPr>
            </w:pPr>
            <w:r>
              <w:rPr>
                <w:rFonts w:cs="Calibri"/>
                <w:b/>
                <w:bCs/>
                <w:color w:val="000000"/>
                <w:szCs w:val="21"/>
              </w:rPr>
              <w:t>6%</w:t>
            </w:r>
          </w:p>
        </w:tc>
      </w:tr>
      <w:tr w:rsidR="001F6676" w:rsidRPr="003B6862" w14:paraId="78439224" w14:textId="0D71C352"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3D9C2E3E" w14:textId="77777777" w:rsidR="001F6676" w:rsidRPr="003B6862" w:rsidRDefault="001F6676" w:rsidP="001F6676">
            <w:pPr>
              <w:rPr>
                <w:vertAlign w:val="superscript"/>
              </w:rPr>
            </w:pPr>
            <w:r>
              <w:t>White</w:t>
            </w:r>
          </w:p>
        </w:tc>
        <w:tc>
          <w:tcPr>
            <w:tcW w:w="722" w:type="pct"/>
            <w:tcBorders>
              <w:top w:val="single" w:sz="12" w:space="0" w:color="FF9F24" w:themeColor="accent4"/>
            </w:tcBorders>
            <w:vAlign w:val="center"/>
          </w:tcPr>
          <w:p w14:paraId="2BA6D186" w14:textId="30D56614"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73%</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39C0C2B8" w14:textId="4509A954" w:rsidR="001F6676" w:rsidRPr="00F27E07" w:rsidRDefault="001F6676" w:rsidP="001F6676">
            <w:pPr>
              <w:jc w:val="center"/>
              <w:rPr>
                <w:szCs w:val="21"/>
              </w:rPr>
            </w:pPr>
            <w:r>
              <w:rPr>
                <w:rFonts w:cs="Calibri"/>
                <w:szCs w:val="21"/>
              </w:rPr>
              <w:t>9%</w:t>
            </w:r>
          </w:p>
        </w:tc>
        <w:tc>
          <w:tcPr>
            <w:tcW w:w="712" w:type="pct"/>
            <w:tcBorders>
              <w:top w:val="single" w:sz="12" w:space="0" w:color="FF9F24" w:themeColor="accent4"/>
            </w:tcBorders>
            <w:vAlign w:val="center"/>
          </w:tcPr>
          <w:p w14:paraId="32FAD9CC" w14:textId="28E543A0"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5C822F7D" w14:textId="4A125AC4" w:rsidR="001F6676" w:rsidRPr="00F27E07" w:rsidRDefault="001F6676" w:rsidP="001F6676">
            <w:pPr>
              <w:jc w:val="center"/>
              <w:rPr>
                <w:szCs w:val="21"/>
              </w:rPr>
            </w:pPr>
            <w:r>
              <w:rPr>
                <w:rFonts w:cs="Calibri"/>
                <w:szCs w:val="21"/>
              </w:rPr>
              <w:t>1%</w:t>
            </w:r>
          </w:p>
        </w:tc>
        <w:tc>
          <w:tcPr>
            <w:tcW w:w="712" w:type="pct"/>
            <w:tcBorders>
              <w:top w:val="single" w:sz="12" w:space="0" w:color="FF9F24" w:themeColor="accent4"/>
            </w:tcBorders>
            <w:vAlign w:val="center"/>
          </w:tcPr>
          <w:p w14:paraId="0964BA16" w14:textId="1773E528"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605EC940" w14:textId="0C70541C" w:rsidR="001F6676" w:rsidRPr="00F27E07" w:rsidRDefault="001F6676" w:rsidP="001F6676">
            <w:pPr>
              <w:jc w:val="center"/>
              <w:rPr>
                <w:szCs w:val="21"/>
              </w:rPr>
            </w:pPr>
            <w:r>
              <w:rPr>
                <w:rFonts w:cs="Calibri"/>
                <w:szCs w:val="21"/>
              </w:rPr>
              <w:t>6%</w:t>
            </w:r>
          </w:p>
        </w:tc>
      </w:tr>
      <w:tr w:rsidR="001F6676" w:rsidRPr="003B6862" w14:paraId="71527B76" w14:textId="2F5B7963"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534A591A" w14:textId="77777777" w:rsidR="001F6676" w:rsidRPr="003B6862" w:rsidRDefault="001F6676" w:rsidP="001F6676">
            <w:pPr>
              <w:rPr>
                <w:vertAlign w:val="superscript"/>
              </w:rPr>
            </w:pPr>
            <w:r>
              <w:t>Non-White</w:t>
            </w:r>
          </w:p>
        </w:tc>
        <w:tc>
          <w:tcPr>
            <w:tcW w:w="722" w:type="pct"/>
            <w:shd w:val="clear" w:color="auto" w:fill="FFFFFF" w:themeFill="background1"/>
            <w:vAlign w:val="center"/>
          </w:tcPr>
          <w:p w14:paraId="6649152E" w14:textId="4FFE5CAB"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70%</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1CBE84A4" w14:textId="692032EB" w:rsidR="001F6676" w:rsidRPr="00F27E07" w:rsidRDefault="001F6676" w:rsidP="001F6676">
            <w:pPr>
              <w:jc w:val="center"/>
              <w:rPr>
                <w:szCs w:val="21"/>
              </w:rPr>
            </w:pPr>
            <w:r>
              <w:rPr>
                <w:rFonts w:cs="Calibri"/>
                <w:szCs w:val="21"/>
              </w:rPr>
              <w:t>9%</w:t>
            </w:r>
          </w:p>
        </w:tc>
        <w:tc>
          <w:tcPr>
            <w:tcW w:w="712" w:type="pct"/>
            <w:shd w:val="clear" w:color="auto" w:fill="FFFFFF" w:themeFill="background1"/>
            <w:vAlign w:val="center"/>
          </w:tcPr>
          <w:p w14:paraId="53F355E1" w14:textId="3F1F2BCD"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14%</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39326B76" w14:textId="19045969" w:rsidR="001F6676" w:rsidRPr="00F27E07" w:rsidRDefault="001F6676" w:rsidP="001F6676">
            <w:pPr>
              <w:jc w:val="center"/>
              <w:rPr>
                <w:szCs w:val="21"/>
              </w:rPr>
            </w:pPr>
            <w:r>
              <w:rPr>
                <w:rFonts w:cs="Calibri"/>
                <w:szCs w:val="21"/>
              </w:rPr>
              <w:t>1%</w:t>
            </w:r>
          </w:p>
        </w:tc>
        <w:tc>
          <w:tcPr>
            <w:tcW w:w="712" w:type="pct"/>
            <w:shd w:val="clear" w:color="auto" w:fill="FFFFFF" w:themeFill="background1"/>
            <w:vAlign w:val="center"/>
          </w:tcPr>
          <w:p w14:paraId="5E5155B9" w14:textId="6E6255CF"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634C9C56" w14:textId="31B11076" w:rsidR="001F6676" w:rsidRPr="00F27E07" w:rsidRDefault="001F6676" w:rsidP="001F6676">
            <w:pPr>
              <w:jc w:val="center"/>
              <w:rPr>
                <w:szCs w:val="21"/>
              </w:rPr>
            </w:pPr>
            <w:r>
              <w:rPr>
                <w:rFonts w:cs="Calibri"/>
                <w:szCs w:val="21"/>
              </w:rPr>
              <w:t>5%</w:t>
            </w:r>
          </w:p>
        </w:tc>
      </w:tr>
      <w:tr w:rsidR="001F6676" w:rsidRPr="003B6862" w14:paraId="4742D272" w14:textId="0D167320" w:rsidTr="00BA3CD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0457553B" w14:textId="77777777" w:rsidR="001F6676" w:rsidRPr="006377F9" w:rsidRDefault="001F6676" w:rsidP="001F6676">
            <w:pPr>
              <w:rPr>
                <w:b/>
              </w:rPr>
            </w:pPr>
            <w:r>
              <w:rPr>
                <w:b/>
              </w:rPr>
              <w:t>Grade 1</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256D798C" w14:textId="716420AE"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73%</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73DCC3C7" w14:textId="15C5B90F" w:rsidR="001F6676" w:rsidRPr="00F27E07"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774F93EA" w14:textId="3F3B2DD5"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42EA6421" w14:textId="075786C1" w:rsidR="001F6676" w:rsidRPr="00F27E07"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35102406" w14:textId="01F591DE"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314B4AF9" w14:textId="53E35D9E" w:rsidR="001F6676" w:rsidRPr="00F27E07" w:rsidRDefault="001F6676" w:rsidP="001F6676">
            <w:pPr>
              <w:jc w:val="center"/>
              <w:rPr>
                <w:b/>
                <w:szCs w:val="21"/>
              </w:rPr>
            </w:pPr>
            <w:r>
              <w:rPr>
                <w:rFonts w:cs="Calibri"/>
                <w:b/>
                <w:bCs/>
                <w:color w:val="000000"/>
                <w:szCs w:val="21"/>
              </w:rPr>
              <w:t>8%</w:t>
            </w:r>
          </w:p>
        </w:tc>
      </w:tr>
      <w:tr w:rsidR="001F6676" w:rsidRPr="003B6862" w14:paraId="790FED6D" w14:textId="3087FCB6" w:rsidTr="00BA3CD2">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69903834" w14:textId="77777777" w:rsidR="001F6676" w:rsidRPr="003B6862" w:rsidRDefault="001F6676" w:rsidP="001F6676">
            <w:r>
              <w:t>White</w:t>
            </w:r>
          </w:p>
        </w:tc>
        <w:tc>
          <w:tcPr>
            <w:tcW w:w="722" w:type="pct"/>
            <w:tcBorders>
              <w:top w:val="single" w:sz="12" w:space="0" w:color="FF9F24" w:themeColor="accent4"/>
            </w:tcBorders>
            <w:shd w:val="clear" w:color="auto" w:fill="F2F2F2" w:themeFill="background1" w:themeFillShade="F2"/>
            <w:vAlign w:val="center"/>
          </w:tcPr>
          <w:p w14:paraId="5CC90618" w14:textId="7E0557AD"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77%</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26FBB371" w14:textId="0AB938E3" w:rsidR="001F6676" w:rsidRPr="00F27E07" w:rsidRDefault="001F6676" w:rsidP="001F6676">
            <w:pPr>
              <w:jc w:val="center"/>
              <w:rPr>
                <w:szCs w:val="21"/>
              </w:rPr>
            </w:pPr>
            <w:r>
              <w:rPr>
                <w:rFonts w:cs="Calibri"/>
                <w:szCs w:val="21"/>
              </w:rPr>
              <w:t>7%</w:t>
            </w:r>
          </w:p>
        </w:tc>
        <w:tc>
          <w:tcPr>
            <w:tcW w:w="712" w:type="pct"/>
            <w:tcBorders>
              <w:top w:val="single" w:sz="12" w:space="0" w:color="FF9F24" w:themeColor="accent4"/>
            </w:tcBorders>
            <w:shd w:val="clear" w:color="auto" w:fill="F2F2F2" w:themeFill="background1" w:themeFillShade="F2"/>
            <w:vAlign w:val="center"/>
          </w:tcPr>
          <w:p w14:paraId="211FBF08" w14:textId="5EDE6247"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59F06C99" w14:textId="3AD11543" w:rsidR="001F6676" w:rsidRPr="00F27E07" w:rsidRDefault="001F6676" w:rsidP="001F6676">
            <w:pPr>
              <w:jc w:val="center"/>
              <w:rPr>
                <w:szCs w:val="21"/>
              </w:rPr>
            </w:pPr>
            <w:r>
              <w:rPr>
                <w:rFonts w:cs="Calibri"/>
                <w:szCs w:val="21"/>
              </w:rPr>
              <w:t>1%</w:t>
            </w:r>
          </w:p>
        </w:tc>
        <w:tc>
          <w:tcPr>
            <w:tcW w:w="712" w:type="pct"/>
            <w:tcBorders>
              <w:top w:val="single" w:sz="12" w:space="0" w:color="FF9F24" w:themeColor="accent4"/>
            </w:tcBorders>
            <w:shd w:val="clear" w:color="auto" w:fill="F2F2F2" w:themeFill="background1" w:themeFillShade="F2"/>
            <w:vAlign w:val="center"/>
          </w:tcPr>
          <w:p w14:paraId="7783097D" w14:textId="0D0C9137"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6BF6AC2E" w14:textId="434B0D15" w:rsidR="001F6676" w:rsidRPr="00F27E07" w:rsidRDefault="001F6676" w:rsidP="001F6676">
            <w:pPr>
              <w:jc w:val="center"/>
              <w:rPr>
                <w:szCs w:val="21"/>
              </w:rPr>
            </w:pPr>
            <w:r>
              <w:rPr>
                <w:rFonts w:cs="Calibri"/>
                <w:szCs w:val="21"/>
              </w:rPr>
              <w:t>8%</w:t>
            </w:r>
          </w:p>
        </w:tc>
      </w:tr>
      <w:tr w:rsidR="001F6676" w:rsidRPr="003B6862" w14:paraId="69ABEB9A" w14:textId="71384749" w:rsidTr="00BA3CD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bottom w:val="single" w:sz="12" w:space="0" w:color="FF9F24" w:themeColor="accent4"/>
            </w:tcBorders>
            <w:shd w:val="clear" w:color="auto" w:fill="FFFFFF" w:themeFill="background1"/>
          </w:tcPr>
          <w:p w14:paraId="731479E3" w14:textId="77777777" w:rsidR="001F6676" w:rsidRPr="003B6862" w:rsidRDefault="001F6676" w:rsidP="001F6676">
            <w:r>
              <w:t>Non-White</w:t>
            </w:r>
          </w:p>
        </w:tc>
        <w:tc>
          <w:tcPr>
            <w:tcW w:w="722" w:type="pct"/>
            <w:tcBorders>
              <w:bottom w:val="single" w:sz="12" w:space="0" w:color="FF9F24" w:themeColor="accent4"/>
            </w:tcBorders>
            <w:shd w:val="clear" w:color="auto" w:fill="FFFFFF" w:themeFill="background1"/>
            <w:vAlign w:val="center"/>
          </w:tcPr>
          <w:p w14:paraId="7394ED14" w14:textId="412946F2"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71%</w:t>
            </w:r>
          </w:p>
        </w:tc>
        <w:tc>
          <w:tcPr>
            <w:cnfStyle w:val="000010000000" w:firstRow="0" w:lastRow="0" w:firstColumn="0" w:lastColumn="0" w:oddVBand="1" w:evenVBand="0" w:oddHBand="0" w:evenHBand="0" w:firstRowFirstColumn="0" w:firstRowLastColumn="0" w:lastRowFirstColumn="0" w:lastRowLastColumn="0"/>
            <w:tcW w:w="711" w:type="pct"/>
            <w:tcBorders>
              <w:bottom w:val="single" w:sz="12" w:space="0" w:color="FF9F24" w:themeColor="accent4"/>
            </w:tcBorders>
            <w:shd w:val="clear" w:color="auto" w:fill="FFFFFF" w:themeFill="background1"/>
            <w:vAlign w:val="center"/>
          </w:tcPr>
          <w:p w14:paraId="3357FC99" w14:textId="249B834F" w:rsidR="001F6676" w:rsidRPr="00F27E07" w:rsidRDefault="001F6676" w:rsidP="001F6676">
            <w:pPr>
              <w:jc w:val="center"/>
              <w:rPr>
                <w:szCs w:val="21"/>
              </w:rPr>
            </w:pPr>
            <w:r>
              <w:rPr>
                <w:rFonts w:cs="Calibri"/>
                <w:szCs w:val="21"/>
              </w:rPr>
              <w:t>9%</w:t>
            </w:r>
          </w:p>
        </w:tc>
        <w:tc>
          <w:tcPr>
            <w:tcW w:w="712" w:type="pct"/>
            <w:tcBorders>
              <w:bottom w:val="single" w:sz="12" w:space="0" w:color="FF9F24" w:themeColor="accent4"/>
            </w:tcBorders>
            <w:shd w:val="clear" w:color="auto" w:fill="FFFFFF" w:themeFill="background1"/>
            <w:vAlign w:val="center"/>
          </w:tcPr>
          <w:p w14:paraId="51823573" w14:textId="670A7650"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11%</w:t>
            </w:r>
          </w:p>
        </w:tc>
        <w:tc>
          <w:tcPr>
            <w:cnfStyle w:val="000010000000" w:firstRow="0" w:lastRow="0" w:firstColumn="0" w:lastColumn="0" w:oddVBand="1" w:evenVBand="0" w:oddHBand="0" w:evenHBand="0" w:firstRowFirstColumn="0" w:firstRowLastColumn="0" w:lastRowFirstColumn="0" w:lastRowLastColumn="0"/>
            <w:tcW w:w="712" w:type="pct"/>
            <w:tcBorders>
              <w:bottom w:val="single" w:sz="12" w:space="0" w:color="FF9F24" w:themeColor="accent4"/>
            </w:tcBorders>
            <w:shd w:val="clear" w:color="auto" w:fill="FFFFFF" w:themeFill="background1"/>
            <w:vAlign w:val="center"/>
          </w:tcPr>
          <w:p w14:paraId="0B495BA4" w14:textId="50786F1F" w:rsidR="001F6676" w:rsidRPr="00F27E07" w:rsidRDefault="001F6676" w:rsidP="001F6676">
            <w:pPr>
              <w:jc w:val="center"/>
              <w:rPr>
                <w:szCs w:val="21"/>
              </w:rPr>
            </w:pPr>
            <w:r>
              <w:rPr>
                <w:rFonts w:cs="Calibri"/>
                <w:szCs w:val="21"/>
              </w:rPr>
              <w:t>1%</w:t>
            </w:r>
          </w:p>
        </w:tc>
        <w:tc>
          <w:tcPr>
            <w:tcW w:w="712" w:type="pct"/>
            <w:tcBorders>
              <w:bottom w:val="single" w:sz="12" w:space="0" w:color="FF9F24" w:themeColor="accent4"/>
            </w:tcBorders>
            <w:shd w:val="clear" w:color="auto" w:fill="FFFFFF" w:themeFill="background1"/>
            <w:vAlign w:val="center"/>
          </w:tcPr>
          <w:p w14:paraId="184D5468" w14:textId="7107954A"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bottom w:val="single" w:sz="12" w:space="0" w:color="FF9F24" w:themeColor="accent4"/>
            </w:tcBorders>
            <w:shd w:val="clear" w:color="auto" w:fill="FFFFFF" w:themeFill="background1"/>
            <w:vAlign w:val="center"/>
          </w:tcPr>
          <w:p w14:paraId="1713AEFD" w14:textId="07B9C68E" w:rsidR="001F6676" w:rsidRPr="00F27E07" w:rsidRDefault="001F6676" w:rsidP="001F6676">
            <w:pPr>
              <w:jc w:val="center"/>
              <w:rPr>
                <w:szCs w:val="21"/>
              </w:rPr>
            </w:pPr>
            <w:r>
              <w:rPr>
                <w:rFonts w:cs="Calibri"/>
                <w:szCs w:val="21"/>
              </w:rPr>
              <w:t>7%</w:t>
            </w:r>
          </w:p>
        </w:tc>
      </w:tr>
      <w:tr w:rsidR="001F6676" w:rsidRPr="003B6862" w14:paraId="7C2ED38B" w14:textId="692CCFF0" w:rsidTr="00BA3CD2">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037A5A47" w14:textId="77777777" w:rsidR="001F6676" w:rsidRPr="006377F9" w:rsidRDefault="001F6676" w:rsidP="001F6676">
            <w:pPr>
              <w:rPr>
                <w:b/>
              </w:rPr>
            </w:pPr>
            <w:r>
              <w:rPr>
                <w:b/>
              </w:rPr>
              <w:t>Grade 2</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07E5F56B" w14:textId="130D0906"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73%</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1C04B003" w14:textId="404BBD97" w:rsidR="001F6676" w:rsidRPr="00F27E07"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7AE12805" w14:textId="249FEFE8"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8%</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2AC94C37" w14:textId="2FD52698" w:rsidR="001F6676" w:rsidRPr="00F27E07"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077DB253" w14:textId="0507B2DE"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77321495" w14:textId="3E6267C7" w:rsidR="001F6676" w:rsidRPr="00F27E07" w:rsidRDefault="001F6676" w:rsidP="001F6676">
            <w:pPr>
              <w:jc w:val="center"/>
              <w:rPr>
                <w:b/>
                <w:szCs w:val="21"/>
              </w:rPr>
            </w:pPr>
            <w:r>
              <w:rPr>
                <w:rFonts w:cs="Calibri"/>
                <w:b/>
                <w:bCs/>
                <w:color w:val="000000"/>
                <w:szCs w:val="21"/>
              </w:rPr>
              <w:t>7%</w:t>
            </w:r>
          </w:p>
        </w:tc>
      </w:tr>
      <w:tr w:rsidR="001F6676" w:rsidRPr="003B6862" w14:paraId="06FE1A31" w14:textId="574C95A2" w:rsidTr="00BA3CD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2B7680F2" w14:textId="77777777" w:rsidR="001F6676" w:rsidRPr="003B6862" w:rsidRDefault="001F6676" w:rsidP="001F6676">
            <w:r>
              <w:t>White</w:t>
            </w:r>
          </w:p>
        </w:tc>
        <w:tc>
          <w:tcPr>
            <w:tcW w:w="722" w:type="pct"/>
            <w:tcBorders>
              <w:top w:val="single" w:sz="12" w:space="0" w:color="FF9F24" w:themeColor="accent4"/>
            </w:tcBorders>
            <w:vAlign w:val="center"/>
          </w:tcPr>
          <w:p w14:paraId="7C3D8AB8" w14:textId="49F7FE8F"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76%</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5FFFA7A2" w14:textId="3731E967" w:rsidR="001F6676" w:rsidRPr="00F27E07" w:rsidRDefault="001F6676" w:rsidP="001F6676">
            <w:pPr>
              <w:jc w:val="center"/>
              <w:rPr>
                <w:szCs w:val="21"/>
              </w:rPr>
            </w:pPr>
            <w:r>
              <w:rPr>
                <w:rFonts w:cs="Calibri"/>
                <w:szCs w:val="21"/>
              </w:rPr>
              <w:t>8%</w:t>
            </w:r>
          </w:p>
        </w:tc>
        <w:tc>
          <w:tcPr>
            <w:tcW w:w="712" w:type="pct"/>
            <w:tcBorders>
              <w:top w:val="single" w:sz="12" w:space="0" w:color="FF9F24" w:themeColor="accent4"/>
            </w:tcBorders>
            <w:vAlign w:val="center"/>
          </w:tcPr>
          <w:p w14:paraId="6DCED62E" w14:textId="2DA768CE"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32FB84DE" w14:textId="7D695759" w:rsidR="001F6676" w:rsidRPr="00F27E07" w:rsidRDefault="001F6676" w:rsidP="001F6676">
            <w:pPr>
              <w:jc w:val="center"/>
              <w:rPr>
                <w:szCs w:val="21"/>
              </w:rPr>
            </w:pPr>
            <w:r>
              <w:rPr>
                <w:rFonts w:cs="Calibri"/>
                <w:szCs w:val="21"/>
              </w:rPr>
              <w:t>1%</w:t>
            </w:r>
          </w:p>
        </w:tc>
        <w:tc>
          <w:tcPr>
            <w:tcW w:w="712" w:type="pct"/>
            <w:tcBorders>
              <w:top w:val="single" w:sz="12" w:space="0" w:color="FF9F24" w:themeColor="accent4"/>
            </w:tcBorders>
            <w:vAlign w:val="center"/>
          </w:tcPr>
          <w:p w14:paraId="762510B0" w14:textId="002DC021"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30154B48" w14:textId="36785D05" w:rsidR="001F6676" w:rsidRPr="00F27E07" w:rsidRDefault="001F6676" w:rsidP="001F6676">
            <w:pPr>
              <w:jc w:val="center"/>
              <w:rPr>
                <w:szCs w:val="21"/>
              </w:rPr>
            </w:pPr>
            <w:r>
              <w:rPr>
                <w:rFonts w:cs="Calibri"/>
                <w:szCs w:val="21"/>
              </w:rPr>
              <w:t>7%</w:t>
            </w:r>
          </w:p>
        </w:tc>
      </w:tr>
      <w:tr w:rsidR="001F6676" w:rsidRPr="003B6862" w14:paraId="44501C82" w14:textId="3BF5E46B" w:rsidTr="00BA3CD2">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5D3F6CCA" w14:textId="77777777" w:rsidR="001F6676" w:rsidRPr="003B6862" w:rsidRDefault="001F6676" w:rsidP="001F6676">
            <w:r>
              <w:t>Non-White</w:t>
            </w:r>
          </w:p>
        </w:tc>
        <w:tc>
          <w:tcPr>
            <w:tcW w:w="722" w:type="pct"/>
            <w:shd w:val="clear" w:color="auto" w:fill="FFFFFF" w:themeFill="background1"/>
            <w:vAlign w:val="center"/>
          </w:tcPr>
          <w:p w14:paraId="653D7AEA" w14:textId="79160BC4"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72%</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02A154AE" w14:textId="5272BD3B" w:rsidR="001F6676" w:rsidRPr="00F27E07" w:rsidRDefault="001F6676" w:rsidP="001F6676">
            <w:pPr>
              <w:jc w:val="center"/>
              <w:rPr>
                <w:szCs w:val="21"/>
              </w:rPr>
            </w:pPr>
            <w:r>
              <w:rPr>
                <w:rFonts w:cs="Calibri"/>
                <w:szCs w:val="21"/>
              </w:rPr>
              <w:t>9%</w:t>
            </w:r>
          </w:p>
        </w:tc>
        <w:tc>
          <w:tcPr>
            <w:tcW w:w="712" w:type="pct"/>
            <w:shd w:val="clear" w:color="auto" w:fill="FFFFFF" w:themeFill="background1"/>
            <w:vAlign w:val="center"/>
          </w:tcPr>
          <w:p w14:paraId="023A3962" w14:textId="22843713"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10%</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0EB8117D" w14:textId="7E6380DD" w:rsidR="001F6676" w:rsidRPr="00F27E07" w:rsidRDefault="001F6676" w:rsidP="001F6676">
            <w:pPr>
              <w:jc w:val="center"/>
              <w:rPr>
                <w:szCs w:val="21"/>
              </w:rPr>
            </w:pPr>
            <w:r>
              <w:rPr>
                <w:rFonts w:cs="Calibri"/>
                <w:szCs w:val="21"/>
              </w:rPr>
              <w:t>1%</w:t>
            </w:r>
          </w:p>
        </w:tc>
        <w:tc>
          <w:tcPr>
            <w:tcW w:w="712" w:type="pct"/>
            <w:shd w:val="clear" w:color="auto" w:fill="FFFFFF" w:themeFill="background1"/>
            <w:vAlign w:val="center"/>
          </w:tcPr>
          <w:p w14:paraId="4683AB51" w14:textId="03CBE068"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6348BFD9" w14:textId="46F3B728" w:rsidR="001F6676" w:rsidRPr="00F27E07" w:rsidRDefault="001F6676" w:rsidP="001F6676">
            <w:pPr>
              <w:jc w:val="center"/>
              <w:rPr>
                <w:szCs w:val="21"/>
              </w:rPr>
            </w:pPr>
            <w:r>
              <w:rPr>
                <w:rFonts w:cs="Calibri"/>
                <w:szCs w:val="21"/>
              </w:rPr>
              <w:t>7%</w:t>
            </w:r>
          </w:p>
        </w:tc>
      </w:tr>
      <w:tr w:rsidR="001F6676" w:rsidRPr="003B6862" w14:paraId="6F01DD59" w14:textId="78F4E602" w:rsidTr="00BA3CD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506285EF" w14:textId="77777777" w:rsidR="001F6676" w:rsidRPr="006377F9" w:rsidRDefault="001F6676" w:rsidP="001F6676">
            <w:pPr>
              <w:rPr>
                <w:rFonts w:cstheme="minorHAnsi"/>
                <w:b/>
              </w:rPr>
            </w:pPr>
            <w:r>
              <w:rPr>
                <w:b/>
              </w:rPr>
              <w:t>Grade 3</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6EB91270" w14:textId="2011CD60"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68%</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4D05531D" w14:textId="3E5483B2" w:rsidR="001F6676" w:rsidRPr="00F27E07" w:rsidRDefault="001F6676" w:rsidP="001F6676">
            <w:pPr>
              <w:jc w:val="center"/>
              <w:rPr>
                <w:b/>
                <w:szCs w:val="21"/>
              </w:rPr>
            </w:pPr>
            <w:r>
              <w:rPr>
                <w:rFonts w:cs="Calibri"/>
                <w:b/>
                <w:bCs/>
                <w:color w:val="000000"/>
                <w:szCs w:val="21"/>
              </w:rPr>
              <w:t>12%</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0526643" w14:textId="67FEB4B5"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5429F34D" w14:textId="67220F02" w:rsidR="001F6676" w:rsidRPr="00F27E07" w:rsidRDefault="001F6676" w:rsidP="001F6676">
            <w:pPr>
              <w:jc w:val="center"/>
              <w:rPr>
                <w:b/>
                <w:szCs w:val="21"/>
              </w:rPr>
            </w:pPr>
            <w:r>
              <w:rPr>
                <w:rFonts w:cs="Calibri"/>
                <w:b/>
                <w:bCs/>
                <w:color w:val="000000"/>
                <w:szCs w:val="21"/>
              </w:rPr>
              <w:t>2%</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867BE71" w14:textId="341E8D2D"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6628D66E" w14:textId="026B6311" w:rsidR="001F6676" w:rsidRPr="00F27E07" w:rsidRDefault="001F6676" w:rsidP="001F6676">
            <w:pPr>
              <w:jc w:val="center"/>
              <w:rPr>
                <w:b/>
                <w:szCs w:val="21"/>
              </w:rPr>
            </w:pPr>
            <w:r>
              <w:rPr>
                <w:rFonts w:cs="Calibri"/>
                <w:b/>
                <w:bCs/>
                <w:color w:val="000000"/>
                <w:szCs w:val="21"/>
              </w:rPr>
              <w:t>9%</w:t>
            </w:r>
          </w:p>
        </w:tc>
      </w:tr>
      <w:tr w:rsidR="001F6676" w:rsidRPr="003B6862" w14:paraId="5926232C" w14:textId="47B735F8" w:rsidTr="00BA3CD2">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3595998B" w14:textId="77777777" w:rsidR="001F6676" w:rsidRPr="003B6862" w:rsidRDefault="001F6676" w:rsidP="001F6676">
            <w:r>
              <w:t>White</w:t>
            </w:r>
          </w:p>
        </w:tc>
        <w:tc>
          <w:tcPr>
            <w:tcW w:w="722" w:type="pct"/>
            <w:tcBorders>
              <w:top w:val="single" w:sz="12" w:space="0" w:color="FF9F24" w:themeColor="accent4"/>
            </w:tcBorders>
            <w:shd w:val="clear" w:color="auto" w:fill="F2F2F2" w:themeFill="background1" w:themeFillShade="F2"/>
            <w:vAlign w:val="center"/>
          </w:tcPr>
          <w:p w14:paraId="473026DD" w14:textId="403D61A6"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74%</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1D4FBD0F" w14:textId="33813D79" w:rsidR="001F6676" w:rsidRPr="00F27E07" w:rsidRDefault="001F6676" w:rsidP="001F6676">
            <w:pPr>
              <w:jc w:val="center"/>
              <w:rPr>
                <w:szCs w:val="21"/>
              </w:rPr>
            </w:pPr>
            <w:r>
              <w:rPr>
                <w:rFonts w:cs="Calibri"/>
                <w:szCs w:val="21"/>
              </w:rPr>
              <w:t>9%</w:t>
            </w:r>
          </w:p>
        </w:tc>
        <w:tc>
          <w:tcPr>
            <w:tcW w:w="712" w:type="pct"/>
            <w:tcBorders>
              <w:top w:val="single" w:sz="12" w:space="0" w:color="FF9F24" w:themeColor="accent4"/>
            </w:tcBorders>
            <w:shd w:val="clear" w:color="auto" w:fill="F2F2F2" w:themeFill="background1" w:themeFillShade="F2"/>
            <w:vAlign w:val="center"/>
          </w:tcPr>
          <w:p w14:paraId="1714BAF3" w14:textId="6B618117"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1154AF3B" w14:textId="6A3AD372" w:rsidR="001F6676" w:rsidRPr="00F27E07" w:rsidRDefault="001F6676" w:rsidP="001F6676">
            <w:pPr>
              <w:jc w:val="center"/>
              <w:rPr>
                <w:szCs w:val="21"/>
              </w:rPr>
            </w:pPr>
            <w:r>
              <w:rPr>
                <w:rFonts w:cs="Calibri"/>
                <w:szCs w:val="21"/>
              </w:rPr>
              <w:t>0%</w:t>
            </w:r>
          </w:p>
        </w:tc>
        <w:tc>
          <w:tcPr>
            <w:tcW w:w="712" w:type="pct"/>
            <w:tcBorders>
              <w:top w:val="single" w:sz="12" w:space="0" w:color="FF9F24" w:themeColor="accent4"/>
            </w:tcBorders>
            <w:shd w:val="clear" w:color="auto" w:fill="F2F2F2" w:themeFill="background1" w:themeFillShade="F2"/>
            <w:vAlign w:val="center"/>
          </w:tcPr>
          <w:p w14:paraId="78D331B0" w14:textId="2B1ED980"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5A9E362C" w14:textId="3CCAC1C4" w:rsidR="001F6676" w:rsidRPr="00F27E07" w:rsidRDefault="001F6676" w:rsidP="001F6676">
            <w:pPr>
              <w:jc w:val="center"/>
              <w:rPr>
                <w:szCs w:val="21"/>
              </w:rPr>
            </w:pPr>
            <w:r>
              <w:rPr>
                <w:rFonts w:cs="Calibri"/>
                <w:szCs w:val="21"/>
              </w:rPr>
              <w:t>9%</w:t>
            </w:r>
          </w:p>
        </w:tc>
      </w:tr>
      <w:tr w:rsidR="001F6676" w:rsidRPr="003B6862" w14:paraId="3F0786C4" w14:textId="02910FFA" w:rsidTr="00BA3CD2">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2720411A" w14:textId="77777777" w:rsidR="001F6676" w:rsidRPr="003B6862" w:rsidRDefault="001F6676" w:rsidP="001F6676">
            <w:r>
              <w:t>Non-White</w:t>
            </w:r>
          </w:p>
        </w:tc>
        <w:tc>
          <w:tcPr>
            <w:tcW w:w="722" w:type="pct"/>
            <w:shd w:val="clear" w:color="auto" w:fill="FFFFFF" w:themeFill="background1"/>
            <w:vAlign w:val="center"/>
          </w:tcPr>
          <w:p w14:paraId="1B6E4E6D" w14:textId="258D1812"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64%</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71C3661D" w14:textId="4A852BE1" w:rsidR="001F6676" w:rsidRPr="00F27E07" w:rsidRDefault="001F6676" w:rsidP="001F6676">
            <w:pPr>
              <w:jc w:val="center"/>
              <w:rPr>
                <w:szCs w:val="21"/>
              </w:rPr>
            </w:pPr>
            <w:r>
              <w:rPr>
                <w:rFonts w:cs="Calibri"/>
                <w:szCs w:val="21"/>
              </w:rPr>
              <w:t>14%</w:t>
            </w:r>
          </w:p>
        </w:tc>
        <w:tc>
          <w:tcPr>
            <w:tcW w:w="712" w:type="pct"/>
            <w:shd w:val="clear" w:color="auto" w:fill="FFFFFF" w:themeFill="background1"/>
            <w:vAlign w:val="center"/>
          </w:tcPr>
          <w:p w14:paraId="7031616A" w14:textId="4D2C2C13"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11%</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31731B84" w14:textId="4D92F3C3" w:rsidR="001F6676" w:rsidRPr="00F27E07" w:rsidRDefault="001F6676" w:rsidP="001F6676">
            <w:pPr>
              <w:jc w:val="center"/>
              <w:rPr>
                <w:szCs w:val="21"/>
              </w:rPr>
            </w:pPr>
            <w:r>
              <w:rPr>
                <w:rFonts w:cs="Calibri"/>
                <w:szCs w:val="21"/>
              </w:rPr>
              <w:t>2%</w:t>
            </w:r>
          </w:p>
        </w:tc>
        <w:tc>
          <w:tcPr>
            <w:tcW w:w="712" w:type="pct"/>
            <w:shd w:val="clear" w:color="auto" w:fill="FFFFFF" w:themeFill="background1"/>
            <w:vAlign w:val="center"/>
          </w:tcPr>
          <w:p w14:paraId="27F3621C" w14:textId="6C4D6996"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121EA312" w14:textId="3E4E659F" w:rsidR="001F6676" w:rsidRPr="00F27E07" w:rsidRDefault="001F6676" w:rsidP="001F6676">
            <w:pPr>
              <w:jc w:val="center"/>
              <w:rPr>
                <w:szCs w:val="21"/>
              </w:rPr>
            </w:pPr>
            <w:r>
              <w:rPr>
                <w:rFonts w:cs="Calibri"/>
                <w:szCs w:val="21"/>
              </w:rPr>
              <w:t>9%</w:t>
            </w:r>
          </w:p>
        </w:tc>
      </w:tr>
      <w:tr w:rsidR="00E5735C" w:rsidRPr="003B6862" w14:paraId="19C30BB8" w14:textId="3C629453"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1EC9E8B1" w14:textId="77777777" w:rsidR="00E5735C" w:rsidRPr="006377F9" w:rsidRDefault="00E5735C" w:rsidP="00E5735C">
            <w:pPr>
              <w:rPr>
                <w:b/>
              </w:rPr>
            </w:pPr>
            <w:r>
              <w:rPr>
                <w:b/>
              </w:rPr>
              <w:t>Total</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42F09FD3" w14:textId="32A351E3" w:rsidR="00E5735C" w:rsidRPr="00F27E07" w:rsidRDefault="00E5735C" w:rsidP="00E5735C">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71%</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24302D1B" w14:textId="34BE99A3" w:rsidR="00E5735C" w:rsidRPr="00F27E07" w:rsidRDefault="00E5735C" w:rsidP="00E5735C">
            <w:pPr>
              <w:jc w:val="center"/>
              <w:rPr>
                <w:b/>
                <w:szCs w:val="21"/>
              </w:rPr>
            </w:pPr>
            <w:r>
              <w:rPr>
                <w:rFonts w:cs="Calibri"/>
                <w:b/>
                <w:bCs/>
                <w:color w:val="000000"/>
                <w:szCs w:val="21"/>
              </w:rPr>
              <w:t>10%</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73F3B46" w14:textId="46F87FAE" w:rsidR="00E5735C" w:rsidRPr="00F27E07" w:rsidRDefault="00E5735C" w:rsidP="00E5735C">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7FD1DDCB" w14:textId="318CD9E2" w:rsidR="00E5735C" w:rsidRPr="00F27E07" w:rsidRDefault="00E5735C" w:rsidP="00E5735C">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3136AE22" w14:textId="34EDED6C" w:rsidR="00E5735C" w:rsidRPr="00F27E07" w:rsidRDefault="00E5735C" w:rsidP="00E5735C">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2CE11A22" w14:textId="4CA8F0DC" w:rsidR="00E5735C" w:rsidRPr="00F27E07" w:rsidRDefault="00E5735C" w:rsidP="00E5735C">
            <w:pPr>
              <w:jc w:val="center"/>
              <w:rPr>
                <w:b/>
                <w:szCs w:val="21"/>
              </w:rPr>
            </w:pPr>
            <w:r>
              <w:rPr>
                <w:rFonts w:cs="Calibri"/>
                <w:b/>
                <w:bCs/>
                <w:color w:val="000000"/>
                <w:szCs w:val="21"/>
              </w:rPr>
              <w:t>8%</w:t>
            </w:r>
          </w:p>
        </w:tc>
      </w:tr>
      <w:tr w:rsidR="001F6676" w:rsidRPr="003B6862" w14:paraId="3694E9A6" w14:textId="52B445FE" w:rsidTr="001F659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6AA5629D" w14:textId="77777777" w:rsidR="001F6676" w:rsidRPr="003B6862" w:rsidRDefault="001F6676" w:rsidP="001F6676">
            <w:r>
              <w:t>White</w:t>
            </w:r>
          </w:p>
        </w:tc>
        <w:tc>
          <w:tcPr>
            <w:tcW w:w="722" w:type="pct"/>
            <w:tcBorders>
              <w:top w:val="single" w:sz="12" w:space="0" w:color="FF9F24" w:themeColor="accent4"/>
            </w:tcBorders>
            <w:vAlign w:val="center"/>
          </w:tcPr>
          <w:p w14:paraId="65C519E4" w14:textId="75D95DC2"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76%</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557F3F81" w14:textId="1D8DE707" w:rsidR="001F6676" w:rsidRPr="00F27E07" w:rsidRDefault="001F6676" w:rsidP="001F6676">
            <w:pPr>
              <w:jc w:val="center"/>
              <w:rPr>
                <w:szCs w:val="21"/>
              </w:rPr>
            </w:pPr>
            <w:r>
              <w:rPr>
                <w:rFonts w:cs="Calibri"/>
                <w:szCs w:val="21"/>
              </w:rPr>
              <w:t>8%</w:t>
            </w:r>
          </w:p>
        </w:tc>
        <w:tc>
          <w:tcPr>
            <w:tcW w:w="712" w:type="pct"/>
            <w:tcBorders>
              <w:top w:val="single" w:sz="12" w:space="0" w:color="FF9F24" w:themeColor="accent4"/>
            </w:tcBorders>
            <w:vAlign w:val="center"/>
          </w:tcPr>
          <w:p w14:paraId="0DB4257D" w14:textId="4CF7342A"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530ED5EB" w14:textId="06A8171C" w:rsidR="001F6676" w:rsidRPr="00F27E07" w:rsidRDefault="001F6676" w:rsidP="001F6676">
            <w:pPr>
              <w:jc w:val="center"/>
              <w:rPr>
                <w:szCs w:val="21"/>
              </w:rPr>
            </w:pPr>
            <w:r>
              <w:rPr>
                <w:rFonts w:cs="Calibri"/>
                <w:szCs w:val="21"/>
              </w:rPr>
              <w:t>1%</w:t>
            </w:r>
          </w:p>
        </w:tc>
        <w:tc>
          <w:tcPr>
            <w:tcW w:w="712" w:type="pct"/>
            <w:tcBorders>
              <w:top w:val="single" w:sz="12" w:space="0" w:color="FF9F24" w:themeColor="accent4"/>
            </w:tcBorders>
            <w:vAlign w:val="center"/>
          </w:tcPr>
          <w:p w14:paraId="7B318A55" w14:textId="6B873124" w:rsidR="001F6676" w:rsidRPr="00F27E07"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68EE1197" w14:textId="76648DEB" w:rsidR="001F6676" w:rsidRPr="00F27E07" w:rsidRDefault="001F6676" w:rsidP="001F6676">
            <w:pPr>
              <w:jc w:val="center"/>
              <w:rPr>
                <w:szCs w:val="21"/>
              </w:rPr>
            </w:pPr>
            <w:r>
              <w:rPr>
                <w:rFonts w:cs="Calibri"/>
                <w:szCs w:val="21"/>
              </w:rPr>
              <w:t>8%</w:t>
            </w:r>
          </w:p>
        </w:tc>
      </w:tr>
      <w:tr w:rsidR="001F6676" w:rsidRPr="003B6862" w14:paraId="0420334A" w14:textId="1025B26A" w:rsidTr="001F659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721" w:type="pct"/>
            <w:tcBorders>
              <w:bottom w:val="single" w:sz="12" w:space="0" w:color="FF9F24" w:themeColor="accent4"/>
              <w:right w:val="none" w:sz="0" w:space="0" w:color="auto"/>
            </w:tcBorders>
          </w:tcPr>
          <w:p w14:paraId="09D44812" w14:textId="77777777" w:rsidR="001F6676" w:rsidRPr="00B6793F" w:rsidRDefault="001F6676" w:rsidP="001F6676">
            <w:pPr>
              <w:rPr>
                <w:b w:val="0"/>
                <w:caps w:val="0"/>
              </w:rPr>
            </w:pPr>
            <w:r w:rsidRPr="00B6793F">
              <w:rPr>
                <w:b w:val="0"/>
                <w:caps w:val="0"/>
              </w:rPr>
              <w:t>Non-White</w:t>
            </w:r>
          </w:p>
        </w:tc>
        <w:tc>
          <w:tcPr>
            <w:tcW w:w="722" w:type="pct"/>
            <w:tcBorders>
              <w:left w:val="nil"/>
              <w:bottom w:val="single" w:sz="12" w:space="0" w:color="FF9F24" w:themeColor="accent4"/>
            </w:tcBorders>
            <w:vAlign w:val="center"/>
          </w:tcPr>
          <w:p w14:paraId="2FDD87F2" w14:textId="06E27454"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69%</w:t>
            </w:r>
          </w:p>
        </w:tc>
        <w:tc>
          <w:tcPr>
            <w:tcW w:w="711" w:type="pct"/>
            <w:tcBorders>
              <w:bottom w:val="single" w:sz="12" w:space="0" w:color="FF9F24" w:themeColor="accent4"/>
            </w:tcBorders>
            <w:vAlign w:val="center"/>
          </w:tcPr>
          <w:p w14:paraId="60B52B99" w14:textId="599504D4"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11%</w:t>
            </w:r>
          </w:p>
        </w:tc>
        <w:tc>
          <w:tcPr>
            <w:tcW w:w="712" w:type="pct"/>
            <w:tcBorders>
              <w:bottom w:val="single" w:sz="12" w:space="0" w:color="FF9F24" w:themeColor="accent4"/>
            </w:tcBorders>
            <w:vAlign w:val="center"/>
          </w:tcPr>
          <w:p w14:paraId="215680DF" w14:textId="735A643B"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11%</w:t>
            </w:r>
          </w:p>
        </w:tc>
        <w:tc>
          <w:tcPr>
            <w:tcW w:w="712" w:type="pct"/>
            <w:tcBorders>
              <w:bottom w:val="single" w:sz="12" w:space="0" w:color="FF9F24" w:themeColor="accent4"/>
            </w:tcBorders>
            <w:vAlign w:val="center"/>
          </w:tcPr>
          <w:p w14:paraId="0E9AC142" w14:textId="196C024F"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tcW w:w="712" w:type="pct"/>
            <w:tcBorders>
              <w:bottom w:val="single" w:sz="12" w:space="0" w:color="FF9F24" w:themeColor="accent4"/>
            </w:tcBorders>
            <w:vAlign w:val="center"/>
          </w:tcPr>
          <w:p w14:paraId="61F4B713" w14:textId="482BCABF"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tcW w:w="710" w:type="pct"/>
            <w:tcBorders>
              <w:bottom w:val="single" w:sz="12" w:space="0" w:color="FF9F24" w:themeColor="accent4"/>
            </w:tcBorders>
            <w:vAlign w:val="center"/>
          </w:tcPr>
          <w:p w14:paraId="113A36D8" w14:textId="532D6DEF" w:rsidR="001F6676" w:rsidRPr="00F27E07"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w:t>
            </w:r>
          </w:p>
        </w:tc>
      </w:tr>
    </w:tbl>
    <w:p w14:paraId="47927902" w14:textId="59392202" w:rsidR="00F27E07" w:rsidRDefault="00F27E07" w:rsidP="00F27E07"/>
    <w:p w14:paraId="67283CB9" w14:textId="77777777" w:rsidR="00460E08" w:rsidRDefault="00460E08">
      <w:pPr>
        <w:spacing w:after="160"/>
        <w:sectPr w:rsidR="00460E08" w:rsidSect="00CD3869">
          <w:type w:val="continuous"/>
          <w:pgSz w:w="12240" w:h="15840"/>
          <w:pgMar w:top="1440" w:right="1440" w:bottom="1440" w:left="1440" w:header="720" w:footer="432" w:gutter="0"/>
          <w:cols w:space="720"/>
          <w:docGrid w:linePitch="360"/>
        </w:sectPr>
      </w:pPr>
    </w:p>
    <w:p w14:paraId="1CDD7B6D" w14:textId="080F79EB" w:rsidR="009E2FD9" w:rsidRDefault="009E2FD9" w:rsidP="009E2FD9">
      <w:bookmarkStart w:id="30" w:name="_Hlk112336608"/>
      <w:bookmarkStart w:id="31" w:name="_Hlk112336598"/>
      <w:r w:rsidRPr="00B13F68">
        <w:lastRenderedPageBreak/>
        <w:t xml:space="preserve">Table </w:t>
      </w:r>
      <w:r>
        <w:t>8 displays the percentage of days tutoring sessions were delivered along with the rate of each missed tutoring session reason disaggregated by site level Free-Reduced Price Lu</w:t>
      </w:r>
      <w:r w:rsidR="00DA1B35">
        <w:t>nch rate</w:t>
      </w:r>
      <w:r>
        <w:t xml:space="preserve">. </w:t>
      </w:r>
      <w:r w:rsidR="00DA1B35" w:rsidRPr="00CF114E">
        <w:rPr>
          <w:highlight w:val="yellow"/>
        </w:rPr>
        <w:t xml:space="preserve">Students at sites with a </w:t>
      </w:r>
      <w:r w:rsidR="001F6676" w:rsidRPr="00CF114E">
        <w:rPr>
          <w:highlight w:val="yellow"/>
        </w:rPr>
        <w:t>greater</w:t>
      </w:r>
      <w:r w:rsidR="00DA1B35" w:rsidRPr="00CF114E">
        <w:rPr>
          <w:highlight w:val="yellow"/>
        </w:rPr>
        <w:t xml:space="preserve"> percentage of students eligible for Free-</w:t>
      </w:r>
      <w:r w:rsidR="00DA1B35" w:rsidRPr="00CF114E">
        <w:rPr>
          <w:highlight w:val="yellow"/>
        </w:rPr>
        <w:lastRenderedPageBreak/>
        <w:t xml:space="preserve">Reduced Price Lunch had a </w:t>
      </w:r>
      <w:r w:rsidR="001F6676" w:rsidRPr="00CF114E">
        <w:rPr>
          <w:highlight w:val="yellow"/>
        </w:rPr>
        <w:t>lower percentage of sessions attended across most grade levels</w:t>
      </w:r>
      <w:r w:rsidR="00DA1B35" w:rsidRPr="00CF114E">
        <w:rPr>
          <w:highlight w:val="yellow"/>
        </w:rPr>
        <w:t xml:space="preserve">. Students at sites with the greatest percentage of students eligible for FRPL tended to have more </w:t>
      </w:r>
      <w:r w:rsidR="00A3580C" w:rsidRPr="00CF114E">
        <w:rPr>
          <w:highlight w:val="yellow"/>
        </w:rPr>
        <w:t xml:space="preserve">missed sessions due to </w:t>
      </w:r>
      <w:r w:rsidR="00DA1B35" w:rsidRPr="00CF114E">
        <w:rPr>
          <w:highlight w:val="yellow"/>
        </w:rPr>
        <w:t xml:space="preserve">student </w:t>
      </w:r>
      <w:r w:rsidR="001F6676" w:rsidRPr="00CF114E">
        <w:rPr>
          <w:highlight w:val="yellow"/>
        </w:rPr>
        <w:t xml:space="preserve">and tutor </w:t>
      </w:r>
      <w:r w:rsidR="00DA1B35" w:rsidRPr="00CF114E">
        <w:rPr>
          <w:highlight w:val="yellow"/>
        </w:rPr>
        <w:t>absences</w:t>
      </w:r>
      <w:r w:rsidR="00DA1B35">
        <w:t xml:space="preserve">. </w:t>
      </w:r>
    </w:p>
    <w:bookmarkEnd w:id="30"/>
    <w:p w14:paraId="4ACDFE9E" w14:textId="77777777" w:rsidR="009E2FD9" w:rsidRDefault="009E2FD9" w:rsidP="009E2FD9">
      <w:pPr>
        <w:sectPr w:rsidR="009E2FD9" w:rsidSect="009E2FD9">
          <w:type w:val="continuous"/>
          <w:pgSz w:w="12240" w:h="15840"/>
          <w:pgMar w:top="1440" w:right="1440" w:bottom="1440" w:left="1440" w:header="720" w:footer="432" w:gutter="0"/>
          <w:cols w:num="2" w:space="720"/>
          <w:docGrid w:linePitch="360"/>
        </w:sectPr>
      </w:pPr>
    </w:p>
    <w:p w14:paraId="3FEFE7F4" w14:textId="5D6019E3" w:rsidR="009E2FD9" w:rsidRDefault="009E2FD9" w:rsidP="009E2FD9"/>
    <w:p w14:paraId="34B72A7D" w14:textId="77777777" w:rsidR="009E2FD9" w:rsidRDefault="009E2FD9" w:rsidP="009E2FD9">
      <w:pPr>
        <w:rPr>
          <w:b/>
          <w:color w:val="3B2B94" w:themeColor="accent3"/>
          <w:sz w:val="24"/>
          <w:szCs w:val="28"/>
        </w:rPr>
      </w:pPr>
    </w:p>
    <w:p w14:paraId="18A50DC1" w14:textId="77777777" w:rsidR="009E2FD9" w:rsidRDefault="009E2FD9" w:rsidP="009E2FD9">
      <w:pPr>
        <w:rPr>
          <w:b/>
          <w:color w:val="3B2B94" w:themeColor="accent3"/>
          <w:sz w:val="24"/>
          <w:szCs w:val="28"/>
        </w:rPr>
      </w:pPr>
    </w:p>
    <w:p w14:paraId="0EF2602F" w14:textId="77777777" w:rsidR="009E2FD9" w:rsidRDefault="009E2FD9" w:rsidP="009E2FD9">
      <w:pPr>
        <w:rPr>
          <w:b/>
          <w:color w:val="3B2B94" w:themeColor="accent3"/>
          <w:sz w:val="24"/>
          <w:szCs w:val="28"/>
        </w:rPr>
      </w:pPr>
    </w:p>
    <w:p w14:paraId="2EF3FEC6" w14:textId="77777777" w:rsidR="009E2FD9" w:rsidRDefault="009E2FD9" w:rsidP="009E2FD9">
      <w:pPr>
        <w:rPr>
          <w:b/>
          <w:color w:val="3B2B94" w:themeColor="accent3"/>
          <w:sz w:val="24"/>
          <w:szCs w:val="28"/>
        </w:rPr>
      </w:pPr>
    </w:p>
    <w:p w14:paraId="475CC550" w14:textId="77777777" w:rsidR="009E2FD9" w:rsidRDefault="009E2FD9" w:rsidP="009E2FD9">
      <w:pPr>
        <w:rPr>
          <w:b/>
          <w:color w:val="3B2B94" w:themeColor="accent3"/>
          <w:sz w:val="24"/>
          <w:szCs w:val="28"/>
        </w:rPr>
      </w:pPr>
    </w:p>
    <w:p w14:paraId="23C514A5" w14:textId="77777777" w:rsidR="009E2FD9" w:rsidRDefault="009E2FD9" w:rsidP="009E2FD9">
      <w:pPr>
        <w:rPr>
          <w:b/>
          <w:color w:val="3B2B94" w:themeColor="accent3"/>
          <w:sz w:val="24"/>
          <w:szCs w:val="28"/>
        </w:rPr>
      </w:pPr>
    </w:p>
    <w:p w14:paraId="1F1663E2" w14:textId="77777777" w:rsidR="009E2FD9" w:rsidRDefault="009E2FD9" w:rsidP="009E2FD9">
      <w:pPr>
        <w:rPr>
          <w:b/>
          <w:color w:val="3B2B94" w:themeColor="accent3"/>
          <w:sz w:val="24"/>
          <w:szCs w:val="28"/>
        </w:rPr>
      </w:pPr>
    </w:p>
    <w:p w14:paraId="5A05F1B1" w14:textId="22AB422C" w:rsidR="009E2FD9" w:rsidRPr="002D5DEA" w:rsidRDefault="009E2FD9" w:rsidP="009E2FD9">
      <w:pPr>
        <w:rPr>
          <w:b/>
          <w:color w:val="3B2B94" w:themeColor="accent3"/>
          <w:sz w:val="24"/>
          <w:szCs w:val="28"/>
        </w:rPr>
      </w:pPr>
      <w:bookmarkStart w:id="32" w:name="_Hlk112336639"/>
      <w:r w:rsidRPr="002D5DEA">
        <w:rPr>
          <w:b/>
          <w:color w:val="3B2B94" w:themeColor="accent3"/>
          <w:sz w:val="24"/>
          <w:szCs w:val="28"/>
        </w:rPr>
        <w:lastRenderedPageBreak/>
        <w:t xml:space="preserve">Table </w:t>
      </w:r>
      <w:r>
        <w:rPr>
          <w:b/>
          <w:color w:val="3B2B94" w:themeColor="accent3"/>
          <w:sz w:val="24"/>
          <w:szCs w:val="28"/>
        </w:rPr>
        <w:t>8</w:t>
      </w:r>
      <w:r w:rsidRPr="002D5DEA">
        <w:rPr>
          <w:b/>
          <w:color w:val="3B2B94" w:themeColor="accent3"/>
          <w:sz w:val="24"/>
          <w:szCs w:val="28"/>
        </w:rPr>
        <w:t xml:space="preserve">. Tutoring Attendance by Grade and </w:t>
      </w:r>
      <w:r>
        <w:rPr>
          <w:b/>
          <w:color w:val="3B2B94" w:themeColor="accent3"/>
          <w:sz w:val="24"/>
          <w:szCs w:val="28"/>
        </w:rPr>
        <w:t>Site Free-Reduced Price Lunch</w:t>
      </w:r>
    </w:p>
    <w:tbl>
      <w:tblPr>
        <w:tblStyle w:val="PlainTable3"/>
        <w:tblW w:w="5000" w:type="pct"/>
        <w:tblLayout w:type="fixed"/>
        <w:tblLook w:val="0000" w:firstRow="0" w:lastRow="0" w:firstColumn="0" w:lastColumn="0" w:noHBand="0" w:noVBand="0"/>
      </w:tblPr>
      <w:tblGrid>
        <w:gridCol w:w="1349"/>
        <w:gridCol w:w="1352"/>
        <w:gridCol w:w="1331"/>
        <w:gridCol w:w="1333"/>
        <w:gridCol w:w="1333"/>
        <w:gridCol w:w="1333"/>
        <w:gridCol w:w="1329"/>
      </w:tblGrid>
      <w:tr w:rsidR="001F6676" w:rsidRPr="006377F9" w14:paraId="0CADE5DA" w14:textId="77777777" w:rsidTr="001F6590">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21" w:type="pct"/>
            <w:tcBorders>
              <w:bottom w:val="single" w:sz="12" w:space="0" w:color="FF9F24" w:themeColor="accent4"/>
            </w:tcBorders>
            <w:shd w:val="clear" w:color="auto" w:fill="208179" w:themeFill="accent2"/>
            <w:vAlign w:val="center"/>
          </w:tcPr>
          <w:bookmarkEnd w:id="31"/>
          <w:p w14:paraId="055DC7D5" w14:textId="77777777" w:rsidR="001F6676" w:rsidRPr="0029051D" w:rsidRDefault="001F6676" w:rsidP="001F6590">
            <w:pPr>
              <w:rPr>
                <w:b/>
                <w:color w:val="FFFFFF" w:themeColor="background1"/>
              </w:rPr>
            </w:pPr>
            <w:r>
              <w:rPr>
                <w:b/>
                <w:color w:val="FFFFFF" w:themeColor="background1"/>
              </w:rPr>
              <w:t>Site FRPL Percent</w:t>
            </w:r>
          </w:p>
        </w:tc>
        <w:tc>
          <w:tcPr>
            <w:tcW w:w="722" w:type="pct"/>
            <w:tcBorders>
              <w:bottom w:val="single" w:sz="12" w:space="0" w:color="FF9F24" w:themeColor="accent4"/>
            </w:tcBorders>
            <w:shd w:val="clear" w:color="auto" w:fill="208179" w:themeFill="accent2"/>
            <w:vAlign w:val="center"/>
          </w:tcPr>
          <w:p w14:paraId="79C7E9C7" w14:textId="77777777" w:rsidR="001F6676" w:rsidRPr="0029051D" w:rsidRDefault="001F6676" w:rsidP="001F6590">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Session Attended</w:t>
            </w:r>
          </w:p>
        </w:tc>
        <w:tc>
          <w:tcPr>
            <w:cnfStyle w:val="000010000000" w:firstRow="0" w:lastRow="0" w:firstColumn="0" w:lastColumn="0" w:oddVBand="1" w:evenVBand="0" w:oddHBand="0" w:evenHBand="0" w:firstRowFirstColumn="0" w:firstRowLastColumn="0" w:lastRowFirstColumn="0" w:lastRowLastColumn="0"/>
            <w:tcW w:w="711" w:type="pct"/>
            <w:tcBorders>
              <w:bottom w:val="single" w:sz="12" w:space="0" w:color="FF9F24" w:themeColor="accent4"/>
            </w:tcBorders>
            <w:shd w:val="clear" w:color="auto" w:fill="208179" w:themeFill="accent2"/>
            <w:vAlign w:val="center"/>
          </w:tcPr>
          <w:p w14:paraId="0560685D" w14:textId="77777777" w:rsidR="001F6676" w:rsidRPr="006377F9" w:rsidRDefault="001F6676" w:rsidP="001F6590">
            <w:pPr>
              <w:jc w:val="center"/>
              <w:rPr>
                <w:b/>
              </w:rPr>
            </w:pPr>
            <w:r>
              <w:rPr>
                <w:b/>
                <w:color w:val="FFFFFF" w:themeColor="background1"/>
              </w:rPr>
              <w:t>Tutor Absent</w:t>
            </w:r>
          </w:p>
        </w:tc>
        <w:tc>
          <w:tcPr>
            <w:tcW w:w="712" w:type="pct"/>
            <w:tcBorders>
              <w:bottom w:val="single" w:sz="12" w:space="0" w:color="FF9F24" w:themeColor="accent4"/>
            </w:tcBorders>
            <w:shd w:val="clear" w:color="auto" w:fill="208179" w:themeFill="accent2"/>
            <w:vAlign w:val="center"/>
          </w:tcPr>
          <w:p w14:paraId="5E906F01" w14:textId="77777777" w:rsidR="001F6676" w:rsidRPr="006377F9" w:rsidRDefault="001F6676" w:rsidP="001F6590">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Student Absent</w:t>
            </w:r>
          </w:p>
        </w:tc>
        <w:tc>
          <w:tcPr>
            <w:cnfStyle w:val="000010000000" w:firstRow="0" w:lastRow="0" w:firstColumn="0" w:lastColumn="0" w:oddVBand="1" w:evenVBand="0" w:oddHBand="0" w:evenHBand="0" w:firstRowFirstColumn="0" w:firstRowLastColumn="0" w:lastRowFirstColumn="0" w:lastRowLastColumn="0"/>
            <w:tcW w:w="712" w:type="pct"/>
            <w:tcBorders>
              <w:bottom w:val="single" w:sz="12" w:space="0" w:color="FF9F24" w:themeColor="accent4"/>
            </w:tcBorders>
            <w:shd w:val="clear" w:color="auto" w:fill="208179" w:themeFill="accent2"/>
            <w:vAlign w:val="center"/>
          </w:tcPr>
          <w:p w14:paraId="65FF748B" w14:textId="77777777" w:rsidR="001F6676" w:rsidRPr="006377F9" w:rsidRDefault="001F6676" w:rsidP="001F6590">
            <w:pPr>
              <w:jc w:val="center"/>
              <w:rPr>
                <w:b/>
                <w:color w:val="FFFFFF" w:themeColor="background1"/>
              </w:rPr>
            </w:pPr>
            <w:r>
              <w:rPr>
                <w:b/>
                <w:color w:val="FFFFFF" w:themeColor="background1"/>
              </w:rPr>
              <w:t>Assessing Student</w:t>
            </w:r>
          </w:p>
        </w:tc>
        <w:tc>
          <w:tcPr>
            <w:tcW w:w="712" w:type="pct"/>
            <w:tcBorders>
              <w:bottom w:val="single" w:sz="12" w:space="0" w:color="FF9F24" w:themeColor="accent4"/>
            </w:tcBorders>
            <w:shd w:val="clear" w:color="auto" w:fill="208179" w:themeFill="accent2"/>
            <w:vAlign w:val="center"/>
          </w:tcPr>
          <w:p w14:paraId="1426EA04" w14:textId="77777777" w:rsidR="001F6676" w:rsidRPr="006377F9" w:rsidRDefault="001F6676" w:rsidP="001F6590">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Tutor Training</w:t>
            </w:r>
          </w:p>
        </w:tc>
        <w:tc>
          <w:tcPr>
            <w:cnfStyle w:val="000010000000" w:firstRow="0" w:lastRow="0" w:firstColumn="0" w:lastColumn="0" w:oddVBand="1" w:evenVBand="0" w:oddHBand="0" w:evenHBand="0" w:firstRowFirstColumn="0" w:firstRowLastColumn="0" w:lastRowFirstColumn="0" w:lastRowLastColumn="0"/>
            <w:tcW w:w="710" w:type="pct"/>
            <w:tcBorders>
              <w:bottom w:val="single" w:sz="12" w:space="0" w:color="FF9F24" w:themeColor="accent4"/>
            </w:tcBorders>
            <w:shd w:val="clear" w:color="auto" w:fill="208179" w:themeFill="accent2"/>
            <w:vAlign w:val="center"/>
          </w:tcPr>
          <w:p w14:paraId="33EC560C" w14:textId="77777777" w:rsidR="001F6676" w:rsidRDefault="001F6676" w:rsidP="001F6590">
            <w:pPr>
              <w:jc w:val="center"/>
              <w:rPr>
                <w:b/>
                <w:color w:val="FFFFFF" w:themeColor="background1"/>
              </w:rPr>
            </w:pPr>
            <w:r>
              <w:rPr>
                <w:b/>
                <w:color w:val="FFFFFF" w:themeColor="background1"/>
              </w:rPr>
              <w:t>Other</w:t>
            </w:r>
          </w:p>
        </w:tc>
      </w:tr>
      <w:tr w:rsidR="001F6676" w:rsidRPr="003B6862" w14:paraId="3AA91034"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0657875C" w14:textId="77777777" w:rsidR="001F6676" w:rsidRPr="00AF0F5F" w:rsidRDefault="001F6676" w:rsidP="001F6676">
            <w:pPr>
              <w:rPr>
                <w:b/>
                <w:szCs w:val="21"/>
              </w:rPr>
            </w:pPr>
            <w:r w:rsidRPr="00AF0F5F">
              <w:rPr>
                <w:b/>
                <w:szCs w:val="21"/>
              </w:rPr>
              <w:t>Grade K</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66F07982" w14:textId="08828C07"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71%</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32726D0F" w14:textId="7B689481" w:rsidR="001F6676" w:rsidRPr="00AF0F5F"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ACEA373" w14:textId="496D6BAE"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12%</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14616C2A" w14:textId="042ED60D" w:rsidR="001F6676" w:rsidRPr="00AF0F5F"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787F449F" w14:textId="25137014"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45787EE6" w14:textId="4BE5518E" w:rsidR="001F6676" w:rsidRPr="00AF0F5F" w:rsidRDefault="001F6676" w:rsidP="001F6676">
            <w:pPr>
              <w:jc w:val="center"/>
              <w:rPr>
                <w:b/>
                <w:szCs w:val="21"/>
              </w:rPr>
            </w:pPr>
            <w:r>
              <w:rPr>
                <w:rFonts w:cs="Calibri"/>
                <w:b/>
                <w:bCs/>
                <w:color w:val="000000"/>
                <w:szCs w:val="21"/>
              </w:rPr>
              <w:t>6%</w:t>
            </w:r>
          </w:p>
        </w:tc>
      </w:tr>
      <w:tr w:rsidR="001F6676" w:rsidRPr="003B6862" w14:paraId="2B48CCA3"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tcBorders>
          </w:tcPr>
          <w:p w14:paraId="02DF5BC8" w14:textId="470D7F8B" w:rsidR="001F6676" w:rsidRPr="00AF0F5F" w:rsidRDefault="001F6676" w:rsidP="001F6676">
            <w:pPr>
              <w:rPr>
                <w:szCs w:val="21"/>
                <w:vertAlign w:val="superscript"/>
              </w:rPr>
            </w:pPr>
            <w:r w:rsidRPr="00AF0F5F">
              <w:rPr>
                <w:szCs w:val="21"/>
              </w:rPr>
              <w:t>0-2</w:t>
            </w:r>
            <w:r w:rsidR="00C375F0">
              <w:rPr>
                <w:szCs w:val="21"/>
              </w:rPr>
              <w:t>4</w:t>
            </w:r>
            <w:r w:rsidRPr="00AF0F5F">
              <w:rPr>
                <w:szCs w:val="21"/>
              </w:rPr>
              <w:t>%</w:t>
            </w:r>
          </w:p>
        </w:tc>
        <w:tc>
          <w:tcPr>
            <w:tcW w:w="722" w:type="pct"/>
            <w:tcBorders>
              <w:top w:val="single" w:sz="12" w:space="0" w:color="FF9F24" w:themeColor="accent4"/>
            </w:tcBorders>
            <w:vAlign w:val="center"/>
          </w:tcPr>
          <w:p w14:paraId="4DD0C6AC" w14:textId="5ACCB70F"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65%</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tcBorders>
            <w:vAlign w:val="center"/>
          </w:tcPr>
          <w:p w14:paraId="5D62851C" w14:textId="28E93577" w:rsidR="001F6676" w:rsidRPr="00AF0F5F" w:rsidRDefault="001F6676" w:rsidP="001F6676">
            <w:pPr>
              <w:jc w:val="center"/>
              <w:rPr>
                <w:szCs w:val="21"/>
              </w:rPr>
            </w:pPr>
            <w:r>
              <w:rPr>
                <w:rFonts w:cs="Calibri"/>
                <w:szCs w:val="21"/>
              </w:rPr>
              <w:t>3%</w:t>
            </w:r>
          </w:p>
        </w:tc>
        <w:tc>
          <w:tcPr>
            <w:tcW w:w="712" w:type="pct"/>
            <w:tcBorders>
              <w:top w:val="single" w:sz="12" w:space="0" w:color="FF9F24" w:themeColor="accent4"/>
            </w:tcBorders>
            <w:vAlign w:val="center"/>
          </w:tcPr>
          <w:p w14:paraId="27995EBC" w14:textId="54F8676C"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tcBorders>
            <w:vAlign w:val="center"/>
          </w:tcPr>
          <w:p w14:paraId="41D42ACA" w14:textId="3B0DEBA8" w:rsidR="001F6676" w:rsidRPr="00AF0F5F" w:rsidRDefault="001F6676" w:rsidP="001F6676">
            <w:pPr>
              <w:jc w:val="center"/>
              <w:rPr>
                <w:szCs w:val="21"/>
              </w:rPr>
            </w:pPr>
            <w:r>
              <w:rPr>
                <w:rFonts w:cs="Calibri"/>
                <w:szCs w:val="21"/>
              </w:rPr>
              <w:t>0%</w:t>
            </w:r>
          </w:p>
        </w:tc>
        <w:tc>
          <w:tcPr>
            <w:tcW w:w="712" w:type="pct"/>
            <w:tcBorders>
              <w:top w:val="single" w:sz="12" w:space="0" w:color="FF9F24" w:themeColor="accent4"/>
            </w:tcBorders>
            <w:vAlign w:val="center"/>
          </w:tcPr>
          <w:p w14:paraId="037A4EB8" w14:textId="1637EEB9"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tcBorders>
            <w:vAlign w:val="center"/>
          </w:tcPr>
          <w:p w14:paraId="062A9954" w14:textId="469DEF55" w:rsidR="001F6676" w:rsidRPr="00AF0F5F" w:rsidRDefault="001F6676" w:rsidP="001F6676">
            <w:pPr>
              <w:jc w:val="center"/>
              <w:rPr>
                <w:szCs w:val="21"/>
              </w:rPr>
            </w:pPr>
            <w:r>
              <w:rPr>
                <w:rFonts w:cs="Calibri"/>
                <w:szCs w:val="21"/>
              </w:rPr>
              <w:t>23%</w:t>
            </w:r>
          </w:p>
        </w:tc>
      </w:tr>
      <w:tr w:rsidR="001F6676" w:rsidRPr="003B6862" w14:paraId="210C3D12"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22DF47A2" w14:textId="4CD404C1" w:rsidR="001F6676" w:rsidRPr="00AF0F5F" w:rsidRDefault="001F6676" w:rsidP="001F6676">
            <w:pPr>
              <w:rPr>
                <w:szCs w:val="21"/>
              </w:rPr>
            </w:pPr>
            <w:r w:rsidRPr="00AF0F5F">
              <w:rPr>
                <w:szCs w:val="21"/>
              </w:rPr>
              <w:t>2</w:t>
            </w:r>
            <w:r w:rsidR="00C375F0">
              <w:rPr>
                <w:szCs w:val="21"/>
              </w:rPr>
              <w:t>5</w:t>
            </w:r>
            <w:r w:rsidRPr="00AF0F5F">
              <w:rPr>
                <w:szCs w:val="21"/>
              </w:rPr>
              <w:t>-</w:t>
            </w:r>
            <w:r w:rsidR="00C375F0">
              <w:rPr>
                <w:szCs w:val="21"/>
              </w:rPr>
              <w:t>49</w:t>
            </w:r>
            <w:r w:rsidRPr="00AF0F5F">
              <w:rPr>
                <w:szCs w:val="21"/>
              </w:rPr>
              <w:t>%</w:t>
            </w:r>
          </w:p>
        </w:tc>
        <w:tc>
          <w:tcPr>
            <w:tcW w:w="722" w:type="pct"/>
            <w:shd w:val="clear" w:color="auto" w:fill="FFFFFF" w:themeFill="background1"/>
            <w:vAlign w:val="center"/>
          </w:tcPr>
          <w:p w14:paraId="6ACBD117" w14:textId="1E47F134"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84%</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282144E3" w14:textId="3338F251" w:rsidR="001F6676" w:rsidRPr="00AF0F5F" w:rsidRDefault="001F6676" w:rsidP="001F6676">
            <w:pPr>
              <w:jc w:val="center"/>
              <w:rPr>
                <w:szCs w:val="21"/>
              </w:rPr>
            </w:pPr>
            <w:r>
              <w:rPr>
                <w:rFonts w:cs="Calibri"/>
                <w:szCs w:val="21"/>
              </w:rPr>
              <w:t>2%</w:t>
            </w:r>
          </w:p>
        </w:tc>
        <w:tc>
          <w:tcPr>
            <w:tcW w:w="712" w:type="pct"/>
            <w:shd w:val="clear" w:color="auto" w:fill="FFFFFF" w:themeFill="background1"/>
            <w:vAlign w:val="center"/>
          </w:tcPr>
          <w:p w14:paraId="1F5C70BD" w14:textId="758116C2"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4%</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385DC5F2" w14:textId="2E0A9F1F" w:rsidR="001F6676" w:rsidRPr="00AF0F5F" w:rsidRDefault="001F6676" w:rsidP="001F6676">
            <w:pPr>
              <w:jc w:val="center"/>
              <w:rPr>
                <w:szCs w:val="21"/>
              </w:rPr>
            </w:pPr>
            <w:r>
              <w:rPr>
                <w:rFonts w:cs="Calibri"/>
                <w:szCs w:val="21"/>
              </w:rPr>
              <w:t>0%</w:t>
            </w:r>
          </w:p>
        </w:tc>
        <w:tc>
          <w:tcPr>
            <w:tcW w:w="712" w:type="pct"/>
            <w:shd w:val="clear" w:color="auto" w:fill="FFFFFF" w:themeFill="background1"/>
            <w:vAlign w:val="center"/>
          </w:tcPr>
          <w:p w14:paraId="007FB31A" w14:textId="2359A6A9"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3E06AC49" w14:textId="6A7A2229" w:rsidR="001F6676" w:rsidRPr="00AF0F5F" w:rsidRDefault="001F6676" w:rsidP="001F6676">
            <w:pPr>
              <w:jc w:val="center"/>
              <w:rPr>
                <w:szCs w:val="21"/>
              </w:rPr>
            </w:pPr>
            <w:r>
              <w:rPr>
                <w:rFonts w:cs="Calibri"/>
                <w:szCs w:val="21"/>
              </w:rPr>
              <w:t>8%</w:t>
            </w:r>
          </w:p>
        </w:tc>
      </w:tr>
      <w:tr w:rsidR="001F6676" w:rsidRPr="003B6862" w14:paraId="4C483466"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Pr>
          <w:p w14:paraId="6D8FA497" w14:textId="2939E982" w:rsidR="001F6676" w:rsidRPr="00AF0F5F" w:rsidRDefault="001F6676" w:rsidP="001F6676">
            <w:pPr>
              <w:rPr>
                <w:szCs w:val="21"/>
              </w:rPr>
            </w:pPr>
            <w:r w:rsidRPr="00AF0F5F">
              <w:rPr>
                <w:szCs w:val="21"/>
              </w:rPr>
              <w:t>5</w:t>
            </w:r>
            <w:r w:rsidR="00C375F0">
              <w:rPr>
                <w:szCs w:val="21"/>
              </w:rPr>
              <w:t>0</w:t>
            </w:r>
            <w:r w:rsidRPr="00AF0F5F">
              <w:rPr>
                <w:szCs w:val="21"/>
              </w:rPr>
              <w:t>-7</w:t>
            </w:r>
            <w:r w:rsidR="00C375F0">
              <w:rPr>
                <w:szCs w:val="21"/>
              </w:rPr>
              <w:t>4</w:t>
            </w:r>
            <w:r w:rsidRPr="00AF0F5F">
              <w:rPr>
                <w:szCs w:val="21"/>
              </w:rPr>
              <w:t>%</w:t>
            </w:r>
          </w:p>
        </w:tc>
        <w:tc>
          <w:tcPr>
            <w:tcW w:w="722" w:type="pct"/>
            <w:vAlign w:val="center"/>
          </w:tcPr>
          <w:p w14:paraId="3AAA38E1" w14:textId="696B0BCE"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75%</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2F54EBAD" w14:textId="7E14F95F" w:rsidR="001F6676" w:rsidRPr="00AF0F5F" w:rsidRDefault="001F6676" w:rsidP="001F6676">
            <w:pPr>
              <w:jc w:val="center"/>
              <w:rPr>
                <w:szCs w:val="21"/>
              </w:rPr>
            </w:pPr>
            <w:r>
              <w:rPr>
                <w:rFonts w:cs="Calibri"/>
                <w:szCs w:val="21"/>
              </w:rPr>
              <w:t>6%</w:t>
            </w:r>
          </w:p>
        </w:tc>
        <w:tc>
          <w:tcPr>
            <w:tcW w:w="712" w:type="pct"/>
            <w:vAlign w:val="center"/>
          </w:tcPr>
          <w:p w14:paraId="67E220D0" w14:textId="3E925EA0"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10%</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6911CB03" w14:textId="42D717A6" w:rsidR="001F6676" w:rsidRPr="00AF0F5F" w:rsidRDefault="001F6676" w:rsidP="001F6676">
            <w:pPr>
              <w:jc w:val="center"/>
              <w:rPr>
                <w:szCs w:val="21"/>
              </w:rPr>
            </w:pPr>
            <w:r>
              <w:rPr>
                <w:rFonts w:cs="Calibri"/>
                <w:szCs w:val="21"/>
              </w:rPr>
              <w:t>2%</w:t>
            </w:r>
          </w:p>
        </w:tc>
        <w:tc>
          <w:tcPr>
            <w:tcW w:w="712" w:type="pct"/>
            <w:vAlign w:val="center"/>
          </w:tcPr>
          <w:p w14:paraId="6AA6312A" w14:textId="039D82D4"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04B91ADD" w14:textId="3396A81C" w:rsidR="001F6676" w:rsidRPr="00AF0F5F" w:rsidRDefault="001F6676" w:rsidP="001F6676">
            <w:pPr>
              <w:jc w:val="center"/>
              <w:rPr>
                <w:szCs w:val="21"/>
              </w:rPr>
            </w:pPr>
            <w:r>
              <w:rPr>
                <w:rFonts w:cs="Calibri"/>
                <w:szCs w:val="21"/>
              </w:rPr>
              <w:t>6%</w:t>
            </w:r>
          </w:p>
        </w:tc>
      </w:tr>
      <w:tr w:rsidR="001F6676" w:rsidRPr="003B6862" w14:paraId="0A10E582"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090F1C07" w14:textId="36EC66BD" w:rsidR="001F6676" w:rsidRPr="00AF0F5F" w:rsidRDefault="001F6676" w:rsidP="001F6676">
            <w:pPr>
              <w:rPr>
                <w:szCs w:val="21"/>
              </w:rPr>
            </w:pPr>
            <w:r w:rsidRPr="00AF0F5F">
              <w:rPr>
                <w:szCs w:val="21"/>
              </w:rPr>
              <w:t>7</w:t>
            </w:r>
            <w:r w:rsidR="00C375F0">
              <w:rPr>
                <w:szCs w:val="21"/>
              </w:rPr>
              <w:t>5</w:t>
            </w:r>
            <w:r w:rsidRPr="00AF0F5F">
              <w:rPr>
                <w:szCs w:val="21"/>
              </w:rPr>
              <w:t>-100%</w:t>
            </w:r>
          </w:p>
        </w:tc>
        <w:tc>
          <w:tcPr>
            <w:tcW w:w="722" w:type="pct"/>
            <w:shd w:val="clear" w:color="auto" w:fill="FFFFFF" w:themeFill="background1"/>
            <w:vAlign w:val="center"/>
          </w:tcPr>
          <w:p w14:paraId="23B2EC65" w14:textId="071CD985"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68%</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2223ACD8" w14:textId="1992DB38" w:rsidR="001F6676" w:rsidRPr="00AF0F5F" w:rsidRDefault="001F6676" w:rsidP="001F6676">
            <w:pPr>
              <w:jc w:val="center"/>
              <w:rPr>
                <w:szCs w:val="21"/>
              </w:rPr>
            </w:pPr>
            <w:r>
              <w:rPr>
                <w:rFonts w:cs="Calibri"/>
                <w:szCs w:val="21"/>
              </w:rPr>
              <w:t>11%</w:t>
            </w:r>
          </w:p>
        </w:tc>
        <w:tc>
          <w:tcPr>
            <w:tcW w:w="712" w:type="pct"/>
            <w:shd w:val="clear" w:color="auto" w:fill="FFFFFF" w:themeFill="background1"/>
            <w:vAlign w:val="center"/>
          </w:tcPr>
          <w:p w14:paraId="4DAA9F41" w14:textId="79A107EC"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13%</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25AC50B7" w14:textId="424166EB" w:rsidR="001F6676" w:rsidRPr="00AF0F5F" w:rsidRDefault="001F6676" w:rsidP="001F6676">
            <w:pPr>
              <w:jc w:val="center"/>
              <w:rPr>
                <w:szCs w:val="21"/>
              </w:rPr>
            </w:pPr>
            <w:r>
              <w:rPr>
                <w:rFonts w:cs="Calibri"/>
                <w:szCs w:val="21"/>
              </w:rPr>
              <w:t>1%</w:t>
            </w:r>
          </w:p>
        </w:tc>
        <w:tc>
          <w:tcPr>
            <w:tcW w:w="712" w:type="pct"/>
            <w:shd w:val="clear" w:color="auto" w:fill="FFFFFF" w:themeFill="background1"/>
            <w:vAlign w:val="center"/>
          </w:tcPr>
          <w:p w14:paraId="5EA136A0" w14:textId="08336FB6"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69B9702A" w14:textId="23614478" w:rsidR="001F6676" w:rsidRPr="00AF0F5F" w:rsidRDefault="001F6676" w:rsidP="001F6676">
            <w:pPr>
              <w:jc w:val="center"/>
              <w:rPr>
                <w:szCs w:val="21"/>
              </w:rPr>
            </w:pPr>
            <w:r>
              <w:rPr>
                <w:rFonts w:cs="Calibri"/>
                <w:szCs w:val="21"/>
              </w:rPr>
              <w:t>5%</w:t>
            </w:r>
          </w:p>
        </w:tc>
      </w:tr>
      <w:tr w:rsidR="001F6676" w:rsidRPr="003B6862" w14:paraId="71384E3D"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4541756E" w14:textId="77777777" w:rsidR="001F6676" w:rsidRPr="00AF0F5F" w:rsidRDefault="001F6676" w:rsidP="001F6676">
            <w:pPr>
              <w:rPr>
                <w:b/>
                <w:szCs w:val="21"/>
              </w:rPr>
            </w:pPr>
            <w:r w:rsidRPr="00AF0F5F">
              <w:rPr>
                <w:b/>
                <w:szCs w:val="21"/>
              </w:rPr>
              <w:t>Grade 1</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7B42E88E" w14:textId="6BE299D8"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73%</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50E0897E" w14:textId="58F712F6" w:rsidR="001F6676" w:rsidRPr="00AF0F5F"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510794FE" w14:textId="0E64569E"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2AEBB588" w14:textId="6960783B" w:rsidR="001F6676" w:rsidRPr="00AF0F5F"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2F9FF368" w14:textId="2D771056"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26499DD2" w14:textId="4D088437" w:rsidR="001F6676" w:rsidRPr="00AF0F5F" w:rsidRDefault="001F6676" w:rsidP="001F6676">
            <w:pPr>
              <w:jc w:val="center"/>
              <w:rPr>
                <w:b/>
                <w:szCs w:val="21"/>
              </w:rPr>
            </w:pPr>
            <w:r>
              <w:rPr>
                <w:rFonts w:cs="Calibri"/>
                <w:b/>
                <w:bCs/>
                <w:color w:val="000000"/>
                <w:szCs w:val="21"/>
              </w:rPr>
              <w:t>8%</w:t>
            </w:r>
          </w:p>
        </w:tc>
      </w:tr>
      <w:tr w:rsidR="00C375F0" w:rsidRPr="003B6862" w14:paraId="74980742"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Pr>
          <w:p w14:paraId="181E68E8" w14:textId="2CA0F2EC" w:rsidR="00C375F0" w:rsidRPr="00AF0F5F" w:rsidRDefault="00C375F0" w:rsidP="00C375F0">
            <w:pPr>
              <w:rPr>
                <w:szCs w:val="21"/>
              </w:rPr>
            </w:pPr>
            <w:r w:rsidRPr="00AF0F5F">
              <w:rPr>
                <w:szCs w:val="21"/>
              </w:rPr>
              <w:t>0-2</w:t>
            </w:r>
            <w:r>
              <w:rPr>
                <w:szCs w:val="21"/>
              </w:rPr>
              <w:t>4</w:t>
            </w:r>
            <w:r w:rsidRPr="00AF0F5F">
              <w:rPr>
                <w:szCs w:val="21"/>
              </w:rPr>
              <w:t>%</w:t>
            </w:r>
          </w:p>
        </w:tc>
        <w:tc>
          <w:tcPr>
            <w:tcW w:w="722" w:type="pct"/>
            <w:shd w:val="clear" w:color="auto" w:fill="F2F2F2" w:themeFill="background1" w:themeFillShade="F2"/>
            <w:vAlign w:val="center"/>
          </w:tcPr>
          <w:p w14:paraId="61AB51BD" w14:textId="577125C8"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75%</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046BA81D" w14:textId="246DBDDB" w:rsidR="00C375F0" w:rsidRPr="00AF0F5F" w:rsidRDefault="00C375F0" w:rsidP="00C375F0">
            <w:pPr>
              <w:jc w:val="center"/>
              <w:rPr>
                <w:rFonts w:cs="Calibri"/>
                <w:color w:val="000000"/>
                <w:szCs w:val="21"/>
              </w:rPr>
            </w:pPr>
            <w:r>
              <w:rPr>
                <w:rFonts w:cs="Calibri"/>
                <w:szCs w:val="21"/>
              </w:rPr>
              <w:t>9%</w:t>
            </w:r>
          </w:p>
        </w:tc>
        <w:tc>
          <w:tcPr>
            <w:tcW w:w="712" w:type="pct"/>
            <w:shd w:val="clear" w:color="auto" w:fill="F2F2F2" w:themeFill="background1" w:themeFillShade="F2"/>
            <w:vAlign w:val="center"/>
          </w:tcPr>
          <w:p w14:paraId="311D1BF4" w14:textId="61D934F8"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6%</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44C63B0E" w14:textId="6667AEB7" w:rsidR="00C375F0" w:rsidRPr="00AF0F5F" w:rsidRDefault="00C375F0" w:rsidP="00C375F0">
            <w:pPr>
              <w:jc w:val="center"/>
              <w:rPr>
                <w:rFonts w:cs="Calibri"/>
                <w:color w:val="000000"/>
                <w:szCs w:val="21"/>
              </w:rPr>
            </w:pPr>
            <w:r>
              <w:rPr>
                <w:rFonts w:cs="Calibri"/>
                <w:szCs w:val="21"/>
              </w:rPr>
              <w:t>0%</w:t>
            </w:r>
          </w:p>
        </w:tc>
        <w:tc>
          <w:tcPr>
            <w:tcW w:w="712" w:type="pct"/>
            <w:shd w:val="clear" w:color="auto" w:fill="F2F2F2" w:themeFill="background1" w:themeFillShade="F2"/>
            <w:vAlign w:val="center"/>
          </w:tcPr>
          <w:p w14:paraId="03D452A5" w14:textId="3A690B87"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03732D28" w14:textId="7C8764FF" w:rsidR="00C375F0" w:rsidRPr="00AF0F5F" w:rsidRDefault="00C375F0" w:rsidP="00C375F0">
            <w:pPr>
              <w:jc w:val="center"/>
              <w:rPr>
                <w:rFonts w:cs="Calibri"/>
                <w:color w:val="000000"/>
                <w:szCs w:val="21"/>
              </w:rPr>
            </w:pPr>
            <w:r>
              <w:rPr>
                <w:rFonts w:cs="Calibri"/>
                <w:szCs w:val="21"/>
              </w:rPr>
              <w:t>9%</w:t>
            </w:r>
          </w:p>
        </w:tc>
      </w:tr>
      <w:tr w:rsidR="00C375F0" w:rsidRPr="003B6862" w14:paraId="5DCCCEFE"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075B63DE" w14:textId="0B9FDB32" w:rsidR="00C375F0" w:rsidRPr="00AF0F5F" w:rsidRDefault="00C375F0" w:rsidP="00C375F0">
            <w:pPr>
              <w:rPr>
                <w:szCs w:val="21"/>
              </w:rPr>
            </w:pPr>
            <w:r w:rsidRPr="00AF0F5F">
              <w:rPr>
                <w:szCs w:val="21"/>
              </w:rPr>
              <w:t>2</w:t>
            </w:r>
            <w:r>
              <w:rPr>
                <w:szCs w:val="21"/>
              </w:rPr>
              <w:t>5</w:t>
            </w:r>
            <w:r w:rsidRPr="00AF0F5F">
              <w:rPr>
                <w:szCs w:val="21"/>
              </w:rPr>
              <w:t>-</w:t>
            </w:r>
            <w:r>
              <w:rPr>
                <w:szCs w:val="21"/>
              </w:rPr>
              <w:t>49</w:t>
            </w:r>
            <w:r w:rsidRPr="00AF0F5F">
              <w:rPr>
                <w:szCs w:val="21"/>
              </w:rPr>
              <w:t>%</w:t>
            </w:r>
          </w:p>
        </w:tc>
        <w:tc>
          <w:tcPr>
            <w:tcW w:w="722" w:type="pct"/>
            <w:shd w:val="clear" w:color="auto" w:fill="FFFFFF" w:themeFill="background1"/>
            <w:vAlign w:val="center"/>
          </w:tcPr>
          <w:p w14:paraId="5812FCE9" w14:textId="6CCDB8C8"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77%</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6B7D5880" w14:textId="7078DF5B" w:rsidR="00C375F0" w:rsidRPr="00AF0F5F" w:rsidRDefault="00C375F0" w:rsidP="00C375F0">
            <w:pPr>
              <w:jc w:val="center"/>
              <w:rPr>
                <w:rFonts w:cs="Calibri"/>
                <w:color w:val="000000"/>
                <w:szCs w:val="21"/>
              </w:rPr>
            </w:pPr>
            <w:r>
              <w:rPr>
                <w:rFonts w:cs="Calibri"/>
                <w:szCs w:val="21"/>
              </w:rPr>
              <w:t>4%</w:t>
            </w:r>
          </w:p>
        </w:tc>
        <w:tc>
          <w:tcPr>
            <w:tcW w:w="712" w:type="pct"/>
            <w:shd w:val="clear" w:color="auto" w:fill="FFFFFF" w:themeFill="background1"/>
            <w:vAlign w:val="center"/>
          </w:tcPr>
          <w:p w14:paraId="42B908E2" w14:textId="53E7D104"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11%</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4F968C9C" w14:textId="639F0BF1" w:rsidR="00C375F0" w:rsidRPr="00AF0F5F" w:rsidRDefault="00C375F0" w:rsidP="00C375F0">
            <w:pPr>
              <w:jc w:val="center"/>
              <w:rPr>
                <w:rFonts w:cs="Calibri"/>
                <w:color w:val="000000"/>
                <w:szCs w:val="21"/>
              </w:rPr>
            </w:pPr>
            <w:r>
              <w:rPr>
                <w:rFonts w:cs="Calibri"/>
                <w:szCs w:val="21"/>
              </w:rPr>
              <w:t>0%</w:t>
            </w:r>
          </w:p>
        </w:tc>
        <w:tc>
          <w:tcPr>
            <w:tcW w:w="712" w:type="pct"/>
            <w:shd w:val="clear" w:color="auto" w:fill="FFFFFF" w:themeFill="background1"/>
            <w:vAlign w:val="center"/>
          </w:tcPr>
          <w:p w14:paraId="5D9D1396" w14:textId="1B8AC99A"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6E05564E" w14:textId="5664817D" w:rsidR="00C375F0" w:rsidRPr="00AF0F5F" w:rsidRDefault="00C375F0" w:rsidP="00C375F0">
            <w:pPr>
              <w:jc w:val="center"/>
              <w:rPr>
                <w:rFonts w:cs="Calibri"/>
                <w:color w:val="000000"/>
                <w:szCs w:val="21"/>
              </w:rPr>
            </w:pPr>
            <w:r>
              <w:rPr>
                <w:rFonts w:cs="Calibri"/>
                <w:szCs w:val="21"/>
              </w:rPr>
              <w:t>8%</w:t>
            </w:r>
          </w:p>
        </w:tc>
      </w:tr>
      <w:tr w:rsidR="00C375F0" w:rsidRPr="003B6862" w14:paraId="7E84AA2C"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Pr>
          <w:p w14:paraId="152DCC67" w14:textId="79E7D146" w:rsidR="00C375F0" w:rsidRPr="00AF0F5F" w:rsidRDefault="00C375F0" w:rsidP="00C375F0">
            <w:pPr>
              <w:rPr>
                <w:szCs w:val="21"/>
              </w:rPr>
            </w:pPr>
            <w:r w:rsidRPr="00AF0F5F">
              <w:rPr>
                <w:szCs w:val="21"/>
              </w:rPr>
              <w:t>5</w:t>
            </w:r>
            <w:r>
              <w:rPr>
                <w:szCs w:val="21"/>
              </w:rPr>
              <w:t>0</w:t>
            </w:r>
            <w:r w:rsidRPr="00AF0F5F">
              <w:rPr>
                <w:szCs w:val="21"/>
              </w:rPr>
              <w:t>-7</w:t>
            </w:r>
            <w:r>
              <w:rPr>
                <w:szCs w:val="21"/>
              </w:rPr>
              <w:t>4</w:t>
            </w:r>
            <w:r w:rsidRPr="00AF0F5F">
              <w:rPr>
                <w:szCs w:val="21"/>
              </w:rPr>
              <w:t>%</w:t>
            </w:r>
          </w:p>
        </w:tc>
        <w:tc>
          <w:tcPr>
            <w:tcW w:w="722" w:type="pct"/>
            <w:shd w:val="clear" w:color="auto" w:fill="F2F2F2" w:themeFill="background1" w:themeFillShade="F2"/>
            <w:vAlign w:val="center"/>
          </w:tcPr>
          <w:p w14:paraId="19075500" w14:textId="6E1004B2"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75%</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4954A2B6" w14:textId="10E3ED3C" w:rsidR="00C375F0" w:rsidRPr="00AF0F5F" w:rsidRDefault="00C375F0" w:rsidP="00C375F0">
            <w:pPr>
              <w:jc w:val="center"/>
              <w:rPr>
                <w:rFonts w:cs="Calibri"/>
                <w:color w:val="000000"/>
                <w:szCs w:val="21"/>
              </w:rPr>
            </w:pPr>
            <w:r>
              <w:rPr>
                <w:rFonts w:cs="Calibri"/>
                <w:szCs w:val="21"/>
              </w:rPr>
              <w:t>6%</w:t>
            </w:r>
          </w:p>
        </w:tc>
        <w:tc>
          <w:tcPr>
            <w:tcW w:w="712" w:type="pct"/>
            <w:shd w:val="clear" w:color="auto" w:fill="F2F2F2" w:themeFill="background1" w:themeFillShade="F2"/>
            <w:vAlign w:val="center"/>
          </w:tcPr>
          <w:p w14:paraId="4EF3056B" w14:textId="048EC3BA"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8%</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5C23C9E3" w14:textId="784CC1C4" w:rsidR="00C375F0" w:rsidRPr="00AF0F5F" w:rsidRDefault="00C375F0" w:rsidP="00C375F0">
            <w:pPr>
              <w:jc w:val="center"/>
              <w:rPr>
                <w:rFonts w:cs="Calibri"/>
                <w:color w:val="000000"/>
                <w:szCs w:val="21"/>
              </w:rPr>
            </w:pPr>
            <w:r>
              <w:rPr>
                <w:rFonts w:cs="Calibri"/>
                <w:szCs w:val="21"/>
              </w:rPr>
              <w:t>1%</w:t>
            </w:r>
          </w:p>
        </w:tc>
        <w:tc>
          <w:tcPr>
            <w:tcW w:w="712" w:type="pct"/>
            <w:shd w:val="clear" w:color="auto" w:fill="F2F2F2" w:themeFill="background1" w:themeFillShade="F2"/>
            <w:vAlign w:val="center"/>
          </w:tcPr>
          <w:p w14:paraId="6404F882" w14:textId="6080FD5B"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2DBE7469" w14:textId="2731841D" w:rsidR="00C375F0" w:rsidRPr="00AF0F5F" w:rsidRDefault="00C375F0" w:rsidP="00C375F0">
            <w:pPr>
              <w:jc w:val="center"/>
              <w:rPr>
                <w:rFonts w:cs="Calibri"/>
                <w:color w:val="000000"/>
                <w:szCs w:val="21"/>
              </w:rPr>
            </w:pPr>
            <w:r>
              <w:rPr>
                <w:rFonts w:cs="Calibri"/>
                <w:szCs w:val="21"/>
              </w:rPr>
              <w:t>8%</w:t>
            </w:r>
          </w:p>
        </w:tc>
      </w:tr>
      <w:tr w:rsidR="00C375F0" w:rsidRPr="003B6862" w14:paraId="1CD16376"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bottom w:val="single" w:sz="12" w:space="0" w:color="FF9F24" w:themeColor="accent4"/>
            </w:tcBorders>
            <w:shd w:val="clear" w:color="auto" w:fill="FFFFFF" w:themeFill="background1"/>
          </w:tcPr>
          <w:p w14:paraId="42814582" w14:textId="3A6BFBF2" w:rsidR="00C375F0" w:rsidRPr="00AF0F5F" w:rsidRDefault="00C375F0" w:rsidP="00C375F0">
            <w:pPr>
              <w:rPr>
                <w:szCs w:val="21"/>
              </w:rPr>
            </w:pPr>
            <w:r w:rsidRPr="00AF0F5F">
              <w:rPr>
                <w:szCs w:val="21"/>
              </w:rPr>
              <w:t>7</w:t>
            </w:r>
            <w:r>
              <w:rPr>
                <w:szCs w:val="21"/>
              </w:rPr>
              <w:t>5</w:t>
            </w:r>
            <w:r w:rsidRPr="00AF0F5F">
              <w:rPr>
                <w:szCs w:val="21"/>
              </w:rPr>
              <w:t>-100%</w:t>
            </w:r>
          </w:p>
        </w:tc>
        <w:tc>
          <w:tcPr>
            <w:tcW w:w="722" w:type="pct"/>
            <w:tcBorders>
              <w:bottom w:val="single" w:sz="12" w:space="0" w:color="FF9F24" w:themeColor="accent4"/>
            </w:tcBorders>
            <w:shd w:val="clear" w:color="auto" w:fill="FFFFFF" w:themeFill="background1"/>
            <w:vAlign w:val="center"/>
          </w:tcPr>
          <w:p w14:paraId="745458E0" w14:textId="4BEA7BC4"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70%</w:t>
            </w:r>
          </w:p>
        </w:tc>
        <w:tc>
          <w:tcPr>
            <w:cnfStyle w:val="000010000000" w:firstRow="0" w:lastRow="0" w:firstColumn="0" w:lastColumn="0" w:oddVBand="1" w:evenVBand="0" w:oddHBand="0" w:evenHBand="0" w:firstRowFirstColumn="0" w:firstRowLastColumn="0" w:lastRowFirstColumn="0" w:lastRowLastColumn="0"/>
            <w:tcW w:w="711" w:type="pct"/>
            <w:tcBorders>
              <w:bottom w:val="single" w:sz="12" w:space="0" w:color="FF9F24" w:themeColor="accent4"/>
            </w:tcBorders>
            <w:shd w:val="clear" w:color="auto" w:fill="FFFFFF" w:themeFill="background1"/>
            <w:vAlign w:val="center"/>
          </w:tcPr>
          <w:p w14:paraId="62E2829B" w14:textId="3A65E3F0" w:rsidR="00C375F0" w:rsidRPr="00AF0F5F" w:rsidRDefault="00C375F0" w:rsidP="00C375F0">
            <w:pPr>
              <w:jc w:val="center"/>
              <w:rPr>
                <w:szCs w:val="21"/>
              </w:rPr>
            </w:pPr>
            <w:r>
              <w:rPr>
                <w:rFonts w:cs="Calibri"/>
                <w:szCs w:val="21"/>
              </w:rPr>
              <w:t>11%</w:t>
            </w:r>
          </w:p>
        </w:tc>
        <w:tc>
          <w:tcPr>
            <w:tcW w:w="712" w:type="pct"/>
            <w:tcBorders>
              <w:bottom w:val="single" w:sz="12" w:space="0" w:color="FF9F24" w:themeColor="accent4"/>
            </w:tcBorders>
            <w:shd w:val="clear" w:color="auto" w:fill="FFFFFF" w:themeFill="background1"/>
            <w:vAlign w:val="center"/>
          </w:tcPr>
          <w:p w14:paraId="26B9709E" w14:textId="27B9E4FF"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10%</w:t>
            </w:r>
          </w:p>
        </w:tc>
        <w:tc>
          <w:tcPr>
            <w:cnfStyle w:val="000010000000" w:firstRow="0" w:lastRow="0" w:firstColumn="0" w:lastColumn="0" w:oddVBand="1" w:evenVBand="0" w:oddHBand="0" w:evenHBand="0" w:firstRowFirstColumn="0" w:firstRowLastColumn="0" w:lastRowFirstColumn="0" w:lastRowLastColumn="0"/>
            <w:tcW w:w="712" w:type="pct"/>
            <w:tcBorders>
              <w:bottom w:val="single" w:sz="12" w:space="0" w:color="FF9F24" w:themeColor="accent4"/>
            </w:tcBorders>
            <w:shd w:val="clear" w:color="auto" w:fill="FFFFFF" w:themeFill="background1"/>
            <w:vAlign w:val="center"/>
          </w:tcPr>
          <w:p w14:paraId="33221DFD" w14:textId="18C48B7B" w:rsidR="00C375F0" w:rsidRPr="00AF0F5F" w:rsidRDefault="00C375F0" w:rsidP="00C375F0">
            <w:pPr>
              <w:jc w:val="center"/>
              <w:rPr>
                <w:szCs w:val="21"/>
              </w:rPr>
            </w:pPr>
            <w:r>
              <w:rPr>
                <w:rFonts w:cs="Calibri"/>
                <w:szCs w:val="21"/>
              </w:rPr>
              <w:t>1%</w:t>
            </w:r>
          </w:p>
        </w:tc>
        <w:tc>
          <w:tcPr>
            <w:tcW w:w="712" w:type="pct"/>
            <w:tcBorders>
              <w:bottom w:val="single" w:sz="12" w:space="0" w:color="FF9F24" w:themeColor="accent4"/>
            </w:tcBorders>
            <w:shd w:val="clear" w:color="auto" w:fill="FFFFFF" w:themeFill="background1"/>
            <w:vAlign w:val="center"/>
          </w:tcPr>
          <w:p w14:paraId="3EE53C6A" w14:textId="592193C0"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bottom w:val="single" w:sz="12" w:space="0" w:color="FF9F24" w:themeColor="accent4"/>
            </w:tcBorders>
            <w:shd w:val="clear" w:color="auto" w:fill="FFFFFF" w:themeFill="background1"/>
            <w:vAlign w:val="center"/>
          </w:tcPr>
          <w:p w14:paraId="7B4B8F9D" w14:textId="1BFB7B49" w:rsidR="00C375F0" w:rsidRPr="00AF0F5F" w:rsidRDefault="00C375F0" w:rsidP="00C375F0">
            <w:pPr>
              <w:jc w:val="center"/>
              <w:rPr>
                <w:szCs w:val="21"/>
              </w:rPr>
            </w:pPr>
            <w:r>
              <w:rPr>
                <w:rFonts w:cs="Calibri"/>
                <w:szCs w:val="21"/>
              </w:rPr>
              <w:t>6%</w:t>
            </w:r>
          </w:p>
        </w:tc>
      </w:tr>
      <w:tr w:rsidR="001F6676" w:rsidRPr="003B6862" w14:paraId="0BDFF2CA"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27E16F39" w14:textId="77777777" w:rsidR="001F6676" w:rsidRPr="00AF0F5F" w:rsidRDefault="001F6676" w:rsidP="001F6676">
            <w:pPr>
              <w:rPr>
                <w:b/>
                <w:szCs w:val="21"/>
              </w:rPr>
            </w:pPr>
            <w:r w:rsidRPr="00AF0F5F">
              <w:rPr>
                <w:b/>
                <w:szCs w:val="21"/>
              </w:rPr>
              <w:t>Grade 2</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0E74B0E1" w14:textId="2009C09B"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74%</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2DB2730B" w14:textId="6AB05CF1" w:rsidR="001F6676" w:rsidRPr="00AF0F5F" w:rsidRDefault="001F6676" w:rsidP="001F6676">
            <w:pPr>
              <w:jc w:val="center"/>
              <w:rPr>
                <w:b/>
                <w:szCs w:val="21"/>
              </w:rPr>
            </w:pPr>
            <w:r>
              <w:rPr>
                <w:rFonts w:cs="Calibri"/>
                <w:b/>
                <w:bCs/>
                <w:color w:val="000000"/>
                <w:szCs w:val="21"/>
              </w:rPr>
              <w:t>9%</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31F43587" w14:textId="61AB0EAE"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8%</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00B64F4B" w14:textId="2F06E1B7" w:rsidR="001F6676" w:rsidRPr="00AF0F5F"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D0C9C27" w14:textId="53152D49"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17CF6EF2" w14:textId="6F8DE44F" w:rsidR="001F6676" w:rsidRPr="00AF0F5F" w:rsidRDefault="001F6676" w:rsidP="001F6676">
            <w:pPr>
              <w:jc w:val="center"/>
              <w:rPr>
                <w:b/>
                <w:szCs w:val="21"/>
              </w:rPr>
            </w:pPr>
            <w:r>
              <w:rPr>
                <w:rFonts w:cs="Calibri"/>
                <w:b/>
                <w:bCs/>
                <w:color w:val="000000"/>
                <w:szCs w:val="21"/>
              </w:rPr>
              <w:t>7%</w:t>
            </w:r>
          </w:p>
        </w:tc>
      </w:tr>
      <w:tr w:rsidR="00C375F0" w:rsidRPr="003B6862" w14:paraId="541011C2"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Pr>
          <w:p w14:paraId="2971DDB1" w14:textId="48187CB1" w:rsidR="00C375F0" w:rsidRPr="00AF0F5F" w:rsidRDefault="00C375F0" w:rsidP="00C375F0">
            <w:pPr>
              <w:rPr>
                <w:szCs w:val="21"/>
              </w:rPr>
            </w:pPr>
            <w:r w:rsidRPr="00AF0F5F">
              <w:rPr>
                <w:szCs w:val="21"/>
              </w:rPr>
              <w:t>0-2</w:t>
            </w:r>
            <w:r>
              <w:rPr>
                <w:szCs w:val="21"/>
              </w:rPr>
              <w:t>4</w:t>
            </w:r>
            <w:r w:rsidRPr="00AF0F5F">
              <w:rPr>
                <w:szCs w:val="21"/>
              </w:rPr>
              <w:t>%</w:t>
            </w:r>
          </w:p>
        </w:tc>
        <w:tc>
          <w:tcPr>
            <w:tcW w:w="722" w:type="pct"/>
            <w:vAlign w:val="center"/>
          </w:tcPr>
          <w:p w14:paraId="10528C85" w14:textId="167BB441"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73%</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49E58D27" w14:textId="0FD62FF3" w:rsidR="00C375F0" w:rsidRPr="00AF0F5F" w:rsidRDefault="00C375F0" w:rsidP="00C375F0">
            <w:pPr>
              <w:jc w:val="center"/>
              <w:rPr>
                <w:szCs w:val="21"/>
              </w:rPr>
            </w:pPr>
            <w:r>
              <w:rPr>
                <w:rFonts w:cs="Calibri"/>
                <w:szCs w:val="21"/>
              </w:rPr>
              <w:t>10%</w:t>
            </w:r>
          </w:p>
        </w:tc>
        <w:tc>
          <w:tcPr>
            <w:tcW w:w="712" w:type="pct"/>
            <w:vAlign w:val="center"/>
          </w:tcPr>
          <w:p w14:paraId="0664EBE9" w14:textId="69ED6E19"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8%</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68BAFBD8" w14:textId="7242B90B" w:rsidR="00C375F0" w:rsidRPr="00AF0F5F" w:rsidRDefault="00C375F0" w:rsidP="00C375F0">
            <w:pPr>
              <w:jc w:val="center"/>
              <w:rPr>
                <w:szCs w:val="21"/>
              </w:rPr>
            </w:pPr>
            <w:r>
              <w:rPr>
                <w:rFonts w:cs="Calibri"/>
                <w:szCs w:val="21"/>
              </w:rPr>
              <w:t>0%</w:t>
            </w:r>
          </w:p>
        </w:tc>
        <w:tc>
          <w:tcPr>
            <w:tcW w:w="712" w:type="pct"/>
            <w:vAlign w:val="center"/>
          </w:tcPr>
          <w:p w14:paraId="685C8221" w14:textId="1CD4DBC3"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3FF92513" w14:textId="61023A66" w:rsidR="00C375F0" w:rsidRPr="00AF0F5F" w:rsidRDefault="00C375F0" w:rsidP="00C375F0">
            <w:pPr>
              <w:jc w:val="center"/>
              <w:rPr>
                <w:szCs w:val="21"/>
              </w:rPr>
            </w:pPr>
            <w:r>
              <w:rPr>
                <w:rFonts w:cs="Calibri"/>
                <w:szCs w:val="21"/>
              </w:rPr>
              <w:t>9%</w:t>
            </w:r>
          </w:p>
        </w:tc>
      </w:tr>
      <w:tr w:rsidR="00C375F0" w:rsidRPr="003B6862" w14:paraId="02501F71"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078620BD" w14:textId="0237A055" w:rsidR="00C375F0" w:rsidRPr="00AF0F5F" w:rsidRDefault="00C375F0" w:rsidP="00C375F0">
            <w:pPr>
              <w:rPr>
                <w:szCs w:val="21"/>
              </w:rPr>
            </w:pPr>
            <w:r w:rsidRPr="00AF0F5F">
              <w:rPr>
                <w:szCs w:val="21"/>
              </w:rPr>
              <w:t>2</w:t>
            </w:r>
            <w:r>
              <w:rPr>
                <w:szCs w:val="21"/>
              </w:rPr>
              <w:t>5</w:t>
            </w:r>
            <w:r w:rsidRPr="00AF0F5F">
              <w:rPr>
                <w:szCs w:val="21"/>
              </w:rPr>
              <w:t>-</w:t>
            </w:r>
            <w:r>
              <w:rPr>
                <w:szCs w:val="21"/>
              </w:rPr>
              <w:t>49</w:t>
            </w:r>
            <w:r w:rsidRPr="00AF0F5F">
              <w:rPr>
                <w:szCs w:val="21"/>
              </w:rPr>
              <w:t>%</w:t>
            </w:r>
          </w:p>
        </w:tc>
        <w:tc>
          <w:tcPr>
            <w:tcW w:w="722" w:type="pct"/>
            <w:shd w:val="clear" w:color="auto" w:fill="FFFFFF" w:themeFill="background1"/>
            <w:vAlign w:val="center"/>
          </w:tcPr>
          <w:p w14:paraId="3FA29D4B" w14:textId="36A06B64"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73%</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5C792DA5" w14:textId="3C7434FA" w:rsidR="00C375F0" w:rsidRPr="00AF0F5F" w:rsidRDefault="00C375F0" w:rsidP="00C375F0">
            <w:pPr>
              <w:jc w:val="center"/>
              <w:rPr>
                <w:rFonts w:cs="Calibri"/>
                <w:color w:val="000000"/>
                <w:szCs w:val="21"/>
              </w:rPr>
            </w:pPr>
            <w:r>
              <w:rPr>
                <w:rFonts w:cs="Calibri"/>
                <w:szCs w:val="21"/>
              </w:rPr>
              <w:t>11%</w:t>
            </w:r>
          </w:p>
        </w:tc>
        <w:tc>
          <w:tcPr>
            <w:tcW w:w="712" w:type="pct"/>
            <w:shd w:val="clear" w:color="auto" w:fill="FFFFFF" w:themeFill="background1"/>
            <w:vAlign w:val="center"/>
          </w:tcPr>
          <w:p w14:paraId="2FD90642" w14:textId="010AF34A"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6%</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33D1DA5C" w14:textId="2BB58AE3" w:rsidR="00C375F0" w:rsidRPr="00AF0F5F" w:rsidRDefault="00C375F0" w:rsidP="00C375F0">
            <w:pPr>
              <w:jc w:val="center"/>
              <w:rPr>
                <w:rFonts w:cs="Calibri"/>
                <w:color w:val="000000"/>
                <w:szCs w:val="21"/>
              </w:rPr>
            </w:pPr>
            <w:r>
              <w:rPr>
                <w:rFonts w:cs="Calibri"/>
                <w:szCs w:val="21"/>
              </w:rPr>
              <w:t>0%</w:t>
            </w:r>
          </w:p>
        </w:tc>
        <w:tc>
          <w:tcPr>
            <w:tcW w:w="712" w:type="pct"/>
            <w:shd w:val="clear" w:color="auto" w:fill="FFFFFF" w:themeFill="background1"/>
            <w:vAlign w:val="center"/>
          </w:tcPr>
          <w:p w14:paraId="14B2C0BC" w14:textId="39CE6801"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2898A073" w14:textId="36D9B047" w:rsidR="00C375F0" w:rsidRPr="00AF0F5F" w:rsidRDefault="00C375F0" w:rsidP="00C375F0">
            <w:pPr>
              <w:jc w:val="center"/>
              <w:rPr>
                <w:rFonts w:cs="Calibri"/>
                <w:color w:val="000000"/>
                <w:szCs w:val="21"/>
              </w:rPr>
            </w:pPr>
            <w:r>
              <w:rPr>
                <w:rFonts w:cs="Calibri"/>
                <w:szCs w:val="21"/>
              </w:rPr>
              <w:t>8%</w:t>
            </w:r>
          </w:p>
        </w:tc>
      </w:tr>
      <w:tr w:rsidR="00C375F0" w:rsidRPr="003B6862" w14:paraId="600E0B86"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Pr>
          <w:p w14:paraId="56D2E65A" w14:textId="6A5172E2" w:rsidR="00C375F0" w:rsidRPr="00AF0F5F" w:rsidRDefault="00C375F0" w:rsidP="00C375F0">
            <w:pPr>
              <w:rPr>
                <w:szCs w:val="21"/>
              </w:rPr>
            </w:pPr>
            <w:r w:rsidRPr="00AF0F5F">
              <w:rPr>
                <w:szCs w:val="21"/>
              </w:rPr>
              <w:t>5</w:t>
            </w:r>
            <w:r>
              <w:rPr>
                <w:szCs w:val="21"/>
              </w:rPr>
              <w:t>0</w:t>
            </w:r>
            <w:r w:rsidRPr="00AF0F5F">
              <w:rPr>
                <w:szCs w:val="21"/>
              </w:rPr>
              <w:t>-7</w:t>
            </w:r>
            <w:r>
              <w:rPr>
                <w:szCs w:val="21"/>
              </w:rPr>
              <w:t>4</w:t>
            </w:r>
            <w:r w:rsidRPr="00AF0F5F">
              <w:rPr>
                <w:szCs w:val="21"/>
              </w:rPr>
              <w:t>%</w:t>
            </w:r>
          </w:p>
        </w:tc>
        <w:tc>
          <w:tcPr>
            <w:tcW w:w="722" w:type="pct"/>
            <w:vAlign w:val="center"/>
          </w:tcPr>
          <w:p w14:paraId="73DBDC4B" w14:textId="030BE016"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76%</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549F12AB" w14:textId="168726C6" w:rsidR="00C375F0" w:rsidRPr="00AF0F5F" w:rsidRDefault="00C375F0" w:rsidP="00C375F0">
            <w:pPr>
              <w:jc w:val="center"/>
              <w:rPr>
                <w:rFonts w:cs="Calibri"/>
                <w:color w:val="000000"/>
                <w:szCs w:val="21"/>
              </w:rPr>
            </w:pPr>
            <w:r>
              <w:rPr>
                <w:rFonts w:cs="Calibri"/>
                <w:szCs w:val="21"/>
              </w:rPr>
              <w:t>8%</w:t>
            </w:r>
          </w:p>
        </w:tc>
        <w:tc>
          <w:tcPr>
            <w:tcW w:w="712" w:type="pct"/>
            <w:vAlign w:val="center"/>
          </w:tcPr>
          <w:p w14:paraId="759C19D6" w14:textId="1663ADD5"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00982048" w14:textId="5ACF7BD4" w:rsidR="00C375F0" w:rsidRPr="00AF0F5F" w:rsidRDefault="00C375F0" w:rsidP="00C375F0">
            <w:pPr>
              <w:jc w:val="center"/>
              <w:rPr>
                <w:rFonts w:cs="Calibri"/>
                <w:color w:val="000000"/>
                <w:szCs w:val="21"/>
              </w:rPr>
            </w:pPr>
            <w:r>
              <w:rPr>
                <w:rFonts w:cs="Calibri"/>
                <w:szCs w:val="21"/>
              </w:rPr>
              <w:t>1%</w:t>
            </w:r>
          </w:p>
        </w:tc>
        <w:tc>
          <w:tcPr>
            <w:tcW w:w="712" w:type="pct"/>
            <w:vAlign w:val="center"/>
          </w:tcPr>
          <w:p w14:paraId="671B0F3E" w14:textId="5BEF00D0"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1424BA5C" w14:textId="25BB43DE" w:rsidR="00C375F0" w:rsidRPr="00AF0F5F" w:rsidRDefault="00C375F0" w:rsidP="00C375F0">
            <w:pPr>
              <w:jc w:val="center"/>
              <w:rPr>
                <w:rFonts w:cs="Calibri"/>
                <w:color w:val="000000"/>
                <w:szCs w:val="21"/>
              </w:rPr>
            </w:pPr>
            <w:r>
              <w:rPr>
                <w:rFonts w:cs="Calibri"/>
                <w:szCs w:val="21"/>
              </w:rPr>
              <w:t>8%</w:t>
            </w:r>
          </w:p>
        </w:tc>
      </w:tr>
      <w:tr w:rsidR="00C375F0" w:rsidRPr="003B6862" w14:paraId="7315CE2B"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15DD050D" w14:textId="17D3D9A9" w:rsidR="00C375F0" w:rsidRPr="00AF0F5F" w:rsidRDefault="00C375F0" w:rsidP="00C375F0">
            <w:pPr>
              <w:rPr>
                <w:szCs w:val="21"/>
              </w:rPr>
            </w:pPr>
            <w:r w:rsidRPr="00AF0F5F">
              <w:rPr>
                <w:szCs w:val="21"/>
              </w:rPr>
              <w:t>7</w:t>
            </w:r>
            <w:r>
              <w:rPr>
                <w:szCs w:val="21"/>
              </w:rPr>
              <w:t>5</w:t>
            </w:r>
            <w:r w:rsidRPr="00AF0F5F">
              <w:rPr>
                <w:szCs w:val="21"/>
              </w:rPr>
              <w:t>-100%</w:t>
            </w:r>
          </w:p>
        </w:tc>
        <w:tc>
          <w:tcPr>
            <w:tcW w:w="722" w:type="pct"/>
            <w:shd w:val="clear" w:color="auto" w:fill="FFFFFF" w:themeFill="background1"/>
            <w:vAlign w:val="center"/>
          </w:tcPr>
          <w:p w14:paraId="5B177061" w14:textId="2C1044EB"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71%</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2D3F1CF8" w14:textId="725E5911" w:rsidR="00C375F0" w:rsidRPr="00AF0F5F" w:rsidRDefault="00C375F0" w:rsidP="00C375F0">
            <w:pPr>
              <w:jc w:val="center"/>
              <w:rPr>
                <w:rFonts w:cs="Calibri"/>
                <w:color w:val="000000"/>
                <w:szCs w:val="21"/>
              </w:rPr>
            </w:pPr>
            <w:r>
              <w:rPr>
                <w:rFonts w:cs="Calibri"/>
                <w:szCs w:val="21"/>
              </w:rPr>
              <w:t>10%</w:t>
            </w:r>
          </w:p>
        </w:tc>
        <w:tc>
          <w:tcPr>
            <w:tcW w:w="712" w:type="pct"/>
            <w:shd w:val="clear" w:color="auto" w:fill="FFFFFF" w:themeFill="background1"/>
            <w:vAlign w:val="center"/>
          </w:tcPr>
          <w:p w14:paraId="694726DD" w14:textId="16C2B579"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10%</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69AAE524" w14:textId="363E6628" w:rsidR="00C375F0" w:rsidRPr="00AF0F5F" w:rsidRDefault="00C375F0" w:rsidP="00C375F0">
            <w:pPr>
              <w:jc w:val="center"/>
              <w:rPr>
                <w:rFonts w:cs="Calibri"/>
                <w:color w:val="000000"/>
                <w:szCs w:val="21"/>
              </w:rPr>
            </w:pPr>
            <w:r>
              <w:rPr>
                <w:rFonts w:cs="Calibri"/>
                <w:szCs w:val="21"/>
              </w:rPr>
              <w:t>1%</w:t>
            </w:r>
          </w:p>
        </w:tc>
        <w:tc>
          <w:tcPr>
            <w:tcW w:w="712" w:type="pct"/>
            <w:shd w:val="clear" w:color="auto" w:fill="FFFFFF" w:themeFill="background1"/>
            <w:vAlign w:val="center"/>
          </w:tcPr>
          <w:p w14:paraId="5C2595C1" w14:textId="7CDA1881"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28EEFABC" w14:textId="32955733" w:rsidR="00C375F0" w:rsidRPr="00AF0F5F" w:rsidRDefault="00C375F0" w:rsidP="00C375F0">
            <w:pPr>
              <w:jc w:val="center"/>
              <w:rPr>
                <w:rFonts w:cs="Calibri"/>
                <w:color w:val="000000"/>
                <w:szCs w:val="21"/>
              </w:rPr>
            </w:pPr>
            <w:r>
              <w:rPr>
                <w:rFonts w:cs="Calibri"/>
                <w:szCs w:val="21"/>
              </w:rPr>
              <w:t>7%</w:t>
            </w:r>
          </w:p>
        </w:tc>
      </w:tr>
      <w:tr w:rsidR="001F6676" w:rsidRPr="003B6862" w14:paraId="7121977A"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26933997" w14:textId="77777777" w:rsidR="001F6676" w:rsidRPr="00AF0F5F" w:rsidRDefault="001F6676" w:rsidP="001F6676">
            <w:pPr>
              <w:rPr>
                <w:rFonts w:cstheme="minorHAnsi"/>
                <w:b/>
                <w:szCs w:val="21"/>
              </w:rPr>
            </w:pPr>
            <w:r w:rsidRPr="00AF0F5F">
              <w:rPr>
                <w:b/>
                <w:szCs w:val="21"/>
              </w:rPr>
              <w:t>Grade 3</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791513F8" w14:textId="01C03CB7"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68%</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38AC0130" w14:textId="7CF8EEEB" w:rsidR="001F6676" w:rsidRPr="00AF0F5F" w:rsidRDefault="001F6676" w:rsidP="001F6676">
            <w:pPr>
              <w:jc w:val="center"/>
              <w:rPr>
                <w:b/>
                <w:szCs w:val="21"/>
              </w:rPr>
            </w:pPr>
            <w:r>
              <w:rPr>
                <w:rFonts w:cs="Calibri"/>
                <w:b/>
                <w:bCs/>
                <w:color w:val="000000"/>
                <w:szCs w:val="21"/>
              </w:rPr>
              <w:t>12%</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39B65E16" w14:textId="1AB22C54"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24444F0E" w14:textId="0D2DBE2F" w:rsidR="001F6676" w:rsidRPr="00AF0F5F"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6B99967D" w14:textId="409DDC4A" w:rsidR="001F6676" w:rsidRPr="00AF0F5F" w:rsidRDefault="001F6676" w:rsidP="001F6676">
            <w:pPr>
              <w:jc w:val="center"/>
              <w:cnfStyle w:val="000000100000" w:firstRow="0" w:lastRow="0" w:firstColumn="0" w:lastColumn="0" w:oddVBand="0" w:evenVBand="0" w:oddHBand="1"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7E2F2168" w14:textId="6CE0EAFA" w:rsidR="001F6676" w:rsidRPr="00AF0F5F" w:rsidRDefault="001F6676" w:rsidP="001F6676">
            <w:pPr>
              <w:jc w:val="center"/>
              <w:rPr>
                <w:b/>
                <w:szCs w:val="21"/>
              </w:rPr>
            </w:pPr>
            <w:r>
              <w:rPr>
                <w:rFonts w:cs="Calibri"/>
                <w:b/>
                <w:bCs/>
                <w:color w:val="000000"/>
                <w:szCs w:val="21"/>
              </w:rPr>
              <w:t>9%</w:t>
            </w:r>
          </w:p>
        </w:tc>
      </w:tr>
      <w:tr w:rsidR="00C375F0" w:rsidRPr="003B6862" w14:paraId="7345D7F2"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Pr>
          <w:p w14:paraId="30BD1789" w14:textId="6D62721B" w:rsidR="00C375F0" w:rsidRPr="00AF0F5F" w:rsidRDefault="00C375F0" w:rsidP="00C375F0">
            <w:pPr>
              <w:rPr>
                <w:szCs w:val="21"/>
              </w:rPr>
            </w:pPr>
            <w:r w:rsidRPr="00AF0F5F">
              <w:rPr>
                <w:szCs w:val="21"/>
              </w:rPr>
              <w:t>0-2</w:t>
            </w:r>
            <w:r>
              <w:rPr>
                <w:szCs w:val="21"/>
              </w:rPr>
              <w:t>4</w:t>
            </w:r>
            <w:r w:rsidRPr="00AF0F5F">
              <w:rPr>
                <w:szCs w:val="21"/>
              </w:rPr>
              <w:t>%</w:t>
            </w:r>
          </w:p>
        </w:tc>
        <w:tc>
          <w:tcPr>
            <w:tcW w:w="722" w:type="pct"/>
            <w:shd w:val="clear" w:color="auto" w:fill="F2F2F2" w:themeFill="background1" w:themeFillShade="F2"/>
            <w:vAlign w:val="center"/>
          </w:tcPr>
          <w:p w14:paraId="613CB21E" w14:textId="1A01FCE0"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67%</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708A1072" w14:textId="3F67301A" w:rsidR="00C375F0" w:rsidRPr="00AF0F5F" w:rsidRDefault="00C375F0" w:rsidP="00C375F0">
            <w:pPr>
              <w:jc w:val="center"/>
              <w:rPr>
                <w:rFonts w:cs="Calibri"/>
                <w:color w:val="000000"/>
                <w:szCs w:val="21"/>
              </w:rPr>
            </w:pPr>
            <w:r>
              <w:rPr>
                <w:rFonts w:cs="Calibri"/>
                <w:szCs w:val="21"/>
              </w:rPr>
              <w:t>19%</w:t>
            </w:r>
          </w:p>
        </w:tc>
        <w:tc>
          <w:tcPr>
            <w:tcW w:w="712" w:type="pct"/>
            <w:shd w:val="clear" w:color="auto" w:fill="F2F2F2" w:themeFill="background1" w:themeFillShade="F2"/>
            <w:vAlign w:val="center"/>
          </w:tcPr>
          <w:p w14:paraId="7BA5E6A9" w14:textId="311BCACA"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6%</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268EEE56" w14:textId="28E5BE09" w:rsidR="00C375F0" w:rsidRPr="00AF0F5F" w:rsidRDefault="00C375F0" w:rsidP="00C375F0">
            <w:pPr>
              <w:jc w:val="center"/>
              <w:rPr>
                <w:rFonts w:cs="Calibri"/>
                <w:color w:val="000000"/>
                <w:szCs w:val="21"/>
              </w:rPr>
            </w:pPr>
            <w:r>
              <w:rPr>
                <w:rFonts w:cs="Calibri"/>
                <w:szCs w:val="21"/>
              </w:rPr>
              <w:t>0%</w:t>
            </w:r>
          </w:p>
        </w:tc>
        <w:tc>
          <w:tcPr>
            <w:tcW w:w="712" w:type="pct"/>
            <w:shd w:val="clear" w:color="auto" w:fill="F2F2F2" w:themeFill="background1" w:themeFillShade="F2"/>
            <w:vAlign w:val="center"/>
          </w:tcPr>
          <w:p w14:paraId="545A2658" w14:textId="059F026B"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217DD44A" w14:textId="04690A25" w:rsidR="00C375F0" w:rsidRPr="00AF0F5F" w:rsidRDefault="00C375F0" w:rsidP="00C375F0">
            <w:pPr>
              <w:jc w:val="center"/>
              <w:rPr>
                <w:rFonts w:cs="Calibri"/>
                <w:color w:val="000000"/>
                <w:szCs w:val="21"/>
              </w:rPr>
            </w:pPr>
            <w:r>
              <w:rPr>
                <w:rFonts w:cs="Calibri"/>
                <w:szCs w:val="21"/>
              </w:rPr>
              <w:t>7%</w:t>
            </w:r>
          </w:p>
        </w:tc>
      </w:tr>
      <w:tr w:rsidR="00C375F0" w:rsidRPr="003B6862" w14:paraId="59A792B7"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597A608A" w14:textId="15934D64" w:rsidR="00C375F0" w:rsidRPr="00AF0F5F" w:rsidRDefault="00C375F0" w:rsidP="00C375F0">
            <w:pPr>
              <w:rPr>
                <w:szCs w:val="21"/>
              </w:rPr>
            </w:pPr>
            <w:r w:rsidRPr="00AF0F5F">
              <w:rPr>
                <w:szCs w:val="21"/>
              </w:rPr>
              <w:t>2</w:t>
            </w:r>
            <w:r>
              <w:rPr>
                <w:szCs w:val="21"/>
              </w:rPr>
              <w:t>5</w:t>
            </w:r>
            <w:r w:rsidRPr="00AF0F5F">
              <w:rPr>
                <w:szCs w:val="21"/>
              </w:rPr>
              <w:t>-</w:t>
            </w:r>
            <w:r>
              <w:rPr>
                <w:szCs w:val="21"/>
              </w:rPr>
              <w:t>49</w:t>
            </w:r>
            <w:r w:rsidRPr="00AF0F5F">
              <w:rPr>
                <w:szCs w:val="21"/>
              </w:rPr>
              <w:t>%</w:t>
            </w:r>
          </w:p>
        </w:tc>
        <w:tc>
          <w:tcPr>
            <w:tcW w:w="722" w:type="pct"/>
            <w:shd w:val="clear" w:color="auto" w:fill="FFFFFF" w:themeFill="background1"/>
            <w:vAlign w:val="center"/>
          </w:tcPr>
          <w:p w14:paraId="46D67143" w14:textId="21520CDA"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72%</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2BC3FD18" w14:textId="6A248464" w:rsidR="00C375F0" w:rsidRPr="00AF0F5F" w:rsidRDefault="00C375F0" w:rsidP="00C375F0">
            <w:pPr>
              <w:jc w:val="center"/>
              <w:rPr>
                <w:rFonts w:cs="Calibri"/>
                <w:color w:val="000000"/>
                <w:szCs w:val="21"/>
              </w:rPr>
            </w:pPr>
            <w:r>
              <w:rPr>
                <w:rFonts w:cs="Calibri"/>
                <w:szCs w:val="21"/>
              </w:rPr>
              <w:t>9%</w:t>
            </w:r>
          </w:p>
        </w:tc>
        <w:tc>
          <w:tcPr>
            <w:tcW w:w="712" w:type="pct"/>
            <w:shd w:val="clear" w:color="auto" w:fill="FFFFFF" w:themeFill="background1"/>
            <w:vAlign w:val="center"/>
          </w:tcPr>
          <w:p w14:paraId="18D14ED3" w14:textId="61A5BC2A"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6%</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30C9A49C" w14:textId="183266EC" w:rsidR="00C375F0" w:rsidRPr="00AF0F5F" w:rsidRDefault="00C375F0" w:rsidP="00C375F0">
            <w:pPr>
              <w:jc w:val="center"/>
              <w:rPr>
                <w:rFonts w:cs="Calibri"/>
                <w:color w:val="000000"/>
                <w:szCs w:val="21"/>
              </w:rPr>
            </w:pPr>
            <w:r>
              <w:rPr>
                <w:rFonts w:cs="Calibri"/>
                <w:szCs w:val="21"/>
              </w:rPr>
              <w:t>1%</w:t>
            </w:r>
          </w:p>
        </w:tc>
        <w:tc>
          <w:tcPr>
            <w:tcW w:w="712" w:type="pct"/>
            <w:shd w:val="clear" w:color="auto" w:fill="FFFFFF" w:themeFill="background1"/>
            <w:vAlign w:val="center"/>
          </w:tcPr>
          <w:p w14:paraId="42BCB1BD" w14:textId="6F7ACF0F"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5BFB7AEC" w14:textId="549FD58E" w:rsidR="00C375F0" w:rsidRPr="00AF0F5F" w:rsidRDefault="00C375F0" w:rsidP="00C375F0">
            <w:pPr>
              <w:jc w:val="center"/>
              <w:rPr>
                <w:rFonts w:cs="Calibri"/>
                <w:color w:val="000000"/>
                <w:szCs w:val="21"/>
              </w:rPr>
            </w:pPr>
            <w:r>
              <w:rPr>
                <w:rFonts w:cs="Calibri"/>
                <w:szCs w:val="21"/>
              </w:rPr>
              <w:t>11%</w:t>
            </w:r>
          </w:p>
        </w:tc>
      </w:tr>
      <w:tr w:rsidR="00C375F0" w:rsidRPr="003B6862" w14:paraId="771E83F2"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Pr>
          <w:p w14:paraId="0CB44E4D" w14:textId="340534E3" w:rsidR="00C375F0" w:rsidRPr="00AF0F5F" w:rsidRDefault="00C375F0" w:rsidP="00C375F0">
            <w:pPr>
              <w:rPr>
                <w:szCs w:val="21"/>
              </w:rPr>
            </w:pPr>
            <w:r w:rsidRPr="00AF0F5F">
              <w:rPr>
                <w:szCs w:val="21"/>
              </w:rPr>
              <w:t>5</w:t>
            </w:r>
            <w:r>
              <w:rPr>
                <w:szCs w:val="21"/>
              </w:rPr>
              <w:t>0</w:t>
            </w:r>
            <w:r w:rsidRPr="00AF0F5F">
              <w:rPr>
                <w:szCs w:val="21"/>
              </w:rPr>
              <w:t>-7</w:t>
            </w:r>
            <w:r>
              <w:rPr>
                <w:szCs w:val="21"/>
              </w:rPr>
              <w:t>4</w:t>
            </w:r>
            <w:r w:rsidRPr="00AF0F5F">
              <w:rPr>
                <w:szCs w:val="21"/>
              </w:rPr>
              <w:t>%</w:t>
            </w:r>
          </w:p>
        </w:tc>
        <w:tc>
          <w:tcPr>
            <w:tcW w:w="722" w:type="pct"/>
            <w:shd w:val="clear" w:color="auto" w:fill="F2F2F2" w:themeFill="background1" w:themeFillShade="F2"/>
            <w:vAlign w:val="center"/>
          </w:tcPr>
          <w:p w14:paraId="7C2C8EF3" w14:textId="648CFCBE"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72%</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5474FC35" w14:textId="296AE6D4" w:rsidR="00C375F0" w:rsidRPr="00AF0F5F" w:rsidRDefault="00C375F0" w:rsidP="00C375F0">
            <w:pPr>
              <w:jc w:val="center"/>
              <w:rPr>
                <w:rFonts w:cs="Calibri"/>
                <w:color w:val="000000"/>
                <w:szCs w:val="21"/>
              </w:rPr>
            </w:pPr>
            <w:r>
              <w:rPr>
                <w:rFonts w:cs="Calibri"/>
                <w:szCs w:val="21"/>
              </w:rPr>
              <w:t>9%</w:t>
            </w:r>
          </w:p>
        </w:tc>
        <w:tc>
          <w:tcPr>
            <w:tcW w:w="712" w:type="pct"/>
            <w:shd w:val="clear" w:color="auto" w:fill="F2F2F2" w:themeFill="background1" w:themeFillShade="F2"/>
            <w:vAlign w:val="center"/>
          </w:tcPr>
          <w:p w14:paraId="26FC67E1" w14:textId="213DE5A4"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8%</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3C29E86C" w14:textId="2BEF27A8" w:rsidR="00C375F0" w:rsidRPr="00AF0F5F" w:rsidRDefault="00C375F0" w:rsidP="00C375F0">
            <w:pPr>
              <w:jc w:val="center"/>
              <w:rPr>
                <w:rFonts w:cs="Calibri"/>
                <w:color w:val="000000"/>
                <w:szCs w:val="21"/>
              </w:rPr>
            </w:pPr>
            <w:r>
              <w:rPr>
                <w:rFonts w:cs="Calibri"/>
                <w:szCs w:val="21"/>
              </w:rPr>
              <w:t>1%</w:t>
            </w:r>
          </w:p>
        </w:tc>
        <w:tc>
          <w:tcPr>
            <w:tcW w:w="712" w:type="pct"/>
            <w:shd w:val="clear" w:color="auto" w:fill="F2F2F2" w:themeFill="background1" w:themeFillShade="F2"/>
            <w:vAlign w:val="center"/>
          </w:tcPr>
          <w:p w14:paraId="2EC64E3A" w14:textId="43DAB08A"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08B3DC7E" w14:textId="7939D235" w:rsidR="00C375F0" w:rsidRPr="00AF0F5F" w:rsidRDefault="00C375F0" w:rsidP="00C375F0">
            <w:pPr>
              <w:jc w:val="center"/>
              <w:rPr>
                <w:rFonts w:cs="Calibri"/>
                <w:color w:val="000000"/>
                <w:szCs w:val="21"/>
              </w:rPr>
            </w:pPr>
            <w:r>
              <w:rPr>
                <w:rFonts w:cs="Calibri"/>
                <w:szCs w:val="21"/>
              </w:rPr>
              <w:t>9%</w:t>
            </w:r>
          </w:p>
        </w:tc>
      </w:tr>
      <w:tr w:rsidR="00C375F0" w:rsidRPr="003B6862" w14:paraId="2B0E2EE9" w14:textId="77777777" w:rsidTr="001F659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68B8C144" w14:textId="6B703D4C" w:rsidR="00C375F0" w:rsidRPr="00AF0F5F" w:rsidRDefault="00C375F0" w:rsidP="00C375F0">
            <w:pPr>
              <w:rPr>
                <w:szCs w:val="21"/>
              </w:rPr>
            </w:pPr>
            <w:r w:rsidRPr="00AF0F5F">
              <w:rPr>
                <w:szCs w:val="21"/>
              </w:rPr>
              <w:t>7</w:t>
            </w:r>
            <w:r>
              <w:rPr>
                <w:szCs w:val="21"/>
              </w:rPr>
              <w:t>5</w:t>
            </w:r>
            <w:r w:rsidRPr="00AF0F5F">
              <w:rPr>
                <w:szCs w:val="21"/>
              </w:rPr>
              <w:t>-100%</w:t>
            </w:r>
          </w:p>
        </w:tc>
        <w:tc>
          <w:tcPr>
            <w:tcW w:w="722" w:type="pct"/>
            <w:shd w:val="clear" w:color="auto" w:fill="FFFFFF" w:themeFill="background1"/>
            <w:vAlign w:val="center"/>
          </w:tcPr>
          <w:p w14:paraId="12DB2C57" w14:textId="170D0A91"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63%</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7D40C8E3" w14:textId="424B1C8E" w:rsidR="00C375F0" w:rsidRPr="00AF0F5F" w:rsidRDefault="00C375F0" w:rsidP="00C375F0">
            <w:pPr>
              <w:jc w:val="center"/>
              <w:rPr>
                <w:szCs w:val="21"/>
              </w:rPr>
            </w:pPr>
            <w:r>
              <w:rPr>
                <w:rFonts w:cs="Calibri"/>
                <w:szCs w:val="21"/>
              </w:rPr>
              <w:t>14%</w:t>
            </w:r>
          </w:p>
        </w:tc>
        <w:tc>
          <w:tcPr>
            <w:tcW w:w="712" w:type="pct"/>
            <w:shd w:val="clear" w:color="auto" w:fill="FFFFFF" w:themeFill="background1"/>
            <w:vAlign w:val="center"/>
          </w:tcPr>
          <w:p w14:paraId="3967B104" w14:textId="6D75701A"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11%</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59FEA65E" w14:textId="24A5103A" w:rsidR="00C375F0" w:rsidRPr="00AF0F5F" w:rsidRDefault="00C375F0" w:rsidP="00C375F0">
            <w:pPr>
              <w:jc w:val="center"/>
              <w:rPr>
                <w:szCs w:val="21"/>
              </w:rPr>
            </w:pPr>
            <w:r>
              <w:rPr>
                <w:rFonts w:cs="Calibri"/>
                <w:szCs w:val="21"/>
              </w:rPr>
              <w:t>2%</w:t>
            </w:r>
          </w:p>
        </w:tc>
        <w:tc>
          <w:tcPr>
            <w:tcW w:w="712" w:type="pct"/>
            <w:shd w:val="clear" w:color="auto" w:fill="FFFFFF" w:themeFill="background1"/>
            <w:vAlign w:val="center"/>
          </w:tcPr>
          <w:p w14:paraId="19413BAB" w14:textId="34282E01"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769AC897" w14:textId="48562858" w:rsidR="00C375F0" w:rsidRPr="00AF0F5F" w:rsidRDefault="00C375F0" w:rsidP="00C375F0">
            <w:pPr>
              <w:jc w:val="center"/>
              <w:rPr>
                <w:szCs w:val="21"/>
              </w:rPr>
            </w:pPr>
            <w:r>
              <w:rPr>
                <w:rFonts w:cs="Calibri"/>
                <w:szCs w:val="21"/>
              </w:rPr>
              <w:t>9%</w:t>
            </w:r>
          </w:p>
        </w:tc>
      </w:tr>
      <w:tr w:rsidR="001F6676" w:rsidRPr="003B6862" w14:paraId="265C7144" w14:textId="77777777" w:rsidTr="001F6590">
        <w:trPr>
          <w:trHeight w:val="265"/>
        </w:trPr>
        <w:tc>
          <w:tcPr>
            <w:cnfStyle w:val="000010000000" w:firstRow="0" w:lastRow="0" w:firstColumn="0" w:lastColumn="0" w:oddVBand="1" w:evenVBand="0" w:oddHBand="0" w:evenHBand="0" w:firstRowFirstColumn="0" w:firstRowLastColumn="0" w:lastRowFirstColumn="0" w:lastRowLastColumn="0"/>
            <w:tcW w:w="721" w:type="pct"/>
            <w:tcBorders>
              <w:top w:val="single" w:sz="12" w:space="0" w:color="FF9F24" w:themeColor="accent4"/>
              <w:bottom w:val="single" w:sz="12" w:space="0" w:color="FF9F24" w:themeColor="accent4"/>
            </w:tcBorders>
            <w:shd w:val="clear" w:color="auto" w:fill="D9D9D9" w:themeFill="background1" w:themeFillShade="D9"/>
          </w:tcPr>
          <w:p w14:paraId="5A2A6368" w14:textId="77777777" w:rsidR="001F6676" w:rsidRPr="00AF0F5F" w:rsidRDefault="001F6676" w:rsidP="001F6676">
            <w:pPr>
              <w:rPr>
                <w:b/>
                <w:szCs w:val="21"/>
              </w:rPr>
            </w:pPr>
            <w:r w:rsidRPr="00AF0F5F">
              <w:rPr>
                <w:b/>
                <w:szCs w:val="21"/>
              </w:rPr>
              <w:t>Total</w:t>
            </w:r>
          </w:p>
        </w:tc>
        <w:tc>
          <w:tcPr>
            <w:tcW w:w="722" w:type="pct"/>
            <w:tcBorders>
              <w:top w:val="single" w:sz="12" w:space="0" w:color="FF9F24" w:themeColor="accent4"/>
              <w:bottom w:val="single" w:sz="12" w:space="0" w:color="FF9F24" w:themeColor="accent4"/>
            </w:tcBorders>
            <w:shd w:val="clear" w:color="auto" w:fill="D9D9D9" w:themeFill="background1" w:themeFillShade="D9"/>
            <w:vAlign w:val="center"/>
          </w:tcPr>
          <w:p w14:paraId="2734608E" w14:textId="49C483E8"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71%</w:t>
            </w:r>
          </w:p>
        </w:tc>
        <w:tc>
          <w:tcPr>
            <w:cnfStyle w:val="000010000000" w:firstRow="0" w:lastRow="0" w:firstColumn="0" w:lastColumn="0" w:oddVBand="1" w:evenVBand="0" w:oddHBand="0" w:evenHBand="0" w:firstRowFirstColumn="0" w:firstRowLastColumn="0" w:lastRowFirstColumn="0" w:lastRowLastColumn="0"/>
            <w:tcW w:w="711" w:type="pct"/>
            <w:tcBorders>
              <w:top w:val="single" w:sz="12" w:space="0" w:color="FF9F24" w:themeColor="accent4"/>
              <w:bottom w:val="single" w:sz="12" w:space="0" w:color="FF9F24" w:themeColor="accent4"/>
            </w:tcBorders>
            <w:shd w:val="clear" w:color="auto" w:fill="D9D9D9" w:themeFill="background1" w:themeFillShade="D9"/>
            <w:vAlign w:val="center"/>
          </w:tcPr>
          <w:p w14:paraId="1F68DDE9" w14:textId="4BBF41D2" w:rsidR="001F6676" w:rsidRPr="00AF0F5F" w:rsidRDefault="001F6676" w:rsidP="001F6676">
            <w:pPr>
              <w:jc w:val="center"/>
              <w:rPr>
                <w:b/>
                <w:szCs w:val="21"/>
              </w:rPr>
            </w:pPr>
            <w:r>
              <w:rPr>
                <w:rFonts w:cs="Calibri"/>
                <w:b/>
                <w:bCs/>
                <w:color w:val="000000"/>
                <w:szCs w:val="21"/>
              </w:rPr>
              <w:t>10%</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15160193" w14:textId="374E0FE1"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9%</w:t>
            </w:r>
          </w:p>
        </w:tc>
        <w:tc>
          <w:tcPr>
            <w:cnfStyle w:val="000010000000" w:firstRow="0" w:lastRow="0" w:firstColumn="0" w:lastColumn="0" w:oddVBand="1" w:evenVBand="0" w:oddHBand="0" w:evenHBand="0" w:firstRowFirstColumn="0" w:firstRowLastColumn="0" w:lastRowFirstColumn="0" w:lastRowLastColumn="0"/>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08471449" w14:textId="2291AEB6" w:rsidR="001F6676" w:rsidRPr="00AF0F5F" w:rsidRDefault="001F6676" w:rsidP="001F6676">
            <w:pPr>
              <w:jc w:val="center"/>
              <w:rPr>
                <w:b/>
                <w:szCs w:val="21"/>
              </w:rPr>
            </w:pPr>
            <w:r>
              <w:rPr>
                <w:rFonts w:cs="Calibri"/>
                <w:b/>
                <w:bCs/>
                <w:color w:val="000000"/>
                <w:szCs w:val="21"/>
              </w:rPr>
              <w:t>1%</w:t>
            </w:r>
          </w:p>
        </w:tc>
        <w:tc>
          <w:tcPr>
            <w:tcW w:w="712" w:type="pct"/>
            <w:tcBorders>
              <w:top w:val="single" w:sz="12" w:space="0" w:color="FF9F24" w:themeColor="accent4"/>
              <w:bottom w:val="single" w:sz="12" w:space="0" w:color="FF9F24" w:themeColor="accent4"/>
            </w:tcBorders>
            <w:shd w:val="clear" w:color="auto" w:fill="D9D9D9" w:themeFill="background1" w:themeFillShade="D9"/>
            <w:vAlign w:val="center"/>
          </w:tcPr>
          <w:p w14:paraId="29E1EA9F" w14:textId="6D2B983B" w:rsidR="001F6676" w:rsidRPr="00AF0F5F" w:rsidRDefault="001F6676" w:rsidP="001F6676">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1%</w:t>
            </w:r>
          </w:p>
        </w:tc>
        <w:tc>
          <w:tcPr>
            <w:cnfStyle w:val="000010000000" w:firstRow="0" w:lastRow="0" w:firstColumn="0" w:lastColumn="0" w:oddVBand="1" w:evenVBand="0" w:oddHBand="0" w:evenHBand="0" w:firstRowFirstColumn="0" w:firstRowLastColumn="0" w:lastRowFirstColumn="0" w:lastRowLastColumn="0"/>
            <w:tcW w:w="710" w:type="pct"/>
            <w:tcBorders>
              <w:top w:val="single" w:sz="12" w:space="0" w:color="FF9F24" w:themeColor="accent4"/>
              <w:bottom w:val="single" w:sz="12" w:space="0" w:color="FF9F24" w:themeColor="accent4"/>
            </w:tcBorders>
            <w:shd w:val="clear" w:color="auto" w:fill="D9D9D9" w:themeFill="background1" w:themeFillShade="D9"/>
            <w:vAlign w:val="center"/>
          </w:tcPr>
          <w:p w14:paraId="5AF28EC8" w14:textId="7C7C8876" w:rsidR="001F6676" w:rsidRPr="00AF0F5F" w:rsidRDefault="001F6676" w:rsidP="001F6676">
            <w:pPr>
              <w:jc w:val="center"/>
              <w:rPr>
                <w:b/>
                <w:szCs w:val="21"/>
              </w:rPr>
            </w:pPr>
            <w:r>
              <w:rPr>
                <w:rFonts w:cs="Calibri"/>
                <w:b/>
                <w:bCs/>
                <w:color w:val="000000"/>
                <w:szCs w:val="21"/>
              </w:rPr>
              <w:t>8%</w:t>
            </w:r>
          </w:p>
        </w:tc>
      </w:tr>
      <w:tr w:rsidR="00C375F0" w:rsidRPr="003B6862" w14:paraId="5DEFAAA4" w14:textId="77777777" w:rsidTr="001F659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721" w:type="pct"/>
          </w:tcPr>
          <w:p w14:paraId="4371F2AD" w14:textId="778F25CF" w:rsidR="00C375F0" w:rsidRPr="00AF0F5F" w:rsidRDefault="00C375F0" w:rsidP="00C375F0">
            <w:pPr>
              <w:rPr>
                <w:szCs w:val="21"/>
              </w:rPr>
            </w:pPr>
            <w:r w:rsidRPr="00AF0F5F">
              <w:rPr>
                <w:szCs w:val="21"/>
              </w:rPr>
              <w:t>0-2</w:t>
            </w:r>
            <w:r>
              <w:rPr>
                <w:szCs w:val="21"/>
              </w:rPr>
              <w:t>4</w:t>
            </w:r>
            <w:r w:rsidRPr="00AF0F5F">
              <w:rPr>
                <w:szCs w:val="21"/>
              </w:rPr>
              <w:t>%</w:t>
            </w:r>
          </w:p>
        </w:tc>
        <w:tc>
          <w:tcPr>
            <w:tcW w:w="722" w:type="pct"/>
            <w:vAlign w:val="center"/>
          </w:tcPr>
          <w:p w14:paraId="0577C0CD" w14:textId="4082B88C"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73%</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5E2C25CE" w14:textId="6BD4672A" w:rsidR="00C375F0" w:rsidRPr="00AF0F5F" w:rsidRDefault="00C375F0" w:rsidP="00C375F0">
            <w:pPr>
              <w:jc w:val="center"/>
              <w:rPr>
                <w:szCs w:val="21"/>
              </w:rPr>
            </w:pPr>
            <w:r>
              <w:rPr>
                <w:rFonts w:cs="Calibri"/>
                <w:szCs w:val="21"/>
              </w:rPr>
              <w:t>10%</w:t>
            </w:r>
          </w:p>
        </w:tc>
        <w:tc>
          <w:tcPr>
            <w:tcW w:w="712" w:type="pct"/>
            <w:vAlign w:val="center"/>
          </w:tcPr>
          <w:p w14:paraId="5EB3258D" w14:textId="1D63C909"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19B48AA3" w14:textId="3D1CA34A" w:rsidR="00C375F0" w:rsidRPr="00AF0F5F" w:rsidRDefault="00C375F0" w:rsidP="00C375F0">
            <w:pPr>
              <w:jc w:val="center"/>
              <w:rPr>
                <w:szCs w:val="21"/>
              </w:rPr>
            </w:pPr>
            <w:r>
              <w:rPr>
                <w:rFonts w:cs="Calibri"/>
                <w:szCs w:val="21"/>
              </w:rPr>
              <w:t>0%</w:t>
            </w:r>
          </w:p>
        </w:tc>
        <w:tc>
          <w:tcPr>
            <w:tcW w:w="712" w:type="pct"/>
            <w:vAlign w:val="center"/>
          </w:tcPr>
          <w:p w14:paraId="3E373EB8" w14:textId="3BE0A64E"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0%</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686DF8D3" w14:textId="4D4AC076" w:rsidR="00C375F0" w:rsidRPr="00AF0F5F" w:rsidRDefault="00C375F0" w:rsidP="00C375F0">
            <w:pPr>
              <w:jc w:val="center"/>
              <w:rPr>
                <w:szCs w:val="21"/>
              </w:rPr>
            </w:pPr>
            <w:r>
              <w:rPr>
                <w:rFonts w:cs="Calibri"/>
                <w:szCs w:val="21"/>
              </w:rPr>
              <w:t>10%</w:t>
            </w:r>
          </w:p>
        </w:tc>
      </w:tr>
      <w:tr w:rsidR="00C375F0" w:rsidRPr="003B6862" w14:paraId="58123B1C" w14:textId="77777777" w:rsidTr="001F6590">
        <w:trPr>
          <w:trHeight w:val="123"/>
        </w:trPr>
        <w:tc>
          <w:tcPr>
            <w:cnfStyle w:val="000010000000" w:firstRow="0" w:lastRow="0" w:firstColumn="0" w:lastColumn="0" w:oddVBand="1" w:evenVBand="0" w:oddHBand="0" w:evenHBand="0" w:firstRowFirstColumn="0" w:firstRowLastColumn="0" w:lastRowFirstColumn="0" w:lastRowLastColumn="0"/>
            <w:tcW w:w="721" w:type="pct"/>
            <w:shd w:val="clear" w:color="auto" w:fill="FFFFFF" w:themeFill="background1"/>
          </w:tcPr>
          <w:p w14:paraId="4E72364F" w14:textId="2C229871" w:rsidR="00C375F0" w:rsidRPr="00AF0F5F" w:rsidRDefault="00C375F0" w:rsidP="00C375F0">
            <w:pPr>
              <w:rPr>
                <w:szCs w:val="21"/>
              </w:rPr>
            </w:pPr>
            <w:r w:rsidRPr="00AF0F5F">
              <w:rPr>
                <w:szCs w:val="21"/>
              </w:rPr>
              <w:t>2</w:t>
            </w:r>
            <w:r>
              <w:rPr>
                <w:szCs w:val="21"/>
              </w:rPr>
              <w:t>5</w:t>
            </w:r>
            <w:r w:rsidRPr="00AF0F5F">
              <w:rPr>
                <w:szCs w:val="21"/>
              </w:rPr>
              <w:t>-</w:t>
            </w:r>
            <w:r>
              <w:rPr>
                <w:szCs w:val="21"/>
              </w:rPr>
              <w:t>49</w:t>
            </w:r>
            <w:r w:rsidRPr="00AF0F5F">
              <w:rPr>
                <w:szCs w:val="21"/>
              </w:rPr>
              <w:t>%</w:t>
            </w:r>
          </w:p>
        </w:tc>
        <w:tc>
          <w:tcPr>
            <w:tcW w:w="722" w:type="pct"/>
            <w:shd w:val="clear" w:color="auto" w:fill="FFFFFF" w:themeFill="background1"/>
            <w:vAlign w:val="center"/>
          </w:tcPr>
          <w:p w14:paraId="0E9A61A6" w14:textId="1E8C6629"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74%</w:t>
            </w:r>
          </w:p>
        </w:tc>
        <w:tc>
          <w:tcPr>
            <w:cnfStyle w:val="000010000000" w:firstRow="0" w:lastRow="0" w:firstColumn="0" w:lastColumn="0" w:oddVBand="1" w:evenVBand="0" w:oddHBand="0" w:evenHBand="0" w:firstRowFirstColumn="0" w:firstRowLastColumn="0" w:lastRowFirstColumn="0" w:lastRowLastColumn="0"/>
            <w:tcW w:w="711" w:type="pct"/>
            <w:shd w:val="clear" w:color="auto" w:fill="FFFFFF" w:themeFill="background1"/>
            <w:vAlign w:val="center"/>
          </w:tcPr>
          <w:p w14:paraId="53A0D4D3" w14:textId="7A73BD58" w:rsidR="00C375F0" w:rsidRPr="00AF0F5F" w:rsidRDefault="00C375F0" w:rsidP="00C375F0">
            <w:pPr>
              <w:jc w:val="center"/>
              <w:rPr>
                <w:rFonts w:cs="Calibri"/>
                <w:color w:val="000000"/>
                <w:szCs w:val="21"/>
              </w:rPr>
            </w:pPr>
            <w:r>
              <w:rPr>
                <w:rFonts w:cs="Calibri"/>
                <w:szCs w:val="21"/>
              </w:rPr>
              <w:t>9%</w:t>
            </w:r>
          </w:p>
        </w:tc>
        <w:tc>
          <w:tcPr>
            <w:tcW w:w="712" w:type="pct"/>
            <w:shd w:val="clear" w:color="auto" w:fill="FFFFFF" w:themeFill="background1"/>
            <w:vAlign w:val="center"/>
          </w:tcPr>
          <w:p w14:paraId="5C119358" w14:textId="70DD21A1"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7%</w:t>
            </w:r>
          </w:p>
        </w:tc>
        <w:tc>
          <w:tcPr>
            <w:cnfStyle w:val="000010000000" w:firstRow="0" w:lastRow="0" w:firstColumn="0" w:lastColumn="0" w:oddVBand="1" w:evenVBand="0" w:oddHBand="0" w:evenHBand="0" w:firstRowFirstColumn="0" w:firstRowLastColumn="0" w:lastRowFirstColumn="0" w:lastRowLastColumn="0"/>
            <w:tcW w:w="712" w:type="pct"/>
            <w:shd w:val="clear" w:color="auto" w:fill="FFFFFF" w:themeFill="background1"/>
            <w:vAlign w:val="center"/>
          </w:tcPr>
          <w:p w14:paraId="294E7801" w14:textId="7543A4F1" w:rsidR="00C375F0" w:rsidRPr="00AF0F5F" w:rsidRDefault="00C375F0" w:rsidP="00C375F0">
            <w:pPr>
              <w:jc w:val="center"/>
              <w:rPr>
                <w:rFonts w:cs="Calibri"/>
                <w:color w:val="000000"/>
                <w:szCs w:val="21"/>
              </w:rPr>
            </w:pPr>
            <w:r>
              <w:rPr>
                <w:rFonts w:cs="Calibri"/>
                <w:szCs w:val="21"/>
              </w:rPr>
              <w:t>0%</w:t>
            </w:r>
          </w:p>
        </w:tc>
        <w:tc>
          <w:tcPr>
            <w:tcW w:w="712" w:type="pct"/>
            <w:shd w:val="clear" w:color="auto" w:fill="FFFFFF" w:themeFill="background1"/>
            <w:vAlign w:val="center"/>
          </w:tcPr>
          <w:p w14:paraId="425E7A75" w14:textId="2520039F"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rFonts w:cs="Calibri"/>
                <w:color w:val="000000"/>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shd w:val="clear" w:color="auto" w:fill="FFFFFF" w:themeFill="background1"/>
            <w:vAlign w:val="center"/>
          </w:tcPr>
          <w:p w14:paraId="3D8CA7E8" w14:textId="69A1719D" w:rsidR="00C375F0" w:rsidRPr="00AF0F5F" w:rsidRDefault="00C375F0" w:rsidP="00C375F0">
            <w:pPr>
              <w:jc w:val="center"/>
              <w:rPr>
                <w:rFonts w:cs="Calibri"/>
                <w:color w:val="000000"/>
                <w:szCs w:val="21"/>
              </w:rPr>
            </w:pPr>
            <w:r>
              <w:rPr>
                <w:rFonts w:cs="Calibri"/>
                <w:szCs w:val="21"/>
              </w:rPr>
              <w:t>10%</w:t>
            </w:r>
          </w:p>
        </w:tc>
      </w:tr>
      <w:tr w:rsidR="00C375F0" w:rsidRPr="003B6862" w14:paraId="20280CBB" w14:textId="77777777" w:rsidTr="001F659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721" w:type="pct"/>
          </w:tcPr>
          <w:p w14:paraId="4E72741E" w14:textId="77ADB80B" w:rsidR="00C375F0" w:rsidRPr="00AF0F5F" w:rsidRDefault="00C375F0" w:rsidP="00C375F0">
            <w:pPr>
              <w:rPr>
                <w:szCs w:val="21"/>
              </w:rPr>
            </w:pPr>
            <w:r w:rsidRPr="00AF0F5F">
              <w:rPr>
                <w:szCs w:val="21"/>
              </w:rPr>
              <w:t>5</w:t>
            </w:r>
            <w:r>
              <w:rPr>
                <w:szCs w:val="21"/>
              </w:rPr>
              <w:t>0</w:t>
            </w:r>
            <w:r w:rsidRPr="00AF0F5F">
              <w:rPr>
                <w:szCs w:val="21"/>
              </w:rPr>
              <w:t>-7</w:t>
            </w:r>
            <w:r>
              <w:rPr>
                <w:szCs w:val="21"/>
              </w:rPr>
              <w:t>4</w:t>
            </w:r>
            <w:r w:rsidRPr="00AF0F5F">
              <w:rPr>
                <w:szCs w:val="21"/>
              </w:rPr>
              <w:t>%</w:t>
            </w:r>
          </w:p>
        </w:tc>
        <w:tc>
          <w:tcPr>
            <w:tcW w:w="722" w:type="pct"/>
            <w:vAlign w:val="center"/>
          </w:tcPr>
          <w:p w14:paraId="17DD7FAA" w14:textId="4FB6BACF"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75%</w:t>
            </w:r>
          </w:p>
        </w:tc>
        <w:tc>
          <w:tcPr>
            <w:cnfStyle w:val="000010000000" w:firstRow="0" w:lastRow="0" w:firstColumn="0" w:lastColumn="0" w:oddVBand="1" w:evenVBand="0" w:oddHBand="0" w:evenHBand="0" w:firstRowFirstColumn="0" w:firstRowLastColumn="0" w:lastRowFirstColumn="0" w:lastRowLastColumn="0"/>
            <w:tcW w:w="711" w:type="pct"/>
            <w:vAlign w:val="center"/>
          </w:tcPr>
          <w:p w14:paraId="27774B4A" w14:textId="4315C4F5" w:rsidR="00C375F0" w:rsidRPr="00AF0F5F" w:rsidRDefault="00C375F0" w:rsidP="00C375F0">
            <w:pPr>
              <w:jc w:val="center"/>
              <w:rPr>
                <w:szCs w:val="21"/>
              </w:rPr>
            </w:pPr>
            <w:r>
              <w:rPr>
                <w:rFonts w:cs="Calibri"/>
                <w:szCs w:val="21"/>
              </w:rPr>
              <w:t>8%</w:t>
            </w:r>
          </w:p>
        </w:tc>
        <w:tc>
          <w:tcPr>
            <w:tcW w:w="712" w:type="pct"/>
            <w:vAlign w:val="center"/>
          </w:tcPr>
          <w:p w14:paraId="26902802" w14:textId="50F7A889"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8%</w:t>
            </w:r>
          </w:p>
        </w:tc>
        <w:tc>
          <w:tcPr>
            <w:cnfStyle w:val="000010000000" w:firstRow="0" w:lastRow="0" w:firstColumn="0" w:lastColumn="0" w:oddVBand="1" w:evenVBand="0" w:oddHBand="0" w:evenHBand="0" w:firstRowFirstColumn="0" w:firstRowLastColumn="0" w:lastRowFirstColumn="0" w:lastRowLastColumn="0"/>
            <w:tcW w:w="712" w:type="pct"/>
            <w:vAlign w:val="center"/>
          </w:tcPr>
          <w:p w14:paraId="035B8B34" w14:textId="2FD42CED" w:rsidR="00C375F0" w:rsidRPr="00AF0F5F" w:rsidRDefault="00C375F0" w:rsidP="00C375F0">
            <w:pPr>
              <w:jc w:val="center"/>
              <w:rPr>
                <w:szCs w:val="21"/>
              </w:rPr>
            </w:pPr>
            <w:r>
              <w:rPr>
                <w:rFonts w:cs="Calibri"/>
                <w:szCs w:val="21"/>
              </w:rPr>
              <w:t>1%</w:t>
            </w:r>
          </w:p>
        </w:tc>
        <w:tc>
          <w:tcPr>
            <w:tcW w:w="712" w:type="pct"/>
            <w:vAlign w:val="center"/>
          </w:tcPr>
          <w:p w14:paraId="69F7FF63" w14:textId="2E38EE28" w:rsidR="00C375F0" w:rsidRPr="00AF0F5F" w:rsidRDefault="00C375F0" w:rsidP="00C375F0">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6A0D6D54" w14:textId="1EAF03BE" w:rsidR="00C375F0" w:rsidRPr="00AF0F5F" w:rsidRDefault="00C375F0" w:rsidP="00C375F0">
            <w:pPr>
              <w:jc w:val="center"/>
              <w:rPr>
                <w:szCs w:val="21"/>
              </w:rPr>
            </w:pPr>
            <w:r>
              <w:rPr>
                <w:rFonts w:cs="Calibri"/>
                <w:szCs w:val="21"/>
              </w:rPr>
              <w:t>8%</w:t>
            </w:r>
          </w:p>
        </w:tc>
      </w:tr>
      <w:tr w:rsidR="00C375F0" w:rsidRPr="003B6862" w14:paraId="7D14D38E" w14:textId="77777777" w:rsidTr="001F659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721" w:type="pct"/>
            <w:tcBorders>
              <w:bottom w:val="single" w:sz="12" w:space="0" w:color="FF9F24" w:themeColor="accent4"/>
              <w:right w:val="none" w:sz="0" w:space="0" w:color="auto"/>
            </w:tcBorders>
            <w:shd w:val="clear" w:color="auto" w:fill="FFFFFF" w:themeFill="background1"/>
          </w:tcPr>
          <w:p w14:paraId="3B7D13E9" w14:textId="1B87A4DE" w:rsidR="00C375F0" w:rsidRPr="00146633" w:rsidRDefault="00C375F0" w:rsidP="00C375F0">
            <w:pPr>
              <w:rPr>
                <w:b w:val="0"/>
                <w:caps w:val="0"/>
                <w:szCs w:val="21"/>
              </w:rPr>
            </w:pPr>
            <w:r w:rsidRPr="00146633">
              <w:rPr>
                <w:b w:val="0"/>
                <w:szCs w:val="21"/>
              </w:rPr>
              <w:t>75-100%</w:t>
            </w:r>
          </w:p>
        </w:tc>
        <w:tc>
          <w:tcPr>
            <w:tcW w:w="722" w:type="pct"/>
            <w:tcBorders>
              <w:left w:val="nil"/>
              <w:bottom w:val="single" w:sz="12" w:space="0" w:color="FF9F24" w:themeColor="accent4"/>
            </w:tcBorders>
            <w:shd w:val="clear" w:color="auto" w:fill="FFFFFF" w:themeFill="background1"/>
            <w:vAlign w:val="center"/>
          </w:tcPr>
          <w:p w14:paraId="4871B167" w14:textId="206289FC"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68%</w:t>
            </w:r>
          </w:p>
        </w:tc>
        <w:tc>
          <w:tcPr>
            <w:tcW w:w="711" w:type="pct"/>
            <w:tcBorders>
              <w:bottom w:val="single" w:sz="12" w:space="0" w:color="FF9F24" w:themeColor="accent4"/>
            </w:tcBorders>
            <w:shd w:val="clear" w:color="auto" w:fill="FFFFFF" w:themeFill="background1"/>
            <w:vAlign w:val="center"/>
          </w:tcPr>
          <w:p w14:paraId="4CAF9B80" w14:textId="5DBD81C8"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12%</w:t>
            </w:r>
          </w:p>
        </w:tc>
        <w:tc>
          <w:tcPr>
            <w:tcW w:w="712" w:type="pct"/>
            <w:tcBorders>
              <w:bottom w:val="single" w:sz="12" w:space="0" w:color="FF9F24" w:themeColor="accent4"/>
            </w:tcBorders>
            <w:shd w:val="clear" w:color="auto" w:fill="FFFFFF" w:themeFill="background1"/>
            <w:vAlign w:val="center"/>
          </w:tcPr>
          <w:p w14:paraId="07ED6A99" w14:textId="1773DAB5"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11%</w:t>
            </w:r>
          </w:p>
        </w:tc>
        <w:tc>
          <w:tcPr>
            <w:tcW w:w="712" w:type="pct"/>
            <w:tcBorders>
              <w:bottom w:val="single" w:sz="12" w:space="0" w:color="FF9F24" w:themeColor="accent4"/>
            </w:tcBorders>
            <w:shd w:val="clear" w:color="auto" w:fill="FFFFFF" w:themeFill="background1"/>
            <w:vAlign w:val="center"/>
          </w:tcPr>
          <w:p w14:paraId="3A1F350B" w14:textId="797CBD77"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2%</w:t>
            </w:r>
          </w:p>
        </w:tc>
        <w:tc>
          <w:tcPr>
            <w:tcW w:w="712" w:type="pct"/>
            <w:tcBorders>
              <w:bottom w:val="single" w:sz="12" w:space="0" w:color="FF9F24" w:themeColor="accent4"/>
            </w:tcBorders>
            <w:shd w:val="clear" w:color="auto" w:fill="FFFFFF" w:themeFill="background1"/>
            <w:vAlign w:val="center"/>
          </w:tcPr>
          <w:p w14:paraId="5A42A915" w14:textId="0526488F"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w:t>
            </w:r>
          </w:p>
        </w:tc>
        <w:tc>
          <w:tcPr>
            <w:tcW w:w="710" w:type="pct"/>
            <w:tcBorders>
              <w:bottom w:val="single" w:sz="12" w:space="0" w:color="FF9F24" w:themeColor="accent4"/>
            </w:tcBorders>
            <w:shd w:val="clear" w:color="auto" w:fill="FFFFFF" w:themeFill="background1"/>
            <w:vAlign w:val="center"/>
          </w:tcPr>
          <w:p w14:paraId="4A5D6C69" w14:textId="0EC7BEF4" w:rsidR="00C375F0" w:rsidRPr="00AF0F5F" w:rsidRDefault="00C375F0" w:rsidP="00C375F0">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w:t>
            </w:r>
          </w:p>
        </w:tc>
      </w:tr>
    </w:tbl>
    <w:p w14:paraId="3D1B5A33" w14:textId="77777777" w:rsidR="009E2FD9" w:rsidRDefault="009E2FD9" w:rsidP="009E2FD9"/>
    <w:bookmarkEnd w:id="32"/>
    <w:p w14:paraId="2EE72B09" w14:textId="77D4C269" w:rsidR="009E2FD9" w:rsidRDefault="009E2FD9" w:rsidP="009E2FD9">
      <w:pPr>
        <w:sectPr w:rsidR="009E2FD9" w:rsidSect="009E2FD9">
          <w:type w:val="continuous"/>
          <w:pgSz w:w="12240" w:h="15840"/>
          <w:pgMar w:top="1440" w:right="1440" w:bottom="1440" w:left="1440" w:header="720" w:footer="432" w:gutter="0"/>
          <w:cols w:space="720"/>
          <w:docGrid w:linePitch="360"/>
        </w:sectPr>
      </w:pPr>
    </w:p>
    <w:p w14:paraId="7625E87E" w14:textId="76362E78" w:rsidR="00620026" w:rsidRDefault="00460E08" w:rsidP="00460E08">
      <w:r>
        <w:lastRenderedPageBreak/>
        <w:t>Reading Corps tracks t</w:t>
      </w:r>
      <w:r w:rsidR="00B46B75">
        <w:t>utoring attendance</w:t>
      </w:r>
      <w:r>
        <w:t xml:space="preserve"> for each </w:t>
      </w:r>
      <w:r w:rsidR="00B46B75">
        <w:t xml:space="preserve">student </w:t>
      </w:r>
      <w:r>
        <w:t xml:space="preserve">throughout the school year </w:t>
      </w:r>
      <w:r w:rsidR="00B46B75">
        <w:t xml:space="preserve">using a ‘percent tutoring’ metric. A student’s percent tutoring is equal to the number of tutoring sessions delivered divided by the number of days tutoring was scheduled to happen (i.e. the metric ignores days there is not school). The program also tracks a tutor’s percent tutoring by combining all of their individual student’s percent tutoring into a tutor average. </w:t>
      </w:r>
    </w:p>
    <w:p w14:paraId="78F0B974" w14:textId="219BEED3" w:rsidR="00460E08" w:rsidRPr="00460E08" w:rsidRDefault="00B46B75" w:rsidP="00460E08">
      <w:pPr>
        <w:sectPr w:rsidR="00460E08" w:rsidRPr="00460E08" w:rsidSect="00460E08">
          <w:type w:val="continuous"/>
          <w:pgSz w:w="12240" w:h="15840"/>
          <w:pgMar w:top="1440" w:right="1440" w:bottom="1440" w:left="1440" w:header="720" w:footer="432" w:gutter="0"/>
          <w:cols w:num="2" w:space="720"/>
          <w:docGrid w:linePitch="360"/>
        </w:sectPr>
      </w:pPr>
      <w:r>
        <w:lastRenderedPageBreak/>
        <w:t xml:space="preserve">The program strives for each student and tutor to achieve </w:t>
      </w:r>
      <w:r w:rsidR="004F779D">
        <w:t xml:space="preserve">at least </w:t>
      </w:r>
      <w:r>
        <w:t xml:space="preserve">80% tutoring. </w:t>
      </w:r>
      <w:r w:rsidR="00460E08">
        <w:t>Tutors falling below th</w:t>
      </w:r>
      <w:r>
        <w:t>is</w:t>
      </w:r>
      <w:r w:rsidR="00460E08">
        <w:t xml:space="preserve"> target are provided extra support to improve the frequency of tutoring delivery wherever possible. </w:t>
      </w:r>
      <w:bookmarkStart w:id="33" w:name="_GoBack"/>
      <w:bookmarkEnd w:id="33"/>
      <w:r w:rsidR="00460E08" w:rsidRPr="00CF114E">
        <w:rPr>
          <w:highlight w:val="yellow"/>
        </w:rPr>
        <w:t xml:space="preserve">Figure 7 displays </w:t>
      </w:r>
      <w:r w:rsidR="00A70E19" w:rsidRPr="00CF114E">
        <w:rPr>
          <w:highlight w:val="yellow"/>
        </w:rPr>
        <w:t>the</w:t>
      </w:r>
      <w:r w:rsidR="004F779D" w:rsidRPr="00CF114E">
        <w:rPr>
          <w:highlight w:val="yellow"/>
        </w:rPr>
        <w:t xml:space="preserve"> distribution of students by their percent tutoring range.</w:t>
      </w:r>
      <w:r w:rsidR="005258A4" w:rsidRPr="00CF114E">
        <w:rPr>
          <w:highlight w:val="yellow"/>
        </w:rPr>
        <w:t xml:space="preserve"> The majority of students received tutoring between 61-80% of their scheduled days, </w:t>
      </w:r>
      <w:r w:rsidR="00620026" w:rsidRPr="00CF114E">
        <w:rPr>
          <w:highlight w:val="yellow"/>
        </w:rPr>
        <w:t>indicating a growth opportunity for the program</w:t>
      </w:r>
      <w:r w:rsidR="00620026">
        <w:t xml:space="preserve">.  </w:t>
      </w:r>
    </w:p>
    <w:p w14:paraId="25D20FF0" w14:textId="77777777" w:rsidR="00B46B75" w:rsidRDefault="00B46B75" w:rsidP="00B46B75"/>
    <w:p w14:paraId="7DD627CF" w14:textId="77777777" w:rsidR="00F12F8E" w:rsidRDefault="00F12F8E" w:rsidP="002D5DEA">
      <w:pPr>
        <w:rPr>
          <w:b/>
          <w:color w:val="3B2B94" w:themeColor="accent3"/>
          <w:sz w:val="24"/>
          <w:szCs w:val="28"/>
        </w:rPr>
      </w:pPr>
    </w:p>
    <w:p w14:paraId="0329A3BF" w14:textId="77777777" w:rsidR="00F12F8E" w:rsidRDefault="00F12F8E" w:rsidP="002D5DEA">
      <w:pPr>
        <w:rPr>
          <w:b/>
          <w:color w:val="3B2B94" w:themeColor="accent3"/>
          <w:sz w:val="24"/>
          <w:szCs w:val="28"/>
        </w:rPr>
      </w:pPr>
    </w:p>
    <w:p w14:paraId="175F7E63" w14:textId="5F71A4EE" w:rsidR="001C61B3" w:rsidRPr="002D5DEA" w:rsidRDefault="001C61B3" w:rsidP="002D5DEA">
      <w:pPr>
        <w:rPr>
          <w:b/>
          <w:color w:val="3B2B94" w:themeColor="accent3"/>
          <w:sz w:val="24"/>
          <w:szCs w:val="28"/>
        </w:rPr>
        <w:sectPr w:rsidR="001C61B3" w:rsidRPr="002D5DEA" w:rsidSect="00CD3869">
          <w:type w:val="continuous"/>
          <w:pgSz w:w="12240" w:h="15840"/>
          <w:pgMar w:top="1440" w:right="1440" w:bottom="1440" w:left="1440" w:header="720" w:footer="432" w:gutter="0"/>
          <w:cols w:space="720"/>
          <w:docGrid w:linePitch="360"/>
        </w:sectPr>
      </w:pPr>
      <w:r w:rsidRPr="002D5DEA">
        <w:rPr>
          <w:b/>
          <w:color w:val="3B2B94" w:themeColor="accent3"/>
          <w:sz w:val="24"/>
          <w:szCs w:val="28"/>
        </w:rPr>
        <w:lastRenderedPageBreak/>
        <w:t xml:space="preserve">Figure </w:t>
      </w:r>
      <w:r w:rsidR="00460E08" w:rsidRPr="002D5DEA">
        <w:rPr>
          <w:b/>
          <w:color w:val="3B2B94" w:themeColor="accent3"/>
          <w:sz w:val="24"/>
          <w:szCs w:val="28"/>
        </w:rPr>
        <w:t>7</w:t>
      </w:r>
      <w:r w:rsidRPr="002D5DEA">
        <w:rPr>
          <w:b/>
          <w:color w:val="3B2B94" w:themeColor="accent3"/>
          <w:sz w:val="24"/>
          <w:szCs w:val="28"/>
        </w:rPr>
        <w:t xml:space="preserve">. Distribution of </w:t>
      </w:r>
      <w:r w:rsidR="00B46B75" w:rsidRPr="002D5DEA">
        <w:rPr>
          <w:b/>
          <w:color w:val="3B2B94" w:themeColor="accent3"/>
          <w:sz w:val="24"/>
          <w:szCs w:val="28"/>
        </w:rPr>
        <w:t>Students</w:t>
      </w:r>
      <w:r w:rsidR="00607F51" w:rsidRPr="002D5DEA">
        <w:rPr>
          <w:b/>
          <w:color w:val="3B2B94" w:themeColor="accent3"/>
          <w:sz w:val="24"/>
          <w:szCs w:val="28"/>
        </w:rPr>
        <w:t xml:space="preserve"> by </w:t>
      </w:r>
      <w:r w:rsidR="00B46B75" w:rsidRPr="002D5DEA">
        <w:rPr>
          <w:b/>
          <w:color w:val="3B2B94" w:themeColor="accent3"/>
          <w:sz w:val="24"/>
          <w:szCs w:val="28"/>
        </w:rPr>
        <w:t>Percent Tutoring</w:t>
      </w:r>
      <w:r w:rsidR="00951158" w:rsidRPr="002D5DEA">
        <w:rPr>
          <w:b/>
          <w:color w:val="3B2B94" w:themeColor="accent3"/>
          <w:sz w:val="24"/>
          <w:szCs w:val="28"/>
        </w:rPr>
        <w:t xml:space="preserve"> </w:t>
      </w:r>
      <w:r w:rsidR="00230378" w:rsidRPr="002D5DEA">
        <w:rPr>
          <w:b/>
          <w:color w:val="3B2B94" w:themeColor="accent3"/>
          <w:sz w:val="24"/>
          <w:szCs w:val="28"/>
        </w:rPr>
        <w:t>Range</w:t>
      </w:r>
    </w:p>
    <w:p w14:paraId="2355EEF5" w14:textId="77777777" w:rsidR="001C61B3" w:rsidRDefault="001C61B3" w:rsidP="001C61B3">
      <w:r>
        <w:rPr>
          <w:noProof/>
        </w:rPr>
        <w:lastRenderedPageBreak/>
        <w:drawing>
          <wp:inline distT="0" distB="0" distL="0" distR="0" wp14:anchorId="780C2356" wp14:editId="1706C6BA">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BCFCA7" w14:textId="77777777" w:rsidR="001C61B3" w:rsidRDefault="001C61B3" w:rsidP="001C61B3"/>
    <w:p w14:paraId="70A41D9F" w14:textId="77777777" w:rsidR="00F12F8E" w:rsidRDefault="00F12F8E">
      <w:pPr>
        <w:spacing w:after="160"/>
        <w:rPr>
          <w:b/>
          <w:sz w:val="44"/>
        </w:rPr>
      </w:pPr>
      <w:r>
        <w:br w:type="page"/>
      </w:r>
    </w:p>
    <w:p w14:paraId="2ED80508" w14:textId="6F7B84D7" w:rsidR="00864F42" w:rsidRPr="003B6862" w:rsidRDefault="00864F42" w:rsidP="00864F42">
      <w:pPr>
        <w:pStyle w:val="Heading1"/>
        <w:sectPr w:rsidR="00864F42" w:rsidRPr="003B6862" w:rsidSect="00A5509D">
          <w:type w:val="continuous"/>
          <w:pgSz w:w="12240" w:h="15840"/>
          <w:pgMar w:top="1440" w:right="1440" w:bottom="1440" w:left="1440" w:header="720" w:footer="432" w:gutter="0"/>
          <w:cols w:space="720"/>
          <w:docGrid w:linePitch="360"/>
        </w:sectPr>
      </w:pPr>
      <w:bookmarkStart w:id="34" w:name="_Toc140580113"/>
      <w:r>
        <w:lastRenderedPageBreak/>
        <w:t xml:space="preserve">3. </w:t>
      </w:r>
      <w:r w:rsidRPr="004635B4">
        <w:t>To what extent did participating students improve their literacy skills?</w:t>
      </w:r>
      <w:bookmarkEnd w:id="34"/>
      <w:r w:rsidRPr="003B6862">
        <w:tab/>
      </w:r>
    </w:p>
    <w:p w14:paraId="3045BE0D" w14:textId="77777777" w:rsidR="00864F42" w:rsidRDefault="00864F42" w:rsidP="00864F42"/>
    <w:p w14:paraId="15042A94" w14:textId="77777777" w:rsidR="002F095B" w:rsidRDefault="002F095B" w:rsidP="00864F42">
      <w:pPr>
        <w:pStyle w:val="Heading2"/>
        <w:sectPr w:rsidR="002F095B" w:rsidSect="00CD3869">
          <w:type w:val="continuous"/>
          <w:pgSz w:w="12240" w:h="15840"/>
          <w:pgMar w:top="1440" w:right="1440" w:bottom="1440" w:left="1440" w:header="720" w:footer="432" w:gutter="0"/>
          <w:cols w:space="720"/>
          <w:docGrid w:linePitch="360"/>
        </w:sectPr>
      </w:pPr>
    </w:p>
    <w:p w14:paraId="7E98D0C3" w14:textId="333B24F3" w:rsidR="00864F42" w:rsidRPr="003B6862" w:rsidRDefault="00864F42" w:rsidP="00864F42">
      <w:pPr>
        <w:pStyle w:val="Heading2"/>
      </w:pPr>
      <w:bookmarkStart w:id="35" w:name="_Toc140580114"/>
      <w:r>
        <w:lastRenderedPageBreak/>
        <w:t xml:space="preserve">Measures of </w:t>
      </w:r>
      <w:r w:rsidR="00B71BAE">
        <w:t xml:space="preserve">Elementary </w:t>
      </w:r>
      <w:r>
        <w:t>Literacy</w:t>
      </w:r>
      <w:bookmarkEnd w:id="35"/>
      <w:r>
        <w:t xml:space="preserve"> </w:t>
      </w:r>
    </w:p>
    <w:p w14:paraId="478DB317" w14:textId="77777777" w:rsidR="00864F42" w:rsidRDefault="00864F42" w:rsidP="00864F42">
      <w:pPr>
        <w:sectPr w:rsidR="00864F42" w:rsidSect="00F12F8E">
          <w:type w:val="continuous"/>
          <w:pgSz w:w="12240" w:h="15840"/>
          <w:pgMar w:top="1440" w:right="1440" w:bottom="1440" w:left="1440" w:header="720" w:footer="432" w:gutter="0"/>
          <w:cols w:num="2" w:space="720"/>
          <w:docGrid w:linePitch="360"/>
        </w:sectPr>
      </w:pPr>
    </w:p>
    <w:p w14:paraId="221C42B6" w14:textId="77777777" w:rsidR="00864F42" w:rsidRPr="004635B4" w:rsidRDefault="00864F42" w:rsidP="00864F42">
      <w:r w:rsidRPr="004635B4">
        <w:lastRenderedPageBreak/>
        <w:t xml:space="preserve">Data for literacy outcomes are reported from student performance on measures of early literacy that are designed for students in Kindergarten through grade 3. </w:t>
      </w:r>
      <w:bookmarkStart w:id="36" w:name="_Hlk112333184"/>
      <w:r w:rsidRPr="004635B4">
        <w:t>The measures assess phonics skills (i.e., knowing sounds and simple word-level phonetic relationships) and reading fluency skills (i.e., how well the student reads connected text)</w:t>
      </w:r>
      <w:bookmarkEnd w:id="36"/>
      <w:r w:rsidRPr="004635B4">
        <w:t xml:space="preserve">. The specific measures are listed below (see Appendix B for the research base): </w:t>
      </w:r>
    </w:p>
    <w:p w14:paraId="3138134A" w14:textId="77777777" w:rsidR="00864F42" w:rsidRPr="004635B4" w:rsidRDefault="00864F42" w:rsidP="00864F42"/>
    <w:p w14:paraId="4F48C92F" w14:textId="77777777" w:rsidR="00864F42" w:rsidRPr="004635B4" w:rsidRDefault="00864F42" w:rsidP="00864F42">
      <w:pPr>
        <w:pStyle w:val="ListParagraph"/>
        <w:numPr>
          <w:ilvl w:val="0"/>
          <w:numId w:val="14"/>
        </w:numPr>
      </w:pPr>
      <w:r w:rsidRPr="004635B4">
        <w:t>Test of Letter Sounds</w:t>
      </w:r>
    </w:p>
    <w:p w14:paraId="365AFEF8" w14:textId="77777777" w:rsidR="00864F42" w:rsidRPr="004635B4" w:rsidRDefault="00864F42" w:rsidP="00864F42">
      <w:pPr>
        <w:pStyle w:val="ListParagraph"/>
        <w:numPr>
          <w:ilvl w:val="0"/>
          <w:numId w:val="14"/>
        </w:numPr>
      </w:pPr>
      <w:r w:rsidRPr="004635B4">
        <w:t>Test of Nonsense Words (English)</w:t>
      </w:r>
    </w:p>
    <w:p w14:paraId="5BF44356" w14:textId="77777777" w:rsidR="00864F42" w:rsidRPr="004635B4" w:rsidRDefault="00864F42" w:rsidP="00864F42">
      <w:pPr>
        <w:pStyle w:val="ListParagraph"/>
        <w:numPr>
          <w:ilvl w:val="0"/>
          <w:numId w:val="14"/>
        </w:numPr>
      </w:pPr>
      <w:r w:rsidRPr="004635B4">
        <w:t>CBMReading</w:t>
      </w:r>
    </w:p>
    <w:p w14:paraId="44C832E0" w14:textId="77777777" w:rsidR="00864F42" w:rsidRPr="004635B4" w:rsidRDefault="00864F42" w:rsidP="00864F42"/>
    <w:p w14:paraId="4F54A626" w14:textId="77777777" w:rsidR="00864F42" w:rsidRDefault="00864F42" w:rsidP="00864F42">
      <w:r w:rsidRPr="004635B4">
        <w:t>The measures are administered by Reading Corps tutors at each screening period or “benchmark window” (fall, winter, and spring). Tutors assess students who were previously tutored by Reading Corps and students identified by classroom teachers as potential candidates for tutoring. Benchmark scores are compared to seasonal grade level targets that predict future reading success. Students who score below target are eligible to receive Reading Corps tutoring (see Appendix A for more information).</w:t>
      </w:r>
    </w:p>
    <w:p w14:paraId="7D76D36C" w14:textId="77777777" w:rsidR="00864F42" w:rsidRPr="004635B4" w:rsidRDefault="00864F42" w:rsidP="00864F42"/>
    <w:p w14:paraId="1FE91290" w14:textId="77777777" w:rsidR="00864F42" w:rsidRDefault="00864F42" w:rsidP="00864F42">
      <w:r w:rsidRPr="004635B4">
        <w:t xml:space="preserve">The literacy assessments are also used to measure the progress of students while they are receiving tutoring. Tutors “progress monitor” each student they are tutoring one time per week and </w:t>
      </w:r>
      <w:r w:rsidRPr="004635B4">
        <w:lastRenderedPageBreak/>
        <w:t>track their progress toward the proficiency targets. Students’ weekly scores are used by coaches to determine if students have made enough progress to “exit” the program and no longer receive tutoring.</w:t>
      </w:r>
    </w:p>
    <w:p w14:paraId="1D6BED4C" w14:textId="77777777" w:rsidR="002F095B" w:rsidRDefault="002F095B" w:rsidP="00864F42"/>
    <w:p w14:paraId="233A0891" w14:textId="500FD20E" w:rsidR="002F095B" w:rsidRDefault="002F095B" w:rsidP="002F095B">
      <w:pPr>
        <w:pStyle w:val="Heading2"/>
      </w:pPr>
      <w:bookmarkStart w:id="37" w:name="_Toc140580115"/>
      <w:r>
        <w:t>Student Performance</w:t>
      </w:r>
      <w:r w:rsidR="00E27207">
        <w:t xml:space="preserve"> During Tutoring</w:t>
      </w:r>
      <w:bookmarkEnd w:id="37"/>
    </w:p>
    <w:p w14:paraId="711AEB92" w14:textId="1C3C9AB4" w:rsidR="00864F42" w:rsidRDefault="002F095B" w:rsidP="00A25223">
      <w:r w:rsidRPr="002F095B">
        <w:t>A student’s weekly progress monitoring score allows the program to measure their growth while receiving tutoring. This growth can be compared to “target growth”</w:t>
      </w:r>
      <w:r w:rsidR="00B71BAE">
        <w:t xml:space="preserve">, </w:t>
      </w:r>
      <w:r w:rsidRPr="002F095B">
        <w:t xml:space="preserve">the amount of weekly growth a student who is on target in the fall would need to maintain throughout the year to remain on target in the spring. </w:t>
      </w:r>
      <w:r w:rsidR="00B71BAE">
        <w:t>Students who are eligible for</w:t>
      </w:r>
      <w:r w:rsidRPr="002F095B">
        <w:t xml:space="preserve"> Reading Corps need growth rates above target growth if they are going to meet future grade level targets. In other words, these students need to make more than a year’s worth of growth if they are going to “catch up” and close their individual achievement gap.</w:t>
      </w:r>
    </w:p>
    <w:p w14:paraId="5FB97701" w14:textId="69175C52" w:rsidR="00F805EA" w:rsidRDefault="00F805EA" w:rsidP="00A25223"/>
    <w:p w14:paraId="0F0700D6" w14:textId="1759FF0A" w:rsidR="002F095B" w:rsidRDefault="00F805EA" w:rsidP="00A25223">
      <w:pPr>
        <w:sectPr w:rsidR="002F095B" w:rsidSect="00F12F8E">
          <w:type w:val="continuous"/>
          <w:pgSz w:w="12240" w:h="15840"/>
          <w:pgMar w:top="1440" w:right="1440" w:bottom="1440" w:left="1440" w:header="720" w:footer="432" w:gutter="0"/>
          <w:cols w:num="2" w:space="720"/>
          <w:docGrid w:linePitch="360"/>
        </w:sectPr>
      </w:pPr>
      <w:r>
        <w:t xml:space="preserve">Table </w:t>
      </w:r>
      <w:r w:rsidR="009E2FD9">
        <w:t>9</w:t>
      </w:r>
      <w:r>
        <w:t xml:space="preserve"> displays the number and percentage of </w:t>
      </w:r>
      <w:r w:rsidR="005165DB">
        <w:t>students with</w:t>
      </w:r>
      <w:r>
        <w:t xml:space="preserve"> above target growth for each grade and measure. </w:t>
      </w:r>
      <w:r w:rsidR="005165DB">
        <w:t>69</w:t>
      </w:r>
      <w:r w:rsidR="005165DB" w:rsidRPr="005165DB">
        <w:t>% of all students tutored were catching up to their grade level targets, with Kindergarten and Grade 3 having the highest percentage of students above target growth.</w:t>
      </w:r>
    </w:p>
    <w:p w14:paraId="30CC42DD" w14:textId="5BE22DE1" w:rsidR="00864F42" w:rsidRDefault="00864F42" w:rsidP="00864F42"/>
    <w:p w14:paraId="2E10AEBB" w14:textId="77777777" w:rsidR="002F095B" w:rsidRDefault="002F095B">
      <w:pPr>
        <w:spacing w:after="160"/>
        <w:rPr>
          <w:b/>
          <w:color w:val="3B2B94" w:themeColor="accent3"/>
          <w:sz w:val="28"/>
          <w:szCs w:val="28"/>
        </w:rPr>
      </w:pPr>
      <w:r>
        <w:br w:type="page"/>
      </w:r>
    </w:p>
    <w:p w14:paraId="2988FD78" w14:textId="79262D95" w:rsidR="00864F42" w:rsidRPr="002D5DEA" w:rsidRDefault="00864F42" w:rsidP="002D5DEA">
      <w:pPr>
        <w:rPr>
          <w:b/>
          <w:color w:val="3B2B94" w:themeColor="accent3"/>
          <w:sz w:val="24"/>
          <w:szCs w:val="28"/>
        </w:rPr>
      </w:pPr>
      <w:r w:rsidRPr="002D5DEA">
        <w:rPr>
          <w:b/>
          <w:color w:val="3B2B94" w:themeColor="accent3"/>
          <w:sz w:val="24"/>
          <w:szCs w:val="28"/>
        </w:rPr>
        <w:lastRenderedPageBreak/>
        <w:t xml:space="preserve">Table </w:t>
      </w:r>
      <w:r w:rsidR="009E2FD9">
        <w:rPr>
          <w:b/>
          <w:color w:val="3B2B94" w:themeColor="accent3"/>
          <w:sz w:val="24"/>
          <w:szCs w:val="28"/>
        </w:rPr>
        <w:t>9</w:t>
      </w:r>
      <w:r w:rsidRPr="002D5DEA">
        <w:rPr>
          <w:b/>
          <w:color w:val="3B2B94" w:themeColor="accent3"/>
          <w:sz w:val="24"/>
          <w:szCs w:val="28"/>
        </w:rPr>
        <w:t>. Student Growth</w:t>
      </w:r>
    </w:p>
    <w:tbl>
      <w:tblPr>
        <w:tblStyle w:val="PlainTable3"/>
        <w:tblW w:w="5000" w:type="pct"/>
        <w:tblLayout w:type="fixed"/>
        <w:tblLook w:val="0000" w:firstRow="0" w:lastRow="0" w:firstColumn="0" w:lastColumn="0" w:noHBand="0" w:noVBand="0"/>
      </w:tblPr>
      <w:tblGrid>
        <w:gridCol w:w="1983"/>
        <w:gridCol w:w="1257"/>
        <w:gridCol w:w="1620"/>
        <w:gridCol w:w="1260"/>
        <w:gridCol w:w="1080"/>
        <w:gridCol w:w="1080"/>
        <w:gridCol w:w="1080"/>
      </w:tblGrid>
      <w:tr w:rsidR="002F095B" w:rsidRPr="006377F9" w14:paraId="5BF1426E" w14:textId="322D706F" w:rsidTr="002F095B">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059" w:type="pct"/>
            <w:tcBorders>
              <w:bottom w:val="single" w:sz="12" w:space="0" w:color="FF9F24" w:themeColor="accent4"/>
            </w:tcBorders>
            <w:shd w:val="clear" w:color="auto" w:fill="208179" w:themeFill="accent2"/>
            <w:vAlign w:val="center"/>
          </w:tcPr>
          <w:p w14:paraId="0770B7B1" w14:textId="77777777" w:rsidR="002F095B" w:rsidRPr="0029051D" w:rsidRDefault="002F095B" w:rsidP="00BA3CD2">
            <w:pPr>
              <w:rPr>
                <w:b/>
                <w:color w:val="FFFFFF" w:themeColor="background1"/>
              </w:rPr>
            </w:pPr>
          </w:p>
        </w:tc>
        <w:tc>
          <w:tcPr>
            <w:tcW w:w="671" w:type="pct"/>
            <w:tcBorders>
              <w:bottom w:val="single" w:sz="12" w:space="0" w:color="FF9F24" w:themeColor="accent4"/>
            </w:tcBorders>
            <w:shd w:val="clear" w:color="auto" w:fill="208179" w:themeFill="accent2"/>
            <w:vAlign w:val="center"/>
          </w:tcPr>
          <w:p w14:paraId="0A43C5A4" w14:textId="77777777" w:rsidR="002F095B" w:rsidRPr="0029051D" w:rsidRDefault="002F095B" w:rsidP="002F095B">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Grade K</w:t>
            </w:r>
          </w:p>
        </w:tc>
        <w:tc>
          <w:tcPr>
            <w:cnfStyle w:val="000010000000" w:firstRow="0" w:lastRow="0" w:firstColumn="0" w:lastColumn="0" w:oddVBand="1" w:evenVBand="0" w:oddHBand="0" w:evenHBand="0" w:firstRowFirstColumn="0" w:firstRowLastColumn="0" w:lastRowFirstColumn="0" w:lastRowLastColumn="0"/>
            <w:tcW w:w="865" w:type="pct"/>
            <w:tcBorders>
              <w:bottom w:val="single" w:sz="12" w:space="0" w:color="FF9F24" w:themeColor="accent4"/>
            </w:tcBorders>
            <w:shd w:val="clear" w:color="auto" w:fill="208179" w:themeFill="accent2"/>
            <w:vAlign w:val="center"/>
          </w:tcPr>
          <w:p w14:paraId="6501CADD" w14:textId="77777777" w:rsidR="002F095B" w:rsidRPr="006377F9" w:rsidRDefault="002F095B" w:rsidP="002F095B">
            <w:pPr>
              <w:jc w:val="center"/>
              <w:rPr>
                <w:b/>
              </w:rPr>
            </w:pPr>
            <w:r>
              <w:rPr>
                <w:b/>
                <w:color w:val="FFFFFF" w:themeColor="background1"/>
              </w:rPr>
              <w:t>Grade 1</w:t>
            </w:r>
          </w:p>
        </w:tc>
        <w:tc>
          <w:tcPr>
            <w:tcW w:w="673" w:type="pct"/>
            <w:tcBorders>
              <w:bottom w:val="single" w:sz="12" w:space="0" w:color="FF9F24" w:themeColor="accent4"/>
            </w:tcBorders>
            <w:shd w:val="clear" w:color="auto" w:fill="208179" w:themeFill="accent2"/>
            <w:vAlign w:val="center"/>
          </w:tcPr>
          <w:p w14:paraId="10D07986" w14:textId="77777777" w:rsidR="002F095B" w:rsidRPr="006377F9" w:rsidRDefault="002F095B" w:rsidP="002F095B">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Grade 1*</w:t>
            </w:r>
          </w:p>
        </w:tc>
        <w:tc>
          <w:tcPr>
            <w:cnfStyle w:val="000010000000" w:firstRow="0" w:lastRow="0" w:firstColumn="0" w:lastColumn="0" w:oddVBand="1" w:evenVBand="0" w:oddHBand="0" w:evenHBand="0" w:firstRowFirstColumn="0" w:firstRowLastColumn="0" w:lastRowFirstColumn="0" w:lastRowLastColumn="0"/>
            <w:tcW w:w="577" w:type="pct"/>
            <w:tcBorders>
              <w:bottom w:val="single" w:sz="12" w:space="0" w:color="FF9F24" w:themeColor="accent4"/>
            </w:tcBorders>
            <w:shd w:val="clear" w:color="auto" w:fill="208179" w:themeFill="accent2"/>
            <w:vAlign w:val="center"/>
          </w:tcPr>
          <w:p w14:paraId="28D2B91C" w14:textId="77777777" w:rsidR="002F095B" w:rsidRPr="006377F9" w:rsidRDefault="002F095B" w:rsidP="002F095B">
            <w:pPr>
              <w:jc w:val="center"/>
              <w:rPr>
                <w:b/>
                <w:color w:val="FFFFFF" w:themeColor="background1"/>
              </w:rPr>
            </w:pPr>
            <w:r>
              <w:rPr>
                <w:b/>
                <w:color w:val="FFFFFF" w:themeColor="background1"/>
              </w:rPr>
              <w:t>Grade 2</w:t>
            </w:r>
          </w:p>
        </w:tc>
        <w:tc>
          <w:tcPr>
            <w:tcW w:w="577" w:type="pct"/>
            <w:tcBorders>
              <w:bottom w:val="single" w:sz="12" w:space="0" w:color="FF9F24" w:themeColor="accent4"/>
            </w:tcBorders>
            <w:shd w:val="clear" w:color="auto" w:fill="208179" w:themeFill="accent2"/>
            <w:vAlign w:val="center"/>
          </w:tcPr>
          <w:p w14:paraId="37144030" w14:textId="77777777" w:rsidR="002F095B" w:rsidRPr="006377F9" w:rsidRDefault="002F095B" w:rsidP="002F095B">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Grade 3</w:t>
            </w:r>
          </w:p>
        </w:tc>
        <w:tc>
          <w:tcPr>
            <w:cnfStyle w:val="000010000000" w:firstRow="0" w:lastRow="0" w:firstColumn="0" w:lastColumn="0" w:oddVBand="1" w:evenVBand="0" w:oddHBand="0" w:evenHBand="0" w:firstRowFirstColumn="0" w:firstRowLastColumn="0" w:lastRowFirstColumn="0" w:lastRowLastColumn="0"/>
            <w:tcW w:w="577" w:type="pct"/>
            <w:tcBorders>
              <w:bottom w:val="single" w:sz="12" w:space="0" w:color="FF9F24" w:themeColor="accent4"/>
            </w:tcBorders>
            <w:shd w:val="clear" w:color="auto" w:fill="208179" w:themeFill="accent2"/>
            <w:vAlign w:val="center"/>
          </w:tcPr>
          <w:p w14:paraId="143F2067" w14:textId="0E6862C4" w:rsidR="002F095B" w:rsidRDefault="002F095B" w:rsidP="002F095B">
            <w:pPr>
              <w:jc w:val="center"/>
              <w:rPr>
                <w:b/>
                <w:color w:val="FFFFFF" w:themeColor="background1"/>
              </w:rPr>
            </w:pPr>
            <w:r>
              <w:rPr>
                <w:b/>
                <w:color w:val="FFFFFF" w:themeColor="background1"/>
              </w:rPr>
              <w:t>Total***</w:t>
            </w:r>
          </w:p>
        </w:tc>
      </w:tr>
      <w:tr w:rsidR="002F095B" w:rsidRPr="006377F9" w14:paraId="0DFDC6F6" w14:textId="77777777" w:rsidTr="002F095B">
        <w:trPr>
          <w:trHeight w:val="315"/>
        </w:trPr>
        <w:tc>
          <w:tcPr>
            <w:cnfStyle w:val="000010000000" w:firstRow="0" w:lastRow="0" w:firstColumn="0" w:lastColumn="0" w:oddVBand="1" w:evenVBand="0" w:oddHBand="0" w:evenHBand="0" w:firstRowFirstColumn="0" w:firstRowLastColumn="0" w:lastRowFirstColumn="0" w:lastRowLastColumn="0"/>
            <w:tcW w:w="1059" w:type="pct"/>
            <w:tcBorders>
              <w:bottom w:val="single" w:sz="12" w:space="0" w:color="FF9F24" w:themeColor="accent4"/>
              <w:right w:val="single" w:sz="4" w:space="0" w:color="FF9F24" w:themeColor="accent4"/>
            </w:tcBorders>
            <w:shd w:val="clear" w:color="auto" w:fill="D9D9D9" w:themeFill="background1" w:themeFillShade="D9"/>
            <w:vAlign w:val="center"/>
          </w:tcPr>
          <w:p w14:paraId="3C3AF197" w14:textId="77777777" w:rsidR="002F095B" w:rsidRPr="0029051D" w:rsidRDefault="002F095B" w:rsidP="00BA3CD2">
            <w:pPr>
              <w:rPr>
                <w:b/>
                <w:color w:val="FFFFFF" w:themeColor="background1"/>
              </w:rPr>
            </w:pPr>
          </w:p>
        </w:tc>
        <w:tc>
          <w:tcPr>
            <w:tcW w:w="671" w:type="pct"/>
            <w:tcBorders>
              <w:left w:val="single" w:sz="4" w:space="0" w:color="FF9F24" w:themeColor="accent4"/>
              <w:bottom w:val="single" w:sz="12" w:space="0" w:color="FF9F24" w:themeColor="accent4"/>
              <w:right w:val="single" w:sz="4" w:space="0" w:color="FF9F24" w:themeColor="accent4"/>
            </w:tcBorders>
            <w:shd w:val="clear" w:color="auto" w:fill="D9D9D9" w:themeFill="background1" w:themeFillShade="D9"/>
            <w:vAlign w:val="center"/>
          </w:tcPr>
          <w:p w14:paraId="3C52F75C" w14:textId="7F1148D9" w:rsidR="002F095B" w:rsidRPr="002F095B" w:rsidRDefault="002F095B" w:rsidP="002F095B">
            <w:pPr>
              <w:jc w:val="center"/>
              <w:cnfStyle w:val="000000000000" w:firstRow="0" w:lastRow="0" w:firstColumn="0" w:lastColumn="0" w:oddVBand="0" w:evenVBand="0" w:oddHBand="0" w:evenHBand="0" w:firstRowFirstColumn="0" w:firstRowLastColumn="0" w:lastRowFirstColumn="0" w:lastRowLastColumn="0"/>
              <w:rPr>
                <w:b/>
              </w:rPr>
            </w:pPr>
            <w:r w:rsidRPr="002F095B">
              <w:rPr>
                <w:b/>
              </w:rPr>
              <w:t>Test of Letter Sounds</w:t>
            </w:r>
          </w:p>
        </w:tc>
        <w:tc>
          <w:tcPr>
            <w:cnfStyle w:val="000010000000" w:firstRow="0" w:lastRow="0" w:firstColumn="0" w:lastColumn="0" w:oddVBand="1" w:evenVBand="0" w:oddHBand="0" w:evenHBand="0" w:firstRowFirstColumn="0" w:firstRowLastColumn="0" w:lastRowFirstColumn="0" w:lastRowLastColumn="0"/>
            <w:tcW w:w="865" w:type="pct"/>
            <w:tcBorders>
              <w:left w:val="single" w:sz="4" w:space="0" w:color="FF9F24" w:themeColor="accent4"/>
              <w:bottom w:val="single" w:sz="12" w:space="0" w:color="FF9F24" w:themeColor="accent4"/>
              <w:right w:val="single" w:sz="4" w:space="0" w:color="FF9F24" w:themeColor="accent4"/>
            </w:tcBorders>
            <w:shd w:val="clear" w:color="auto" w:fill="D9D9D9" w:themeFill="background1" w:themeFillShade="D9"/>
            <w:vAlign w:val="center"/>
          </w:tcPr>
          <w:p w14:paraId="55E86587" w14:textId="3EE6A6EC" w:rsidR="002F095B" w:rsidRPr="002F095B" w:rsidRDefault="002F095B" w:rsidP="002F095B">
            <w:pPr>
              <w:jc w:val="center"/>
              <w:rPr>
                <w:b/>
              </w:rPr>
            </w:pPr>
            <w:r>
              <w:rPr>
                <w:b/>
              </w:rPr>
              <w:t>Test of Nonsense Words (Eng.)</w:t>
            </w:r>
          </w:p>
        </w:tc>
        <w:tc>
          <w:tcPr>
            <w:tcW w:w="1827" w:type="pct"/>
            <w:gridSpan w:val="3"/>
            <w:tcBorders>
              <w:left w:val="single" w:sz="4" w:space="0" w:color="FF9F24" w:themeColor="accent4"/>
              <w:bottom w:val="single" w:sz="12" w:space="0" w:color="FF9F24" w:themeColor="accent4"/>
              <w:right w:val="single" w:sz="4" w:space="0" w:color="FF9F24" w:themeColor="accent4"/>
            </w:tcBorders>
            <w:shd w:val="clear" w:color="auto" w:fill="D9D9D9" w:themeFill="background1" w:themeFillShade="D9"/>
            <w:vAlign w:val="center"/>
          </w:tcPr>
          <w:p w14:paraId="227ECE94" w14:textId="7D210EE4" w:rsidR="002F095B" w:rsidRPr="002F095B" w:rsidRDefault="002F095B" w:rsidP="002F095B">
            <w:pPr>
              <w:jc w:val="center"/>
              <w:cnfStyle w:val="000000000000" w:firstRow="0" w:lastRow="0" w:firstColumn="0" w:lastColumn="0" w:oddVBand="0" w:evenVBand="0" w:oddHBand="0" w:evenHBand="0" w:firstRowFirstColumn="0" w:firstRowLastColumn="0" w:lastRowFirstColumn="0" w:lastRowLastColumn="0"/>
              <w:rPr>
                <w:b/>
              </w:rPr>
            </w:pPr>
            <w:r>
              <w:rPr>
                <w:b/>
              </w:rPr>
              <w:t>CBMReading</w:t>
            </w:r>
          </w:p>
        </w:tc>
        <w:tc>
          <w:tcPr>
            <w:cnfStyle w:val="000010000000" w:firstRow="0" w:lastRow="0" w:firstColumn="0" w:lastColumn="0" w:oddVBand="1" w:evenVBand="0" w:oddHBand="0" w:evenHBand="0" w:firstRowFirstColumn="0" w:firstRowLastColumn="0" w:lastRowFirstColumn="0" w:lastRowLastColumn="0"/>
            <w:tcW w:w="577" w:type="pct"/>
            <w:tcBorders>
              <w:left w:val="single" w:sz="4" w:space="0" w:color="FF9F24" w:themeColor="accent4"/>
              <w:bottom w:val="single" w:sz="12" w:space="0" w:color="FF9F24" w:themeColor="accent4"/>
            </w:tcBorders>
            <w:shd w:val="clear" w:color="auto" w:fill="D9D9D9" w:themeFill="background1" w:themeFillShade="D9"/>
            <w:vAlign w:val="center"/>
          </w:tcPr>
          <w:p w14:paraId="75C7D330" w14:textId="77777777" w:rsidR="002F095B" w:rsidRPr="002F095B" w:rsidRDefault="002F095B" w:rsidP="002F095B">
            <w:pPr>
              <w:jc w:val="center"/>
              <w:rPr>
                <w:b/>
              </w:rPr>
            </w:pPr>
          </w:p>
        </w:tc>
      </w:tr>
      <w:tr w:rsidR="009472B0" w:rsidRPr="003B6862" w14:paraId="1B1B6C40" w14:textId="74DA1C3F" w:rsidTr="002F095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059" w:type="pct"/>
          </w:tcPr>
          <w:p w14:paraId="20476966" w14:textId="0F91261A" w:rsidR="009472B0" w:rsidRPr="003B6862" w:rsidRDefault="009472B0" w:rsidP="009472B0">
            <w:pPr>
              <w:rPr>
                <w:kern w:val="24"/>
              </w:rPr>
            </w:pPr>
            <w:r w:rsidRPr="004A6F62">
              <w:t>Number of Students**</w:t>
            </w:r>
          </w:p>
        </w:tc>
        <w:tc>
          <w:tcPr>
            <w:tcW w:w="671" w:type="pct"/>
            <w:vAlign w:val="center"/>
          </w:tcPr>
          <w:p w14:paraId="6EA32859" w14:textId="43105461"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 xml:space="preserve">227 </w:t>
            </w:r>
          </w:p>
        </w:tc>
        <w:tc>
          <w:tcPr>
            <w:cnfStyle w:val="000010000000" w:firstRow="0" w:lastRow="0" w:firstColumn="0" w:lastColumn="0" w:oddVBand="1" w:evenVBand="0" w:oddHBand="0" w:evenHBand="0" w:firstRowFirstColumn="0" w:firstRowLastColumn="0" w:lastRowFirstColumn="0" w:lastRowLastColumn="0"/>
            <w:tcW w:w="865" w:type="pct"/>
            <w:vAlign w:val="center"/>
          </w:tcPr>
          <w:p w14:paraId="044FC450" w14:textId="231DB1F1" w:rsidR="009472B0" w:rsidRPr="003B6862" w:rsidRDefault="009472B0" w:rsidP="009472B0">
            <w:pPr>
              <w:jc w:val="center"/>
            </w:pPr>
            <w:r>
              <w:rPr>
                <w:rFonts w:cs="Calibri"/>
                <w:szCs w:val="21"/>
              </w:rPr>
              <w:t xml:space="preserve">368 </w:t>
            </w:r>
          </w:p>
        </w:tc>
        <w:tc>
          <w:tcPr>
            <w:tcW w:w="673" w:type="pct"/>
            <w:vAlign w:val="center"/>
          </w:tcPr>
          <w:p w14:paraId="032AECC9" w14:textId="68800675"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 xml:space="preserve">450 </w:t>
            </w:r>
          </w:p>
        </w:tc>
        <w:tc>
          <w:tcPr>
            <w:cnfStyle w:val="000010000000" w:firstRow="0" w:lastRow="0" w:firstColumn="0" w:lastColumn="0" w:oddVBand="1" w:evenVBand="0" w:oddHBand="0" w:evenHBand="0" w:firstRowFirstColumn="0" w:firstRowLastColumn="0" w:lastRowFirstColumn="0" w:lastRowLastColumn="0"/>
            <w:tcW w:w="577" w:type="pct"/>
            <w:vAlign w:val="center"/>
          </w:tcPr>
          <w:p w14:paraId="20CA8595" w14:textId="0CA2CA82" w:rsidR="009472B0" w:rsidRPr="003B6862" w:rsidRDefault="009472B0" w:rsidP="009472B0">
            <w:pPr>
              <w:jc w:val="center"/>
            </w:pPr>
            <w:r>
              <w:rPr>
                <w:rFonts w:cs="Calibri"/>
                <w:szCs w:val="21"/>
              </w:rPr>
              <w:t xml:space="preserve">558 </w:t>
            </w:r>
          </w:p>
        </w:tc>
        <w:tc>
          <w:tcPr>
            <w:tcW w:w="577" w:type="pct"/>
            <w:vAlign w:val="center"/>
          </w:tcPr>
          <w:p w14:paraId="14735F34" w14:textId="2FA89495"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 xml:space="preserve">570 </w:t>
            </w:r>
          </w:p>
        </w:tc>
        <w:tc>
          <w:tcPr>
            <w:cnfStyle w:val="000010000000" w:firstRow="0" w:lastRow="0" w:firstColumn="0" w:lastColumn="0" w:oddVBand="1" w:evenVBand="0" w:oddHBand="0" w:evenHBand="0" w:firstRowFirstColumn="0" w:firstRowLastColumn="0" w:lastRowFirstColumn="0" w:lastRowLastColumn="0"/>
            <w:tcW w:w="577" w:type="pct"/>
            <w:vAlign w:val="center"/>
          </w:tcPr>
          <w:p w14:paraId="6E7A8B1B" w14:textId="7B778936" w:rsidR="009472B0" w:rsidRPr="003B6862" w:rsidRDefault="009472B0" w:rsidP="009472B0">
            <w:pPr>
              <w:jc w:val="center"/>
            </w:pPr>
            <w:r>
              <w:rPr>
                <w:rFonts w:cs="Calibri"/>
                <w:szCs w:val="21"/>
              </w:rPr>
              <w:t xml:space="preserve">1,905 </w:t>
            </w:r>
          </w:p>
        </w:tc>
      </w:tr>
      <w:tr w:rsidR="009472B0" w:rsidRPr="003B6862" w14:paraId="205291E8" w14:textId="6E376C23" w:rsidTr="002F095B">
        <w:trPr>
          <w:trHeight w:val="265"/>
        </w:trPr>
        <w:tc>
          <w:tcPr>
            <w:cnfStyle w:val="000010000000" w:firstRow="0" w:lastRow="0" w:firstColumn="0" w:lastColumn="0" w:oddVBand="1" w:evenVBand="0" w:oddHBand="0" w:evenHBand="0" w:firstRowFirstColumn="0" w:firstRowLastColumn="0" w:lastRowFirstColumn="0" w:lastRowLastColumn="0"/>
            <w:tcW w:w="1059" w:type="pct"/>
            <w:shd w:val="clear" w:color="auto" w:fill="FFFFFF" w:themeFill="background1"/>
          </w:tcPr>
          <w:p w14:paraId="06149CE9" w14:textId="2208C634" w:rsidR="009472B0" w:rsidRPr="003B6862" w:rsidRDefault="009472B0" w:rsidP="009472B0">
            <w:pPr>
              <w:rPr>
                <w:kern w:val="24"/>
              </w:rPr>
            </w:pPr>
            <w:r w:rsidRPr="004A6F62">
              <w:t>Number of Students Above Target Growth</w:t>
            </w:r>
          </w:p>
        </w:tc>
        <w:tc>
          <w:tcPr>
            <w:tcW w:w="671" w:type="pct"/>
            <w:shd w:val="clear" w:color="auto" w:fill="FFFFFF" w:themeFill="background1"/>
            <w:vAlign w:val="center"/>
          </w:tcPr>
          <w:p w14:paraId="5FD438F6" w14:textId="63F8798D" w:rsidR="009472B0" w:rsidRPr="003B6862" w:rsidRDefault="009472B0" w:rsidP="009472B0">
            <w:pPr>
              <w:jc w:val="center"/>
              <w:cnfStyle w:val="000000000000" w:firstRow="0" w:lastRow="0" w:firstColumn="0" w:lastColumn="0" w:oddVBand="0" w:evenVBand="0" w:oddHBand="0" w:evenHBand="0" w:firstRowFirstColumn="0" w:firstRowLastColumn="0" w:lastRowFirstColumn="0" w:lastRowLastColumn="0"/>
            </w:pPr>
            <w:r>
              <w:rPr>
                <w:rFonts w:cs="Calibri"/>
                <w:szCs w:val="21"/>
              </w:rPr>
              <w:t xml:space="preserve">192 </w:t>
            </w:r>
          </w:p>
        </w:tc>
        <w:tc>
          <w:tcPr>
            <w:cnfStyle w:val="000010000000" w:firstRow="0" w:lastRow="0" w:firstColumn="0" w:lastColumn="0" w:oddVBand="1" w:evenVBand="0" w:oddHBand="0" w:evenHBand="0" w:firstRowFirstColumn="0" w:firstRowLastColumn="0" w:lastRowFirstColumn="0" w:lastRowLastColumn="0"/>
            <w:tcW w:w="865" w:type="pct"/>
            <w:shd w:val="clear" w:color="auto" w:fill="FFFFFF" w:themeFill="background1"/>
            <w:vAlign w:val="center"/>
          </w:tcPr>
          <w:p w14:paraId="6B9A168C" w14:textId="4C89CDA4" w:rsidR="009472B0" w:rsidRPr="003B6862" w:rsidRDefault="009472B0" w:rsidP="009472B0">
            <w:pPr>
              <w:jc w:val="center"/>
            </w:pPr>
            <w:r>
              <w:rPr>
                <w:rFonts w:cs="Calibri"/>
                <w:szCs w:val="21"/>
              </w:rPr>
              <w:t xml:space="preserve">264 </w:t>
            </w:r>
          </w:p>
        </w:tc>
        <w:tc>
          <w:tcPr>
            <w:tcW w:w="673" w:type="pct"/>
            <w:shd w:val="clear" w:color="auto" w:fill="FFFFFF" w:themeFill="background1"/>
            <w:vAlign w:val="center"/>
          </w:tcPr>
          <w:p w14:paraId="115FE941" w14:textId="07ACF794" w:rsidR="009472B0" w:rsidRPr="003B6862" w:rsidRDefault="009472B0" w:rsidP="009472B0">
            <w:pPr>
              <w:jc w:val="center"/>
              <w:cnfStyle w:val="000000000000" w:firstRow="0" w:lastRow="0" w:firstColumn="0" w:lastColumn="0" w:oddVBand="0" w:evenVBand="0" w:oddHBand="0" w:evenHBand="0" w:firstRowFirstColumn="0" w:firstRowLastColumn="0" w:lastRowFirstColumn="0" w:lastRowLastColumn="0"/>
            </w:pPr>
            <w:r>
              <w:rPr>
                <w:rFonts w:cs="Calibri"/>
                <w:szCs w:val="21"/>
              </w:rPr>
              <w:t xml:space="preserve">217 </w:t>
            </w:r>
          </w:p>
        </w:tc>
        <w:tc>
          <w:tcPr>
            <w:cnfStyle w:val="000010000000" w:firstRow="0" w:lastRow="0" w:firstColumn="0" w:lastColumn="0" w:oddVBand="1" w:evenVBand="0" w:oddHBand="0" w:evenHBand="0" w:firstRowFirstColumn="0" w:firstRowLastColumn="0" w:lastRowFirstColumn="0" w:lastRowLastColumn="0"/>
            <w:tcW w:w="577" w:type="pct"/>
            <w:shd w:val="clear" w:color="auto" w:fill="FFFFFF" w:themeFill="background1"/>
            <w:vAlign w:val="center"/>
          </w:tcPr>
          <w:p w14:paraId="278427C6" w14:textId="0CB6458B" w:rsidR="009472B0" w:rsidRPr="003B6862" w:rsidRDefault="009472B0" w:rsidP="009472B0">
            <w:pPr>
              <w:jc w:val="center"/>
            </w:pPr>
            <w:r>
              <w:rPr>
                <w:rFonts w:cs="Calibri"/>
                <w:szCs w:val="21"/>
              </w:rPr>
              <w:t xml:space="preserve">322 </w:t>
            </w:r>
          </w:p>
        </w:tc>
        <w:tc>
          <w:tcPr>
            <w:tcW w:w="577" w:type="pct"/>
            <w:shd w:val="clear" w:color="auto" w:fill="FFFFFF" w:themeFill="background1"/>
            <w:vAlign w:val="center"/>
          </w:tcPr>
          <w:p w14:paraId="13F6A382" w14:textId="79EBE3EC" w:rsidR="009472B0" w:rsidRPr="003B6862" w:rsidRDefault="009472B0" w:rsidP="009472B0">
            <w:pPr>
              <w:jc w:val="center"/>
              <w:cnfStyle w:val="000000000000" w:firstRow="0" w:lastRow="0" w:firstColumn="0" w:lastColumn="0" w:oddVBand="0" w:evenVBand="0" w:oddHBand="0" w:evenHBand="0" w:firstRowFirstColumn="0" w:firstRowLastColumn="0" w:lastRowFirstColumn="0" w:lastRowLastColumn="0"/>
            </w:pPr>
            <w:r>
              <w:rPr>
                <w:rFonts w:cs="Calibri"/>
                <w:szCs w:val="21"/>
              </w:rPr>
              <w:t xml:space="preserve">421 </w:t>
            </w:r>
          </w:p>
        </w:tc>
        <w:tc>
          <w:tcPr>
            <w:cnfStyle w:val="000010000000" w:firstRow="0" w:lastRow="0" w:firstColumn="0" w:lastColumn="0" w:oddVBand="1" w:evenVBand="0" w:oddHBand="0" w:evenHBand="0" w:firstRowFirstColumn="0" w:firstRowLastColumn="0" w:lastRowFirstColumn="0" w:lastRowLastColumn="0"/>
            <w:tcW w:w="577" w:type="pct"/>
            <w:shd w:val="clear" w:color="auto" w:fill="FFFFFF" w:themeFill="background1"/>
            <w:vAlign w:val="center"/>
          </w:tcPr>
          <w:p w14:paraId="5F3C791E" w14:textId="79032FB2" w:rsidR="009472B0" w:rsidRPr="003B6862" w:rsidRDefault="009472B0" w:rsidP="009472B0">
            <w:pPr>
              <w:jc w:val="center"/>
            </w:pPr>
            <w:r>
              <w:rPr>
                <w:rFonts w:cs="Calibri"/>
                <w:szCs w:val="21"/>
              </w:rPr>
              <w:t xml:space="preserve">1,316 </w:t>
            </w:r>
          </w:p>
        </w:tc>
      </w:tr>
      <w:tr w:rsidR="009472B0" w:rsidRPr="003B6862" w14:paraId="6414408C" w14:textId="2DFF5E39" w:rsidTr="002F095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059" w:type="pct"/>
            <w:tcBorders>
              <w:bottom w:val="single" w:sz="12" w:space="0" w:color="FF9F24" w:themeColor="accent4"/>
            </w:tcBorders>
          </w:tcPr>
          <w:p w14:paraId="1AB42390" w14:textId="6B01506B" w:rsidR="009472B0" w:rsidRPr="003B6862" w:rsidRDefault="009472B0" w:rsidP="009472B0">
            <w:pPr>
              <w:rPr>
                <w:kern w:val="24"/>
              </w:rPr>
            </w:pPr>
            <w:r w:rsidRPr="004A6F62">
              <w:t>Percentage of Students Above Target Growth</w:t>
            </w:r>
          </w:p>
        </w:tc>
        <w:tc>
          <w:tcPr>
            <w:tcW w:w="671" w:type="pct"/>
            <w:tcBorders>
              <w:bottom w:val="single" w:sz="12" w:space="0" w:color="FF9F24" w:themeColor="accent4"/>
            </w:tcBorders>
            <w:vAlign w:val="center"/>
          </w:tcPr>
          <w:p w14:paraId="0BC4FA39" w14:textId="3B76A08F"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84.6%</w:t>
            </w:r>
          </w:p>
        </w:tc>
        <w:tc>
          <w:tcPr>
            <w:cnfStyle w:val="000010000000" w:firstRow="0" w:lastRow="0" w:firstColumn="0" w:lastColumn="0" w:oddVBand="1" w:evenVBand="0" w:oddHBand="0" w:evenHBand="0" w:firstRowFirstColumn="0" w:firstRowLastColumn="0" w:lastRowFirstColumn="0" w:lastRowLastColumn="0"/>
            <w:tcW w:w="865" w:type="pct"/>
            <w:tcBorders>
              <w:bottom w:val="single" w:sz="12" w:space="0" w:color="FF9F24" w:themeColor="accent4"/>
            </w:tcBorders>
            <w:vAlign w:val="center"/>
          </w:tcPr>
          <w:p w14:paraId="1EC004F2" w14:textId="4B747F4E" w:rsidR="009472B0" w:rsidRPr="003B6862" w:rsidRDefault="009472B0" w:rsidP="009472B0">
            <w:pPr>
              <w:jc w:val="center"/>
            </w:pPr>
            <w:r>
              <w:rPr>
                <w:rFonts w:cs="Calibri"/>
                <w:szCs w:val="21"/>
              </w:rPr>
              <w:t>71.7%</w:t>
            </w:r>
          </w:p>
        </w:tc>
        <w:tc>
          <w:tcPr>
            <w:tcW w:w="673" w:type="pct"/>
            <w:tcBorders>
              <w:bottom w:val="single" w:sz="12" w:space="0" w:color="FF9F24" w:themeColor="accent4"/>
            </w:tcBorders>
            <w:vAlign w:val="center"/>
          </w:tcPr>
          <w:p w14:paraId="478A8025" w14:textId="24E9785D"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48.2%</w:t>
            </w:r>
          </w:p>
        </w:tc>
        <w:tc>
          <w:tcPr>
            <w:cnfStyle w:val="000010000000" w:firstRow="0" w:lastRow="0" w:firstColumn="0" w:lastColumn="0" w:oddVBand="1" w:evenVBand="0" w:oddHBand="0" w:evenHBand="0" w:firstRowFirstColumn="0" w:firstRowLastColumn="0" w:lastRowFirstColumn="0" w:lastRowLastColumn="0"/>
            <w:tcW w:w="577" w:type="pct"/>
            <w:tcBorders>
              <w:bottom w:val="single" w:sz="12" w:space="0" w:color="FF9F24" w:themeColor="accent4"/>
            </w:tcBorders>
            <w:vAlign w:val="center"/>
          </w:tcPr>
          <w:p w14:paraId="2762E92E" w14:textId="75AE4EB0" w:rsidR="009472B0" w:rsidRPr="003B6862" w:rsidRDefault="009472B0" w:rsidP="009472B0">
            <w:pPr>
              <w:jc w:val="center"/>
            </w:pPr>
            <w:r>
              <w:rPr>
                <w:rFonts w:cs="Calibri"/>
                <w:szCs w:val="21"/>
              </w:rPr>
              <w:t>57.7%</w:t>
            </w:r>
          </w:p>
        </w:tc>
        <w:tc>
          <w:tcPr>
            <w:tcW w:w="577" w:type="pct"/>
            <w:tcBorders>
              <w:bottom w:val="single" w:sz="12" w:space="0" w:color="FF9F24" w:themeColor="accent4"/>
            </w:tcBorders>
            <w:vAlign w:val="center"/>
          </w:tcPr>
          <w:p w14:paraId="1898461B" w14:textId="64C1EAF0" w:rsidR="009472B0" w:rsidRPr="003B6862" w:rsidRDefault="009472B0" w:rsidP="009472B0">
            <w:pPr>
              <w:jc w:val="center"/>
              <w:cnfStyle w:val="000000100000" w:firstRow="0" w:lastRow="0" w:firstColumn="0" w:lastColumn="0" w:oddVBand="0" w:evenVBand="0" w:oddHBand="1" w:evenHBand="0" w:firstRowFirstColumn="0" w:firstRowLastColumn="0" w:lastRowFirstColumn="0" w:lastRowLastColumn="0"/>
            </w:pPr>
            <w:r>
              <w:rPr>
                <w:rFonts w:cs="Calibri"/>
                <w:szCs w:val="21"/>
              </w:rPr>
              <w:t>73.9%</w:t>
            </w:r>
          </w:p>
        </w:tc>
        <w:tc>
          <w:tcPr>
            <w:cnfStyle w:val="000010000000" w:firstRow="0" w:lastRow="0" w:firstColumn="0" w:lastColumn="0" w:oddVBand="1" w:evenVBand="0" w:oddHBand="0" w:evenHBand="0" w:firstRowFirstColumn="0" w:firstRowLastColumn="0" w:lastRowFirstColumn="0" w:lastRowLastColumn="0"/>
            <w:tcW w:w="577" w:type="pct"/>
            <w:tcBorders>
              <w:bottom w:val="single" w:sz="12" w:space="0" w:color="FF9F24" w:themeColor="accent4"/>
            </w:tcBorders>
            <w:vAlign w:val="center"/>
          </w:tcPr>
          <w:p w14:paraId="38CE80E2" w14:textId="46AC4380" w:rsidR="009472B0" w:rsidRPr="003B6862" w:rsidRDefault="009472B0" w:rsidP="009472B0">
            <w:pPr>
              <w:jc w:val="center"/>
            </w:pPr>
            <w:r>
              <w:rPr>
                <w:rFonts w:cs="Calibri"/>
                <w:szCs w:val="21"/>
              </w:rPr>
              <w:t>69.1%</w:t>
            </w:r>
          </w:p>
        </w:tc>
      </w:tr>
    </w:tbl>
    <w:p w14:paraId="3B73DA6D" w14:textId="77777777" w:rsidR="002F095B" w:rsidRPr="002F095B" w:rsidRDefault="002F095B" w:rsidP="002F095B">
      <w:pPr>
        <w:rPr>
          <w:sz w:val="16"/>
        </w:rPr>
      </w:pPr>
      <w:r w:rsidRPr="002F095B">
        <w:rPr>
          <w:sz w:val="16"/>
        </w:rPr>
        <w:t>* Students in this group may have also participated in Grade 1 Test of Nonsense Words (Eng.).</w:t>
      </w:r>
    </w:p>
    <w:p w14:paraId="668F6B07" w14:textId="77777777" w:rsidR="002F095B" w:rsidRPr="002F095B" w:rsidRDefault="002F095B" w:rsidP="002F095B">
      <w:pPr>
        <w:rPr>
          <w:sz w:val="16"/>
        </w:rPr>
      </w:pPr>
      <w:r w:rsidRPr="002F095B">
        <w:rPr>
          <w:sz w:val="16"/>
        </w:rPr>
        <w:t xml:space="preserve">** Students must have at least 6 progress monitoring data points to be included in the growth rate calculations. </w:t>
      </w:r>
    </w:p>
    <w:p w14:paraId="3464292A" w14:textId="2709C6CF" w:rsidR="00864F42" w:rsidRPr="002F095B" w:rsidRDefault="002F095B" w:rsidP="002F095B">
      <w:pPr>
        <w:rPr>
          <w:sz w:val="16"/>
        </w:rPr>
      </w:pPr>
      <w:r w:rsidRPr="002F095B">
        <w:rPr>
          <w:sz w:val="16"/>
        </w:rPr>
        <w:t>*** Students counted in both the Grade 1 Test of Nonsense Words (</w:t>
      </w:r>
      <w:proofErr w:type="spellStart"/>
      <w:r w:rsidRPr="002F095B">
        <w:rPr>
          <w:sz w:val="16"/>
        </w:rPr>
        <w:t>Eng</w:t>
      </w:r>
      <w:proofErr w:type="spellEnd"/>
      <w:r w:rsidRPr="002F095B">
        <w:rPr>
          <w:sz w:val="16"/>
        </w:rPr>
        <w:t>). and Grade 1 CBMReading columns are counted in the total number of students one time and in the number of students above target total if they exceeded the target on at least one of the two measures.</w:t>
      </w:r>
    </w:p>
    <w:p w14:paraId="018BF9EB" w14:textId="5CF52EDB" w:rsidR="00864F42" w:rsidRDefault="00864F42" w:rsidP="00864F42"/>
    <w:p w14:paraId="65E1B895" w14:textId="77777777" w:rsidR="0014665C" w:rsidRDefault="0014665C" w:rsidP="0014665C">
      <w:pPr>
        <w:pStyle w:val="Heading2"/>
        <w:rPr>
          <w:b w:val="0"/>
          <w:color w:val="auto"/>
          <w:sz w:val="21"/>
          <w:szCs w:val="24"/>
        </w:rPr>
        <w:sectPr w:rsidR="0014665C" w:rsidSect="00CD3869">
          <w:type w:val="continuous"/>
          <w:pgSz w:w="12240" w:h="15840"/>
          <w:pgMar w:top="1440" w:right="1440" w:bottom="1440" w:left="1440" w:header="720" w:footer="432" w:gutter="0"/>
          <w:cols w:space="720"/>
          <w:docGrid w:linePitch="360"/>
        </w:sectPr>
      </w:pPr>
    </w:p>
    <w:p w14:paraId="1D22D0F7" w14:textId="4E3D369D" w:rsidR="0014665C" w:rsidRDefault="0014665C" w:rsidP="00864F42">
      <w:pPr>
        <w:sectPr w:rsidR="0014665C" w:rsidSect="0014665C">
          <w:type w:val="continuous"/>
          <w:pgSz w:w="12240" w:h="15840"/>
          <w:pgMar w:top="1440" w:right="1440" w:bottom="1440" w:left="1440" w:header="720" w:footer="432" w:gutter="0"/>
          <w:cols w:num="2" w:space="720"/>
          <w:docGrid w:linePitch="360"/>
        </w:sectPr>
      </w:pPr>
      <w:r>
        <w:lastRenderedPageBreak/>
        <w:t xml:space="preserve">Figure </w:t>
      </w:r>
      <w:r w:rsidR="007053AE">
        <w:t>8</w:t>
      </w:r>
      <w:r>
        <w:t xml:space="preserve"> disaggregates the above student outcome data into non-white and white students </w:t>
      </w:r>
      <w:r w:rsidR="007D15C1">
        <w:t>in order to better understand program impact across key demographic considerations</w:t>
      </w:r>
      <w:r>
        <w:t>.</w:t>
      </w:r>
      <w:r w:rsidR="00083233">
        <w:t xml:space="preserve"> </w:t>
      </w:r>
      <w:bookmarkStart w:id="38" w:name="_Hlk141273766"/>
      <w:r>
        <w:t xml:space="preserve">Across </w:t>
      </w:r>
      <w:r w:rsidR="001F6590">
        <w:t>four of the</w:t>
      </w:r>
      <w:r>
        <w:t xml:space="preserve"> five grades and measures, </w:t>
      </w:r>
      <w:bookmarkStart w:id="39" w:name="_Hlk112329901"/>
      <w:r>
        <w:t>a greater percentage of white students exceed</w:t>
      </w:r>
      <w:r w:rsidR="007D15C1">
        <w:t>ed</w:t>
      </w:r>
      <w:r>
        <w:t xml:space="preserve"> target growth compared to non-white students.</w:t>
      </w:r>
      <w:bookmarkEnd w:id="39"/>
      <w:r>
        <w:t xml:space="preserve"> </w:t>
      </w:r>
      <w:bookmarkEnd w:id="38"/>
      <w:r w:rsidR="00BE29E8">
        <w:t xml:space="preserve">The differences between the two groups ranged from </w:t>
      </w:r>
      <w:r w:rsidR="001F6590">
        <w:t>0</w:t>
      </w:r>
      <w:r w:rsidR="00BE29E8">
        <w:t xml:space="preserve"> percentage points to </w:t>
      </w:r>
      <w:r w:rsidR="001F6590">
        <w:t>12</w:t>
      </w:r>
      <w:r w:rsidR="00BE29E8">
        <w:t xml:space="preserve"> percentage points. </w:t>
      </w:r>
      <w:r w:rsidR="00083233">
        <w:t xml:space="preserve">Similarly, Figure </w:t>
      </w:r>
      <w:r w:rsidR="007053AE">
        <w:t>9</w:t>
      </w:r>
      <w:r w:rsidR="00083233">
        <w:t xml:space="preserve"> disaggregates student outcome data by the school level percentage of students eligible for the free-reduced price lunch program. </w:t>
      </w:r>
      <w:bookmarkStart w:id="40" w:name="_Hlk141273787"/>
      <w:r w:rsidR="00083233">
        <w:t xml:space="preserve">Students at </w:t>
      </w:r>
      <w:r w:rsidR="00E7583D">
        <w:t xml:space="preserve">schools </w:t>
      </w:r>
      <w:r w:rsidR="00083233">
        <w:t xml:space="preserve">with the greatest percentage of students eligible for the FRPL program had a lower percentage </w:t>
      </w:r>
      <w:r w:rsidR="007D15C1">
        <w:t>for exceeding target</w:t>
      </w:r>
      <w:r w:rsidR="00083233">
        <w:t xml:space="preserve"> growth than students at </w:t>
      </w:r>
      <w:r w:rsidR="00E7583D">
        <w:t xml:space="preserve">schools </w:t>
      </w:r>
      <w:r w:rsidR="00083233">
        <w:t xml:space="preserve">with the </w:t>
      </w:r>
      <w:r w:rsidR="00C461A0">
        <w:t>fewest</w:t>
      </w:r>
      <w:r w:rsidR="00083233">
        <w:t xml:space="preserve"> </w:t>
      </w:r>
      <w:r w:rsidR="00083233">
        <w:lastRenderedPageBreak/>
        <w:t xml:space="preserve">percentage of students </w:t>
      </w:r>
      <w:r w:rsidR="006E7AA7">
        <w:t>eligible</w:t>
      </w:r>
      <w:r w:rsidR="00083233">
        <w:t xml:space="preserve"> for the FRPL program</w:t>
      </w:r>
      <w:r w:rsidR="00C375F0">
        <w:t xml:space="preserve"> in three of the five grades and measures</w:t>
      </w:r>
      <w:r w:rsidR="00083233">
        <w:t xml:space="preserve">. However, for two of the five measures, students at </w:t>
      </w:r>
      <w:r w:rsidR="00E7583D">
        <w:t>schools</w:t>
      </w:r>
      <w:r w:rsidR="00083233">
        <w:t xml:space="preserve"> in the medium risk percentage (5</w:t>
      </w:r>
      <w:r w:rsidR="00C375F0">
        <w:t>0</w:t>
      </w:r>
      <w:r w:rsidR="00083233">
        <w:t>-7</w:t>
      </w:r>
      <w:r w:rsidR="00C375F0">
        <w:t>4</w:t>
      </w:r>
      <w:r w:rsidR="00083233">
        <w:t>% of students eligible for FRPL program) had the greatest percentage of students exceeding target growth.</w:t>
      </w:r>
      <w:bookmarkEnd w:id="40"/>
      <w:r w:rsidR="00083233">
        <w:t xml:space="preserve"> </w:t>
      </w:r>
      <w:r w:rsidR="004848F9">
        <w:t>Rigorous comparative research shows that students from various backgrounds make marked improvements during Reading Corps tutoring, as compared to randomly identified peers who do not access the program (Markovitz et al., 2014</w:t>
      </w:r>
      <w:r w:rsidR="004D236D">
        <w:t>, 2018</w:t>
      </w:r>
      <w:r w:rsidR="006E7AA7">
        <w:t>, 2018</w:t>
      </w:r>
      <w:r w:rsidR="004848F9">
        <w:t xml:space="preserve">), but Figure </w:t>
      </w:r>
      <w:r w:rsidR="007053AE">
        <w:t>8</w:t>
      </w:r>
      <w:r w:rsidR="00083233">
        <w:t xml:space="preserve"> and Figure </w:t>
      </w:r>
      <w:r w:rsidR="007053AE">
        <w:t>9</w:t>
      </w:r>
      <w:r w:rsidR="004848F9">
        <w:t xml:space="preserve"> highlight a need to ensure students </w:t>
      </w:r>
      <w:r w:rsidR="004848F9">
        <w:rPr>
          <w:i/>
        </w:rPr>
        <w:t>across</w:t>
      </w:r>
      <w:r w:rsidR="004848F9">
        <w:t xml:space="preserve"> demographic backgrounds benefit </w:t>
      </w:r>
      <w:r w:rsidR="007D15C1">
        <w:t>to the greatest possible extent</w:t>
      </w:r>
      <w:r w:rsidR="00BE29E8">
        <w:t xml:space="preserve">. </w:t>
      </w:r>
    </w:p>
    <w:p w14:paraId="4175D9A0" w14:textId="1F731614" w:rsidR="004505F6" w:rsidRDefault="004505F6" w:rsidP="00864F42"/>
    <w:p w14:paraId="2AEC0FB4" w14:textId="77777777" w:rsidR="00F12F8E" w:rsidRDefault="00F12F8E" w:rsidP="002D5DEA">
      <w:pPr>
        <w:rPr>
          <w:b/>
          <w:color w:val="3B2B94" w:themeColor="accent3"/>
          <w:sz w:val="24"/>
        </w:rPr>
      </w:pPr>
    </w:p>
    <w:p w14:paraId="0D35F804" w14:textId="77777777" w:rsidR="00F12F8E" w:rsidRDefault="00F12F8E" w:rsidP="002D5DEA">
      <w:pPr>
        <w:rPr>
          <w:b/>
          <w:color w:val="3B2B94" w:themeColor="accent3"/>
          <w:sz w:val="24"/>
        </w:rPr>
      </w:pPr>
    </w:p>
    <w:p w14:paraId="26468156" w14:textId="77777777" w:rsidR="00F12F8E" w:rsidRDefault="00F12F8E" w:rsidP="002D5DEA">
      <w:pPr>
        <w:rPr>
          <w:b/>
          <w:color w:val="3B2B94" w:themeColor="accent3"/>
          <w:sz w:val="24"/>
        </w:rPr>
      </w:pPr>
    </w:p>
    <w:p w14:paraId="1AE57949" w14:textId="77777777" w:rsidR="00F12F8E" w:rsidRDefault="00F12F8E" w:rsidP="002D5DEA">
      <w:pPr>
        <w:rPr>
          <w:b/>
          <w:color w:val="3B2B94" w:themeColor="accent3"/>
          <w:sz w:val="24"/>
        </w:rPr>
      </w:pPr>
    </w:p>
    <w:p w14:paraId="43964AA8" w14:textId="77777777" w:rsidR="00F12F8E" w:rsidRDefault="00F12F8E" w:rsidP="002D5DEA">
      <w:pPr>
        <w:rPr>
          <w:b/>
          <w:color w:val="3B2B94" w:themeColor="accent3"/>
          <w:sz w:val="24"/>
        </w:rPr>
      </w:pPr>
    </w:p>
    <w:p w14:paraId="5623201A" w14:textId="77777777" w:rsidR="00F12F8E" w:rsidRDefault="00F12F8E" w:rsidP="002D5DEA">
      <w:pPr>
        <w:rPr>
          <w:b/>
          <w:color w:val="3B2B94" w:themeColor="accent3"/>
          <w:sz w:val="24"/>
        </w:rPr>
      </w:pPr>
    </w:p>
    <w:p w14:paraId="5B6254B6" w14:textId="77777777" w:rsidR="00F12F8E" w:rsidRDefault="00F12F8E" w:rsidP="002D5DEA">
      <w:pPr>
        <w:rPr>
          <w:b/>
          <w:color w:val="3B2B94" w:themeColor="accent3"/>
          <w:sz w:val="24"/>
        </w:rPr>
      </w:pPr>
    </w:p>
    <w:p w14:paraId="3CAC5CE3" w14:textId="1C93564C" w:rsidR="00414352" w:rsidRPr="002D5DEA" w:rsidRDefault="00414352" w:rsidP="002D5DEA">
      <w:pPr>
        <w:rPr>
          <w:b/>
          <w:color w:val="3B2B94" w:themeColor="accent3"/>
          <w:sz w:val="24"/>
        </w:rPr>
      </w:pPr>
      <w:r w:rsidRPr="002D5DEA">
        <w:rPr>
          <w:b/>
          <w:color w:val="3B2B94" w:themeColor="accent3"/>
          <w:sz w:val="24"/>
        </w:rPr>
        <w:lastRenderedPageBreak/>
        <w:t xml:space="preserve">Figure </w:t>
      </w:r>
      <w:r w:rsidR="007053AE">
        <w:rPr>
          <w:b/>
          <w:color w:val="3B2B94" w:themeColor="accent3"/>
          <w:sz w:val="24"/>
        </w:rPr>
        <w:t>8</w:t>
      </w:r>
      <w:r w:rsidRPr="002D5DEA">
        <w:rPr>
          <w:b/>
          <w:color w:val="3B2B94" w:themeColor="accent3"/>
          <w:sz w:val="24"/>
        </w:rPr>
        <w:t>. Percentage of Students Above Target Growth, By Race</w:t>
      </w:r>
    </w:p>
    <w:p w14:paraId="74C9C13C" w14:textId="5C60FB04" w:rsidR="00414352" w:rsidRDefault="00414352" w:rsidP="00864F42">
      <w:r w:rsidRPr="0014665C">
        <w:rPr>
          <w:noProof/>
          <w:shd w:val="clear" w:color="auto" w:fill="3B2B94" w:themeFill="accent3"/>
        </w:rPr>
        <w:drawing>
          <wp:inline distT="0" distB="0" distL="0" distR="0" wp14:anchorId="66175602" wp14:editId="7B3873DB">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8AB9D3" w14:textId="77777777" w:rsidR="00083233" w:rsidRDefault="00083233" w:rsidP="00864F42"/>
    <w:p w14:paraId="7EBE1647" w14:textId="02720BDF" w:rsidR="00DE5028" w:rsidRPr="002D5DEA" w:rsidRDefault="00DE5028" w:rsidP="002D5DEA">
      <w:pPr>
        <w:rPr>
          <w:b/>
          <w:color w:val="3B2B94" w:themeColor="accent3"/>
          <w:sz w:val="24"/>
        </w:rPr>
      </w:pPr>
      <w:r w:rsidRPr="002D5DEA">
        <w:rPr>
          <w:b/>
          <w:color w:val="3B2B94" w:themeColor="accent3"/>
          <w:sz w:val="24"/>
        </w:rPr>
        <w:t xml:space="preserve">Figure 9. Percentage of Students Above Target Growth, By </w:t>
      </w:r>
      <w:r w:rsidR="00E7583D">
        <w:rPr>
          <w:b/>
          <w:color w:val="3B2B94" w:themeColor="accent3"/>
          <w:sz w:val="24"/>
        </w:rPr>
        <w:t>School</w:t>
      </w:r>
      <w:r w:rsidRPr="002D5DEA">
        <w:rPr>
          <w:b/>
          <w:color w:val="3B2B94" w:themeColor="accent3"/>
          <w:sz w:val="24"/>
        </w:rPr>
        <w:t xml:space="preserve"> Free-Reduced Price Lunch Percentage</w:t>
      </w:r>
    </w:p>
    <w:p w14:paraId="63C1DC52" w14:textId="4B19B72B" w:rsidR="00414352" w:rsidRDefault="003C5013" w:rsidP="00864F42">
      <w:r>
        <w:rPr>
          <w:noProof/>
        </w:rPr>
        <w:drawing>
          <wp:inline distT="0" distB="0" distL="0" distR="0" wp14:anchorId="3494BFCB" wp14:editId="36DB61D1">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BF0495" w14:textId="237B4B72" w:rsidR="00E844A8" w:rsidRPr="002F095B" w:rsidRDefault="00E844A8" w:rsidP="00E844A8">
      <w:pPr>
        <w:rPr>
          <w:rFonts w:eastAsia="Times New Roman"/>
          <w:bCs/>
          <w:i/>
          <w:sz w:val="16"/>
          <w:szCs w:val="18"/>
        </w:rPr>
      </w:pPr>
      <w:r w:rsidRPr="002F095B">
        <w:rPr>
          <w:rFonts w:eastAsia="Times New Roman"/>
          <w:bCs/>
          <w:i/>
          <w:sz w:val="16"/>
          <w:szCs w:val="18"/>
        </w:rPr>
        <w:t xml:space="preserve">Note: </w:t>
      </w:r>
      <w:r>
        <w:rPr>
          <w:rFonts w:eastAsia="Times New Roman"/>
          <w:bCs/>
          <w:i/>
          <w:sz w:val="16"/>
          <w:szCs w:val="18"/>
        </w:rPr>
        <w:t>Data not show</w:t>
      </w:r>
      <w:r w:rsidR="00146633">
        <w:rPr>
          <w:rFonts w:eastAsia="Times New Roman"/>
          <w:bCs/>
          <w:i/>
          <w:sz w:val="16"/>
          <w:szCs w:val="18"/>
        </w:rPr>
        <w:t>n</w:t>
      </w:r>
      <w:r>
        <w:rPr>
          <w:rFonts w:eastAsia="Times New Roman"/>
          <w:bCs/>
          <w:i/>
          <w:sz w:val="16"/>
          <w:szCs w:val="18"/>
        </w:rPr>
        <w:t xml:space="preserve"> for grade/site FRPL combinations with sample sizes below 10 students. </w:t>
      </w:r>
    </w:p>
    <w:p w14:paraId="620B6EE6" w14:textId="77777777" w:rsidR="00E844A8" w:rsidRDefault="00E844A8" w:rsidP="00864F42"/>
    <w:p w14:paraId="2E08BCDB" w14:textId="1FBAF310" w:rsidR="00E844A8" w:rsidRDefault="00E844A8" w:rsidP="00864F42">
      <w:pPr>
        <w:sectPr w:rsidR="00E844A8" w:rsidSect="00CD3869">
          <w:type w:val="continuous"/>
          <w:pgSz w:w="12240" w:h="15840"/>
          <w:pgMar w:top="1440" w:right="1440" w:bottom="1440" w:left="1440" w:header="720" w:footer="432" w:gutter="0"/>
          <w:cols w:space="720"/>
          <w:docGrid w:linePitch="360"/>
        </w:sectPr>
      </w:pPr>
    </w:p>
    <w:p w14:paraId="1E35111D" w14:textId="77777777" w:rsidR="005B1FC7" w:rsidRDefault="005B1FC7" w:rsidP="00864F42"/>
    <w:p w14:paraId="0E602131" w14:textId="77777777" w:rsidR="005B1FC7" w:rsidRDefault="005B1FC7" w:rsidP="00864F42"/>
    <w:p w14:paraId="4F2B372F" w14:textId="77777777" w:rsidR="005B1FC7" w:rsidRDefault="005B1FC7" w:rsidP="00864F42"/>
    <w:p w14:paraId="7FE49901" w14:textId="77777777" w:rsidR="005B1FC7" w:rsidRDefault="005B1FC7" w:rsidP="00864F42"/>
    <w:p w14:paraId="35E51F1E" w14:textId="77777777" w:rsidR="005B1FC7" w:rsidRDefault="005B1FC7" w:rsidP="00864F42"/>
    <w:p w14:paraId="1C45FF3C" w14:textId="77777777" w:rsidR="005B1FC7" w:rsidRDefault="005B1FC7" w:rsidP="00864F42"/>
    <w:p w14:paraId="4AB91BA3" w14:textId="77777777" w:rsidR="005B1FC7" w:rsidRDefault="005B1FC7" w:rsidP="00864F42"/>
    <w:p w14:paraId="451377BA" w14:textId="0C078108" w:rsidR="00A916E3" w:rsidRDefault="005165DB" w:rsidP="00864F42">
      <w:r>
        <w:lastRenderedPageBreak/>
        <w:t>Comparing the percentage of student</w:t>
      </w:r>
      <w:r w:rsidR="00ED5936">
        <w:t>s exceeding target growth</w:t>
      </w:r>
      <w:r>
        <w:t xml:space="preserve"> across program years is an effective way to track overall program effectiveness and identify </w:t>
      </w:r>
      <w:r w:rsidR="00ED5936">
        <w:t>potential needs for</w:t>
      </w:r>
      <w:r>
        <w:t xml:space="preserve"> program improvement. </w:t>
      </w:r>
      <w:r w:rsidR="004505F6" w:rsidRPr="004505F6">
        <w:t xml:space="preserve">Figure </w:t>
      </w:r>
      <w:r w:rsidR="007053AE">
        <w:t>10</w:t>
      </w:r>
      <w:r w:rsidR="004505F6" w:rsidRPr="004505F6">
        <w:t xml:space="preserve"> displays the </w:t>
      </w:r>
      <w:r w:rsidR="004505F6" w:rsidRPr="004505F6">
        <w:lastRenderedPageBreak/>
        <w:t>percentage of students above target growt</w:t>
      </w:r>
      <w:r w:rsidR="00ED5936">
        <w:t>h for the past five years</w:t>
      </w:r>
      <w:r w:rsidR="004505F6" w:rsidRPr="004505F6">
        <w:t xml:space="preserve">. In all five measures, the percentage of students exceeding target growth in </w:t>
      </w:r>
      <w:r w:rsidR="00ED5936" w:rsidRPr="00C375F0">
        <w:t>202</w:t>
      </w:r>
      <w:r w:rsidR="00C375F0" w:rsidRPr="00C375F0">
        <w:t>2</w:t>
      </w:r>
      <w:r w:rsidR="00ED5936" w:rsidRPr="00C375F0">
        <w:t>-2</w:t>
      </w:r>
      <w:r w:rsidR="00C375F0" w:rsidRPr="00C375F0">
        <w:t>3</w:t>
      </w:r>
      <w:r w:rsidR="004505F6" w:rsidRPr="004505F6">
        <w:t xml:space="preserve"> was </w:t>
      </w:r>
      <w:r w:rsidR="00ED5936">
        <w:t>greater</w:t>
      </w:r>
      <w:r w:rsidR="004505F6" w:rsidRPr="004505F6">
        <w:t xml:space="preserve"> than the previous year</w:t>
      </w:r>
      <w:r w:rsidR="00C375F0">
        <w:t xml:space="preserve"> for three of the five grades and measures. </w:t>
      </w:r>
    </w:p>
    <w:p w14:paraId="1BD42BB7" w14:textId="77777777" w:rsidR="004505F6" w:rsidRDefault="004505F6" w:rsidP="00864F42">
      <w:pPr>
        <w:sectPr w:rsidR="004505F6" w:rsidSect="004505F6">
          <w:type w:val="continuous"/>
          <w:pgSz w:w="12240" w:h="15840"/>
          <w:pgMar w:top="1440" w:right="1440" w:bottom="1440" w:left="1440" w:header="720" w:footer="432" w:gutter="0"/>
          <w:cols w:num="2" w:space="720"/>
          <w:docGrid w:linePitch="360"/>
        </w:sectPr>
      </w:pPr>
    </w:p>
    <w:p w14:paraId="68059760" w14:textId="2041EAA9" w:rsidR="00A916E3" w:rsidRDefault="00A916E3" w:rsidP="00864F42"/>
    <w:p w14:paraId="32E41902" w14:textId="188B4323" w:rsidR="00A916E3" w:rsidRPr="002D5DEA" w:rsidRDefault="00A916E3" w:rsidP="002D5DEA">
      <w:pPr>
        <w:rPr>
          <w:b/>
          <w:color w:val="3B2B94" w:themeColor="accent3"/>
          <w:sz w:val="24"/>
        </w:rPr>
        <w:sectPr w:rsidR="00A916E3" w:rsidRPr="002D5DEA" w:rsidSect="00CD3869">
          <w:type w:val="continuous"/>
          <w:pgSz w:w="12240" w:h="15840"/>
          <w:pgMar w:top="1440" w:right="1440" w:bottom="1440" w:left="1440" w:header="720" w:footer="432" w:gutter="0"/>
          <w:cols w:space="720"/>
          <w:docGrid w:linePitch="360"/>
        </w:sectPr>
      </w:pPr>
      <w:bookmarkStart w:id="41" w:name="_Hlk110345667"/>
      <w:r w:rsidRPr="002D5DEA">
        <w:rPr>
          <w:b/>
          <w:color w:val="3B2B94" w:themeColor="accent3"/>
          <w:sz w:val="24"/>
        </w:rPr>
        <w:t xml:space="preserve">Figure </w:t>
      </w:r>
      <w:r w:rsidR="007053AE">
        <w:rPr>
          <w:b/>
          <w:color w:val="3B2B94" w:themeColor="accent3"/>
          <w:sz w:val="24"/>
        </w:rPr>
        <w:t>10</w:t>
      </w:r>
      <w:r w:rsidRPr="002D5DEA">
        <w:rPr>
          <w:b/>
          <w:color w:val="3B2B94" w:themeColor="accent3"/>
          <w:sz w:val="24"/>
        </w:rPr>
        <w:t>. Percentage of Students Above Target Growth, by Year</w:t>
      </w:r>
    </w:p>
    <w:p w14:paraId="7A268E91" w14:textId="77777777" w:rsidR="00F60E9B" w:rsidRDefault="00BA3CD2" w:rsidP="00A916E3">
      <w:r>
        <w:rPr>
          <w:noProof/>
        </w:rPr>
        <w:lastRenderedPageBreak/>
        <w:drawing>
          <wp:inline distT="0" distB="0" distL="0" distR="0" wp14:anchorId="04816542" wp14:editId="0A2402B7">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A36D2C" w14:textId="61F21430" w:rsidR="00FB53A0" w:rsidRDefault="00F60E9B" w:rsidP="00A916E3">
      <w:pPr>
        <w:rPr>
          <w:rFonts w:eastAsia="Times New Roman"/>
          <w:i/>
          <w:sz w:val="16"/>
          <w:szCs w:val="20"/>
        </w:rPr>
      </w:pPr>
      <w:bookmarkStart w:id="42" w:name="_Hlk141268963"/>
      <w:bookmarkEnd w:id="41"/>
      <w:r w:rsidRPr="00F60E9B">
        <w:rPr>
          <w:rFonts w:eastAsia="Times New Roman"/>
          <w:i/>
          <w:sz w:val="16"/>
          <w:szCs w:val="20"/>
        </w:rPr>
        <w:t>Note</w:t>
      </w:r>
      <w:r w:rsidR="000B1EB7">
        <w:rPr>
          <w:rFonts w:eastAsia="Times New Roman"/>
          <w:i/>
          <w:sz w:val="16"/>
          <w:szCs w:val="20"/>
        </w:rPr>
        <w:t>s</w:t>
      </w:r>
      <w:r w:rsidRPr="00F60E9B">
        <w:rPr>
          <w:rFonts w:eastAsia="Times New Roman"/>
          <w:i/>
          <w:sz w:val="16"/>
          <w:szCs w:val="20"/>
        </w:rPr>
        <w:t>: Use caution when comparing outcome data across years as the program was significantly disrupted by the COVID-19 pandemic.</w:t>
      </w:r>
      <w:r w:rsidR="000B1EB7">
        <w:rPr>
          <w:rFonts w:eastAsia="Times New Roman"/>
          <w:i/>
          <w:sz w:val="16"/>
          <w:szCs w:val="20"/>
        </w:rPr>
        <w:t xml:space="preserve"> Procedures for scoring Test of Nonsense Words changed in 2022-23.</w:t>
      </w:r>
    </w:p>
    <w:bookmarkEnd w:id="42"/>
    <w:p w14:paraId="168AC746" w14:textId="650B7B61" w:rsidR="00FB53A0" w:rsidRDefault="00FB53A0" w:rsidP="00FB53A0"/>
    <w:p w14:paraId="19989786" w14:textId="30BE5F91" w:rsidR="004505F6" w:rsidRDefault="004505F6" w:rsidP="00FB53A0">
      <w:pPr>
        <w:sectPr w:rsidR="004505F6" w:rsidSect="00A5509D">
          <w:type w:val="continuous"/>
          <w:pgSz w:w="12240" w:h="15840"/>
          <w:pgMar w:top="1440" w:right="1440" w:bottom="1440" w:left="1440" w:header="720" w:footer="432" w:gutter="0"/>
          <w:cols w:space="720"/>
          <w:docGrid w:linePitch="360"/>
        </w:sectPr>
      </w:pPr>
    </w:p>
    <w:p w14:paraId="0D3F31DE" w14:textId="08C0F9D5" w:rsidR="00E27207" w:rsidRDefault="00E27207" w:rsidP="00E27207">
      <w:pPr>
        <w:pStyle w:val="Heading2"/>
      </w:pPr>
      <w:bookmarkStart w:id="43" w:name="_Toc140580116"/>
      <w:r>
        <w:lastRenderedPageBreak/>
        <w:t>Student Performance After Tutoring</w:t>
      </w:r>
      <w:bookmarkEnd w:id="43"/>
    </w:p>
    <w:p w14:paraId="439AD673" w14:textId="6C113AC4" w:rsidR="006E7AA7" w:rsidRDefault="006E7AA7" w:rsidP="00FB53A0">
      <w:pPr>
        <w:sectPr w:rsidR="006E7AA7" w:rsidSect="00F12F8E">
          <w:type w:val="continuous"/>
          <w:pgSz w:w="12240" w:h="15840"/>
          <w:pgMar w:top="1440" w:right="1440" w:bottom="1440" w:left="1440" w:header="720" w:footer="432" w:gutter="0"/>
          <w:cols w:num="2" w:space="720"/>
          <w:docGrid w:linePitch="360"/>
        </w:sectPr>
      </w:pPr>
    </w:p>
    <w:p w14:paraId="1D6CACC9" w14:textId="11536FD4" w:rsidR="00ED5936" w:rsidRDefault="00ED5936" w:rsidP="00FB53A0">
      <w:r>
        <w:lastRenderedPageBreak/>
        <w:t xml:space="preserve">Students who consistently meet grade level targets during tutoring graduate or “exit” from the program, allowing another eligible student at the </w:t>
      </w:r>
      <w:r w:rsidR="00E7583D">
        <w:t>school</w:t>
      </w:r>
      <w:r>
        <w:t xml:space="preserve"> to receive tutoring. Reading Corps continues to assess exited students both weekly and at benchmark windows to track the maintenance of their skills and determine if students would benefit from resuming tutoring. </w:t>
      </w:r>
    </w:p>
    <w:p w14:paraId="467E1F41" w14:textId="77777777" w:rsidR="00ED5936" w:rsidRDefault="00ED5936" w:rsidP="00FB53A0"/>
    <w:p w14:paraId="5A416888" w14:textId="4B999BDB" w:rsidR="004505F6" w:rsidRDefault="004505F6" w:rsidP="00FB53A0">
      <w:r w:rsidRPr="004505F6">
        <w:t xml:space="preserve">Table </w:t>
      </w:r>
      <w:r w:rsidR="009E2FD9">
        <w:t>10</w:t>
      </w:r>
      <w:r w:rsidRPr="004505F6">
        <w:t xml:space="preserve"> </w:t>
      </w:r>
      <w:r w:rsidR="00ED5936">
        <w:t>displays</w:t>
      </w:r>
      <w:r w:rsidRPr="004505F6">
        <w:t xml:space="preserve"> the percentage of students who exit the Reading Corps </w:t>
      </w:r>
      <w:r w:rsidRPr="004505F6">
        <w:lastRenderedPageBreak/>
        <w:t xml:space="preserve">program by meeting grade level targets who then later meet the spring benchmark near the end of the school year (see Appendix A for more information on the Reading Corps targets). In total, about </w:t>
      </w:r>
      <w:r w:rsidR="0086363A">
        <w:t>54</w:t>
      </w:r>
      <w:r w:rsidRPr="004505F6">
        <w:t xml:space="preserve">% of students who exited the program also met the spring benchmark target score. Kindergarten and grade </w:t>
      </w:r>
      <w:r w:rsidR="00ED5936">
        <w:t>1</w:t>
      </w:r>
      <w:r w:rsidRPr="004505F6">
        <w:t xml:space="preserve"> had the highest percentage of students who exited and later met the spring benchmark</w:t>
      </w:r>
      <w:r w:rsidR="00ED5936">
        <w:t>.</w:t>
      </w:r>
    </w:p>
    <w:p w14:paraId="78F9FA80" w14:textId="77777777" w:rsidR="006E7AA7" w:rsidRDefault="006E7AA7" w:rsidP="00FB53A0">
      <w:pPr>
        <w:sectPr w:rsidR="006E7AA7" w:rsidSect="00F12F8E">
          <w:type w:val="continuous"/>
          <w:pgSz w:w="12240" w:h="15840"/>
          <w:pgMar w:top="1440" w:right="1440" w:bottom="1440" w:left="1440" w:header="720" w:footer="432" w:gutter="0"/>
          <w:cols w:num="2" w:space="720"/>
          <w:docGrid w:linePitch="360"/>
        </w:sectPr>
      </w:pPr>
    </w:p>
    <w:p w14:paraId="234FA219" w14:textId="2621C7C8" w:rsidR="006E7AA7" w:rsidRDefault="006E7AA7" w:rsidP="00FB53A0"/>
    <w:p w14:paraId="22A4D57A" w14:textId="77777777" w:rsidR="00186683" w:rsidRDefault="00186683" w:rsidP="002D5DEA">
      <w:pPr>
        <w:rPr>
          <w:b/>
          <w:color w:val="3B2B94" w:themeColor="accent3"/>
          <w:sz w:val="24"/>
        </w:rPr>
      </w:pPr>
    </w:p>
    <w:p w14:paraId="5CCF7E09" w14:textId="0316F43F" w:rsidR="00FB53A0" w:rsidRPr="002D5DEA" w:rsidRDefault="00FB53A0" w:rsidP="002D5DEA">
      <w:pPr>
        <w:rPr>
          <w:b/>
          <w:i/>
          <w:color w:val="3B2B94" w:themeColor="accent3"/>
          <w:sz w:val="24"/>
        </w:rPr>
      </w:pPr>
      <w:r w:rsidRPr="002D5DEA">
        <w:rPr>
          <w:b/>
          <w:color w:val="3B2B94" w:themeColor="accent3"/>
          <w:sz w:val="24"/>
        </w:rPr>
        <w:lastRenderedPageBreak/>
        <w:t xml:space="preserve">Table </w:t>
      </w:r>
      <w:r w:rsidR="009E2FD9">
        <w:rPr>
          <w:b/>
          <w:color w:val="3B2B94" w:themeColor="accent3"/>
          <w:sz w:val="24"/>
        </w:rPr>
        <w:t>10</w:t>
      </w:r>
      <w:r w:rsidRPr="002D5DEA">
        <w:rPr>
          <w:b/>
          <w:color w:val="3B2B94" w:themeColor="accent3"/>
          <w:sz w:val="24"/>
        </w:rPr>
        <w:t xml:space="preserve">. </w:t>
      </w:r>
      <w:r w:rsidR="004505F6" w:rsidRPr="002D5DEA">
        <w:rPr>
          <w:b/>
          <w:color w:val="3B2B94" w:themeColor="accent3"/>
          <w:sz w:val="24"/>
        </w:rPr>
        <w:t>End-of-Year Performance of Exited Students</w:t>
      </w:r>
    </w:p>
    <w:tbl>
      <w:tblPr>
        <w:tblStyle w:val="PlainTable3"/>
        <w:tblW w:w="4998" w:type="pct"/>
        <w:tblLook w:val="0000" w:firstRow="0" w:lastRow="0" w:firstColumn="0" w:lastColumn="0" w:noHBand="0" w:noVBand="0"/>
      </w:tblPr>
      <w:tblGrid>
        <w:gridCol w:w="1587"/>
        <w:gridCol w:w="1254"/>
        <w:gridCol w:w="1211"/>
        <w:gridCol w:w="1708"/>
        <w:gridCol w:w="1420"/>
        <w:gridCol w:w="2176"/>
      </w:tblGrid>
      <w:tr w:rsidR="00FB53A0" w:rsidRPr="003B6862" w14:paraId="7E1929CF" w14:textId="02D8A94D" w:rsidTr="00FB53A0">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848" w:type="pct"/>
            <w:tcBorders>
              <w:bottom w:val="single" w:sz="12" w:space="0" w:color="FF9F24" w:themeColor="accent4"/>
            </w:tcBorders>
            <w:shd w:val="clear" w:color="auto" w:fill="208179" w:themeFill="accent2"/>
            <w:vAlign w:val="center"/>
          </w:tcPr>
          <w:p w14:paraId="1F230B18" w14:textId="589B03C9" w:rsidR="00FB53A0" w:rsidRPr="00FB53A0" w:rsidRDefault="00FB53A0" w:rsidP="00FB53A0">
            <w:pPr>
              <w:rPr>
                <w:b/>
                <w:color w:val="FFFFFF" w:themeColor="background1"/>
                <w:szCs w:val="21"/>
              </w:rPr>
            </w:pPr>
            <w:r w:rsidRPr="00FB53A0">
              <w:rPr>
                <w:rFonts w:eastAsia="Times New Roman"/>
                <w:b/>
                <w:color w:val="FFFFFF"/>
                <w:szCs w:val="21"/>
              </w:rPr>
              <w:t>Grade</w:t>
            </w:r>
          </w:p>
        </w:tc>
        <w:tc>
          <w:tcPr>
            <w:tcW w:w="670" w:type="pct"/>
            <w:tcBorders>
              <w:bottom w:val="single" w:sz="12" w:space="0" w:color="FF9F24" w:themeColor="accent4"/>
            </w:tcBorders>
            <w:shd w:val="clear" w:color="auto" w:fill="208179" w:themeFill="accent2"/>
            <w:vAlign w:val="center"/>
          </w:tcPr>
          <w:p w14:paraId="1E6D59CF" w14:textId="1A38A017" w:rsidR="00FB53A0" w:rsidRPr="00FB53A0" w:rsidRDefault="00FB53A0" w:rsidP="00FB53A0">
            <w:pPr>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1"/>
              </w:rPr>
            </w:pPr>
            <w:r w:rsidRPr="00FB53A0">
              <w:rPr>
                <w:rFonts w:eastAsia="Times New Roman"/>
                <w:b/>
                <w:color w:val="FFFFFF"/>
                <w:szCs w:val="21"/>
              </w:rPr>
              <w:t>Number of Students</w:t>
            </w:r>
          </w:p>
        </w:tc>
        <w:tc>
          <w:tcPr>
            <w:cnfStyle w:val="000010000000" w:firstRow="0" w:lastRow="0" w:firstColumn="0" w:lastColumn="0" w:oddVBand="1" w:evenVBand="0" w:oddHBand="0" w:evenHBand="0" w:firstRowFirstColumn="0" w:firstRowLastColumn="0" w:lastRowFirstColumn="0" w:lastRowLastColumn="0"/>
            <w:tcW w:w="647" w:type="pct"/>
            <w:tcBorders>
              <w:bottom w:val="single" w:sz="12" w:space="0" w:color="FF9F24" w:themeColor="accent4"/>
            </w:tcBorders>
            <w:shd w:val="clear" w:color="auto" w:fill="208179" w:themeFill="accent2"/>
            <w:vAlign w:val="center"/>
          </w:tcPr>
          <w:p w14:paraId="641B159E" w14:textId="1979F56D" w:rsidR="00FB53A0" w:rsidRPr="00FB53A0" w:rsidRDefault="00FB53A0" w:rsidP="00FB53A0">
            <w:pPr>
              <w:jc w:val="center"/>
              <w:rPr>
                <w:b/>
                <w:color w:val="FFFFFF" w:themeColor="background1"/>
                <w:szCs w:val="21"/>
              </w:rPr>
            </w:pPr>
            <w:r w:rsidRPr="00FB53A0">
              <w:rPr>
                <w:rFonts w:eastAsia="Times New Roman"/>
                <w:b/>
                <w:color w:val="FFFFFF"/>
                <w:szCs w:val="21"/>
              </w:rPr>
              <w:t>Number Exited*</w:t>
            </w:r>
          </w:p>
        </w:tc>
        <w:tc>
          <w:tcPr>
            <w:tcW w:w="913" w:type="pct"/>
            <w:tcBorders>
              <w:bottom w:val="single" w:sz="12" w:space="0" w:color="FF9F24" w:themeColor="accent4"/>
            </w:tcBorders>
            <w:shd w:val="clear" w:color="auto" w:fill="208179" w:themeFill="accent2"/>
            <w:vAlign w:val="center"/>
          </w:tcPr>
          <w:p w14:paraId="522D2E99" w14:textId="76C90E57" w:rsidR="00FB53A0" w:rsidRPr="00FB53A0" w:rsidRDefault="00FB53A0" w:rsidP="00FB53A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Cs w:val="21"/>
              </w:rPr>
            </w:pPr>
            <w:r w:rsidRPr="00FB53A0">
              <w:rPr>
                <w:rFonts w:eastAsia="Times New Roman"/>
                <w:b/>
                <w:color w:val="FFFFFF"/>
                <w:szCs w:val="21"/>
              </w:rPr>
              <w:t>Exited and Have a Spring Benchmark</w:t>
            </w:r>
          </w:p>
        </w:tc>
        <w:tc>
          <w:tcPr>
            <w:cnfStyle w:val="000010000000" w:firstRow="0" w:lastRow="0" w:firstColumn="0" w:lastColumn="0" w:oddVBand="1" w:evenVBand="0" w:oddHBand="0" w:evenHBand="0" w:firstRowFirstColumn="0" w:firstRowLastColumn="0" w:lastRowFirstColumn="0" w:lastRowLastColumn="0"/>
            <w:tcW w:w="759" w:type="pct"/>
            <w:tcBorders>
              <w:bottom w:val="single" w:sz="12" w:space="0" w:color="FF9F24" w:themeColor="accent4"/>
            </w:tcBorders>
            <w:shd w:val="clear" w:color="auto" w:fill="208179" w:themeFill="accent2"/>
            <w:vAlign w:val="center"/>
          </w:tcPr>
          <w:p w14:paraId="14D1811A" w14:textId="1A382535" w:rsidR="00FB53A0" w:rsidRPr="00FB53A0" w:rsidRDefault="00FB53A0" w:rsidP="00FB53A0">
            <w:pPr>
              <w:jc w:val="center"/>
              <w:rPr>
                <w:rFonts w:eastAsia="Times New Roman"/>
                <w:b/>
                <w:bCs/>
                <w:color w:val="FFFFFF" w:themeColor="background1"/>
                <w:szCs w:val="21"/>
              </w:rPr>
            </w:pPr>
            <w:r w:rsidRPr="00FB53A0">
              <w:rPr>
                <w:rFonts w:eastAsia="Times New Roman"/>
                <w:b/>
                <w:color w:val="FFFFFF"/>
                <w:szCs w:val="21"/>
              </w:rPr>
              <w:t>Exited and Met Spring Benchmark</w:t>
            </w:r>
          </w:p>
        </w:tc>
        <w:tc>
          <w:tcPr>
            <w:tcW w:w="1163" w:type="pct"/>
            <w:tcBorders>
              <w:bottom w:val="single" w:sz="12" w:space="0" w:color="FF9F24" w:themeColor="accent4"/>
            </w:tcBorders>
            <w:shd w:val="clear" w:color="auto" w:fill="208179" w:themeFill="accent2"/>
            <w:vAlign w:val="center"/>
          </w:tcPr>
          <w:p w14:paraId="4CE3939D" w14:textId="76F810A2" w:rsidR="00FB53A0" w:rsidRPr="00FB53A0" w:rsidRDefault="00FB53A0" w:rsidP="00FB53A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Cs w:val="21"/>
              </w:rPr>
            </w:pPr>
            <w:r w:rsidRPr="00FB53A0">
              <w:rPr>
                <w:rFonts w:eastAsia="Times New Roman"/>
                <w:b/>
                <w:color w:val="FFFFFF"/>
                <w:szCs w:val="21"/>
              </w:rPr>
              <w:t>Percentage Exited and Met Spring Benchmark</w:t>
            </w:r>
          </w:p>
        </w:tc>
      </w:tr>
      <w:tr w:rsidR="000D580F" w:rsidRPr="003B6862" w14:paraId="09A6C824" w14:textId="51A2C10F" w:rsidTr="00AA72B5">
        <w:trPr>
          <w:trHeight w:val="265"/>
        </w:trPr>
        <w:tc>
          <w:tcPr>
            <w:cnfStyle w:val="000010000000" w:firstRow="0" w:lastRow="0" w:firstColumn="0" w:lastColumn="0" w:oddVBand="1" w:evenVBand="0" w:oddHBand="0" w:evenHBand="0" w:firstRowFirstColumn="0" w:firstRowLastColumn="0" w:lastRowFirstColumn="0" w:lastRowLastColumn="0"/>
            <w:tcW w:w="848" w:type="pct"/>
            <w:tcBorders>
              <w:top w:val="single" w:sz="12" w:space="0" w:color="FF9F24" w:themeColor="accent4"/>
            </w:tcBorders>
          </w:tcPr>
          <w:p w14:paraId="2665DB1E" w14:textId="444CB479" w:rsidR="000D580F" w:rsidRPr="00242706" w:rsidRDefault="000D580F" w:rsidP="000D580F">
            <w:r>
              <w:t>Kindergarten</w:t>
            </w:r>
          </w:p>
        </w:tc>
        <w:tc>
          <w:tcPr>
            <w:tcW w:w="670" w:type="pct"/>
            <w:tcBorders>
              <w:top w:val="single" w:sz="12" w:space="0" w:color="FF9F24" w:themeColor="accent4"/>
            </w:tcBorders>
            <w:shd w:val="clear" w:color="auto" w:fill="F2F2F2" w:themeFill="background1" w:themeFillShade="F2"/>
            <w:vAlign w:val="center"/>
          </w:tcPr>
          <w:p w14:paraId="2C93DD8C" w14:textId="7DBB3CC2"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267</w:t>
            </w:r>
          </w:p>
        </w:tc>
        <w:tc>
          <w:tcPr>
            <w:cnfStyle w:val="000010000000" w:firstRow="0" w:lastRow="0" w:firstColumn="0" w:lastColumn="0" w:oddVBand="1" w:evenVBand="0" w:oddHBand="0" w:evenHBand="0" w:firstRowFirstColumn="0" w:firstRowLastColumn="0" w:lastRowFirstColumn="0" w:lastRowLastColumn="0"/>
            <w:tcW w:w="647" w:type="pct"/>
            <w:tcBorders>
              <w:top w:val="single" w:sz="12" w:space="0" w:color="FF9F24" w:themeColor="accent4"/>
            </w:tcBorders>
            <w:vAlign w:val="center"/>
          </w:tcPr>
          <w:p w14:paraId="3FA720EC" w14:textId="6FEAE50F" w:rsidR="000D580F" w:rsidRPr="00FB53A0" w:rsidRDefault="000D580F" w:rsidP="000D580F">
            <w:pPr>
              <w:jc w:val="center"/>
              <w:rPr>
                <w:szCs w:val="21"/>
              </w:rPr>
            </w:pPr>
            <w:r>
              <w:rPr>
                <w:rFonts w:cs="Calibri"/>
                <w:szCs w:val="21"/>
              </w:rPr>
              <w:t>129</w:t>
            </w:r>
          </w:p>
        </w:tc>
        <w:tc>
          <w:tcPr>
            <w:tcW w:w="913" w:type="pct"/>
            <w:tcBorders>
              <w:top w:val="single" w:sz="12" w:space="0" w:color="FF9F24" w:themeColor="accent4"/>
            </w:tcBorders>
            <w:shd w:val="clear" w:color="auto" w:fill="F2F2F2" w:themeFill="background1" w:themeFillShade="F2"/>
            <w:vAlign w:val="center"/>
          </w:tcPr>
          <w:p w14:paraId="7A79D9DE" w14:textId="596B9E46"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127</w:t>
            </w:r>
          </w:p>
        </w:tc>
        <w:tc>
          <w:tcPr>
            <w:cnfStyle w:val="000010000000" w:firstRow="0" w:lastRow="0" w:firstColumn="0" w:lastColumn="0" w:oddVBand="1" w:evenVBand="0" w:oddHBand="0" w:evenHBand="0" w:firstRowFirstColumn="0" w:firstRowLastColumn="0" w:lastRowFirstColumn="0" w:lastRowLastColumn="0"/>
            <w:tcW w:w="759" w:type="pct"/>
            <w:tcBorders>
              <w:top w:val="single" w:sz="12" w:space="0" w:color="FF9F24" w:themeColor="accent4"/>
            </w:tcBorders>
            <w:vAlign w:val="center"/>
          </w:tcPr>
          <w:p w14:paraId="2CB8F6EE" w14:textId="73DA7AA9" w:rsidR="000D580F" w:rsidRPr="00FB53A0" w:rsidRDefault="000D580F" w:rsidP="000D580F">
            <w:pPr>
              <w:jc w:val="center"/>
              <w:rPr>
                <w:szCs w:val="21"/>
              </w:rPr>
            </w:pPr>
            <w:r>
              <w:rPr>
                <w:rFonts w:cs="Calibri"/>
                <w:szCs w:val="21"/>
              </w:rPr>
              <w:t>90</w:t>
            </w:r>
          </w:p>
        </w:tc>
        <w:tc>
          <w:tcPr>
            <w:tcW w:w="1163" w:type="pct"/>
            <w:tcBorders>
              <w:top w:val="single" w:sz="12" w:space="0" w:color="FF9F24" w:themeColor="accent4"/>
            </w:tcBorders>
            <w:shd w:val="clear" w:color="auto" w:fill="F2F2F2" w:themeFill="background1" w:themeFillShade="F2"/>
            <w:vAlign w:val="center"/>
          </w:tcPr>
          <w:p w14:paraId="6BD530D1" w14:textId="6D8B37F4"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70.9%</w:t>
            </w:r>
          </w:p>
        </w:tc>
      </w:tr>
      <w:tr w:rsidR="000D580F" w:rsidRPr="003B6862" w14:paraId="069549E2" w14:textId="77777777" w:rsidTr="00AA72B5">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848" w:type="pct"/>
            <w:shd w:val="clear" w:color="auto" w:fill="FFFFFF" w:themeFill="background1"/>
          </w:tcPr>
          <w:p w14:paraId="0719ECA3" w14:textId="2B250728" w:rsidR="000D580F" w:rsidRDefault="000D580F" w:rsidP="000D580F">
            <w:r>
              <w:t>Grade 1</w:t>
            </w:r>
          </w:p>
        </w:tc>
        <w:tc>
          <w:tcPr>
            <w:tcW w:w="670" w:type="pct"/>
            <w:shd w:val="clear" w:color="auto" w:fill="FFFFFF" w:themeFill="background1"/>
            <w:vAlign w:val="center"/>
          </w:tcPr>
          <w:p w14:paraId="0897D4AD" w14:textId="2A46D17E"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607</w:t>
            </w:r>
          </w:p>
        </w:tc>
        <w:tc>
          <w:tcPr>
            <w:cnfStyle w:val="000010000000" w:firstRow="0" w:lastRow="0" w:firstColumn="0" w:lastColumn="0" w:oddVBand="1" w:evenVBand="0" w:oddHBand="0" w:evenHBand="0" w:firstRowFirstColumn="0" w:firstRowLastColumn="0" w:lastRowFirstColumn="0" w:lastRowLastColumn="0"/>
            <w:tcW w:w="647" w:type="pct"/>
            <w:shd w:val="clear" w:color="auto" w:fill="FFFFFF" w:themeFill="background1"/>
            <w:vAlign w:val="center"/>
          </w:tcPr>
          <w:p w14:paraId="43C6B1D0" w14:textId="0F9A3728" w:rsidR="000D580F" w:rsidRPr="00FB53A0" w:rsidRDefault="000D580F" w:rsidP="000D580F">
            <w:pPr>
              <w:jc w:val="center"/>
              <w:rPr>
                <w:szCs w:val="21"/>
              </w:rPr>
            </w:pPr>
            <w:r>
              <w:rPr>
                <w:rFonts w:cs="Calibri"/>
                <w:szCs w:val="21"/>
              </w:rPr>
              <w:t>128</w:t>
            </w:r>
          </w:p>
        </w:tc>
        <w:tc>
          <w:tcPr>
            <w:tcW w:w="913" w:type="pct"/>
            <w:shd w:val="clear" w:color="auto" w:fill="FFFFFF" w:themeFill="background1"/>
            <w:vAlign w:val="center"/>
          </w:tcPr>
          <w:p w14:paraId="38A03E8C" w14:textId="5C30292C"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116</w:t>
            </w:r>
          </w:p>
        </w:tc>
        <w:tc>
          <w:tcPr>
            <w:cnfStyle w:val="000010000000" w:firstRow="0" w:lastRow="0" w:firstColumn="0" w:lastColumn="0" w:oddVBand="1" w:evenVBand="0" w:oddHBand="0" w:evenHBand="0" w:firstRowFirstColumn="0" w:firstRowLastColumn="0" w:lastRowFirstColumn="0" w:lastRowLastColumn="0"/>
            <w:tcW w:w="759" w:type="pct"/>
            <w:shd w:val="clear" w:color="auto" w:fill="FFFFFF" w:themeFill="background1"/>
            <w:vAlign w:val="center"/>
          </w:tcPr>
          <w:p w14:paraId="768C4D5C" w14:textId="5C14A2F1" w:rsidR="000D580F" w:rsidRPr="00FB53A0" w:rsidRDefault="000D580F" w:rsidP="000D580F">
            <w:pPr>
              <w:jc w:val="center"/>
              <w:rPr>
                <w:szCs w:val="21"/>
              </w:rPr>
            </w:pPr>
            <w:r>
              <w:rPr>
                <w:rFonts w:cs="Calibri"/>
                <w:szCs w:val="21"/>
              </w:rPr>
              <w:t>68</w:t>
            </w:r>
          </w:p>
        </w:tc>
        <w:tc>
          <w:tcPr>
            <w:tcW w:w="1163" w:type="pct"/>
            <w:shd w:val="clear" w:color="auto" w:fill="FFFFFF" w:themeFill="background1"/>
            <w:vAlign w:val="center"/>
          </w:tcPr>
          <w:p w14:paraId="7F80ADB7" w14:textId="29705791"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58.6%</w:t>
            </w:r>
          </w:p>
        </w:tc>
      </w:tr>
      <w:tr w:rsidR="000D580F" w:rsidRPr="003B6862" w14:paraId="42124040" w14:textId="77777777" w:rsidTr="00AA72B5">
        <w:trPr>
          <w:trHeight w:val="265"/>
        </w:trPr>
        <w:tc>
          <w:tcPr>
            <w:cnfStyle w:val="000010000000" w:firstRow="0" w:lastRow="0" w:firstColumn="0" w:lastColumn="0" w:oddVBand="1" w:evenVBand="0" w:oddHBand="0" w:evenHBand="0" w:firstRowFirstColumn="0" w:firstRowLastColumn="0" w:lastRowFirstColumn="0" w:lastRowLastColumn="0"/>
            <w:tcW w:w="848" w:type="pct"/>
          </w:tcPr>
          <w:p w14:paraId="116CCC2A" w14:textId="039D660A" w:rsidR="000D580F" w:rsidRDefault="000D580F" w:rsidP="000D580F">
            <w:r>
              <w:t>Grade 2</w:t>
            </w:r>
          </w:p>
        </w:tc>
        <w:tc>
          <w:tcPr>
            <w:tcW w:w="670" w:type="pct"/>
            <w:shd w:val="clear" w:color="auto" w:fill="F2F2F2" w:themeFill="background1" w:themeFillShade="F2"/>
            <w:vAlign w:val="center"/>
          </w:tcPr>
          <w:p w14:paraId="15E1174A" w14:textId="78884A1C"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591</w:t>
            </w:r>
          </w:p>
        </w:tc>
        <w:tc>
          <w:tcPr>
            <w:cnfStyle w:val="000010000000" w:firstRow="0" w:lastRow="0" w:firstColumn="0" w:lastColumn="0" w:oddVBand="1" w:evenVBand="0" w:oddHBand="0" w:evenHBand="0" w:firstRowFirstColumn="0" w:firstRowLastColumn="0" w:lastRowFirstColumn="0" w:lastRowLastColumn="0"/>
            <w:tcW w:w="647" w:type="pct"/>
            <w:vAlign w:val="center"/>
          </w:tcPr>
          <w:p w14:paraId="774735EA" w14:textId="726DDB05" w:rsidR="000D580F" w:rsidRPr="00FB53A0" w:rsidRDefault="000D580F" w:rsidP="000D580F">
            <w:pPr>
              <w:jc w:val="center"/>
              <w:rPr>
                <w:szCs w:val="21"/>
              </w:rPr>
            </w:pPr>
            <w:r>
              <w:rPr>
                <w:rFonts w:cs="Calibri"/>
                <w:szCs w:val="21"/>
              </w:rPr>
              <w:t>112</w:t>
            </w:r>
          </w:p>
        </w:tc>
        <w:tc>
          <w:tcPr>
            <w:tcW w:w="913" w:type="pct"/>
            <w:shd w:val="clear" w:color="auto" w:fill="F2F2F2" w:themeFill="background1" w:themeFillShade="F2"/>
            <w:vAlign w:val="center"/>
          </w:tcPr>
          <w:p w14:paraId="01EC4F84" w14:textId="5003B56E"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109</w:t>
            </w:r>
          </w:p>
        </w:tc>
        <w:tc>
          <w:tcPr>
            <w:cnfStyle w:val="000010000000" w:firstRow="0" w:lastRow="0" w:firstColumn="0" w:lastColumn="0" w:oddVBand="1" w:evenVBand="0" w:oddHBand="0" w:evenHBand="0" w:firstRowFirstColumn="0" w:firstRowLastColumn="0" w:lastRowFirstColumn="0" w:lastRowLastColumn="0"/>
            <w:tcW w:w="759" w:type="pct"/>
            <w:vAlign w:val="center"/>
          </w:tcPr>
          <w:p w14:paraId="61B33805" w14:textId="6A578401" w:rsidR="000D580F" w:rsidRPr="00FB53A0" w:rsidRDefault="000D580F" w:rsidP="000D580F">
            <w:pPr>
              <w:jc w:val="center"/>
              <w:rPr>
                <w:szCs w:val="21"/>
              </w:rPr>
            </w:pPr>
            <w:r>
              <w:rPr>
                <w:rFonts w:cs="Calibri"/>
                <w:szCs w:val="21"/>
              </w:rPr>
              <w:t>48</w:t>
            </w:r>
          </w:p>
        </w:tc>
        <w:tc>
          <w:tcPr>
            <w:tcW w:w="1163" w:type="pct"/>
            <w:shd w:val="clear" w:color="auto" w:fill="F2F2F2" w:themeFill="background1" w:themeFillShade="F2"/>
            <w:vAlign w:val="center"/>
          </w:tcPr>
          <w:p w14:paraId="3378F315" w14:textId="7722DC17"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szCs w:val="21"/>
              </w:rPr>
            </w:pPr>
            <w:r>
              <w:rPr>
                <w:rFonts w:cs="Calibri"/>
                <w:szCs w:val="21"/>
              </w:rPr>
              <w:t>44.0%</w:t>
            </w:r>
          </w:p>
        </w:tc>
      </w:tr>
      <w:tr w:rsidR="000D580F" w:rsidRPr="003B6862" w14:paraId="50B924B2" w14:textId="6CBEAFFE" w:rsidTr="00AA72B5">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848" w:type="pct"/>
            <w:shd w:val="clear" w:color="auto" w:fill="FFFFFF" w:themeFill="background1"/>
          </w:tcPr>
          <w:p w14:paraId="5E58CEB7" w14:textId="2F383CF6" w:rsidR="000D580F" w:rsidRPr="003B6862" w:rsidRDefault="000D580F" w:rsidP="000D580F">
            <w:pPr>
              <w:rPr>
                <w:vertAlign w:val="superscript"/>
              </w:rPr>
            </w:pPr>
            <w:r>
              <w:t>Grade 3</w:t>
            </w:r>
          </w:p>
        </w:tc>
        <w:tc>
          <w:tcPr>
            <w:tcW w:w="670" w:type="pct"/>
            <w:shd w:val="clear" w:color="auto" w:fill="FFFFFF" w:themeFill="background1"/>
            <w:vAlign w:val="center"/>
          </w:tcPr>
          <w:p w14:paraId="0FFF20D2" w14:textId="4A11F9DF"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641</w:t>
            </w:r>
          </w:p>
        </w:tc>
        <w:tc>
          <w:tcPr>
            <w:cnfStyle w:val="000010000000" w:firstRow="0" w:lastRow="0" w:firstColumn="0" w:lastColumn="0" w:oddVBand="1" w:evenVBand="0" w:oddHBand="0" w:evenHBand="0" w:firstRowFirstColumn="0" w:firstRowLastColumn="0" w:lastRowFirstColumn="0" w:lastRowLastColumn="0"/>
            <w:tcW w:w="647" w:type="pct"/>
            <w:shd w:val="clear" w:color="auto" w:fill="FFFFFF" w:themeFill="background1"/>
            <w:vAlign w:val="center"/>
          </w:tcPr>
          <w:p w14:paraId="499ABFB3" w14:textId="0C9B56A8" w:rsidR="000D580F" w:rsidRPr="00FB53A0" w:rsidRDefault="000D580F" w:rsidP="000D580F">
            <w:pPr>
              <w:jc w:val="center"/>
              <w:rPr>
                <w:szCs w:val="21"/>
              </w:rPr>
            </w:pPr>
            <w:r>
              <w:rPr>
                <w:rFonts w:cs="Calibri"/>
                <w:szCs w:val="21"/>
              </w:rPr>
              <w:t>154</w:t>
            </w:r>
          </w:p>
        </w:tc>
        <w:tc>
          <w:tcPr>
            <w:tcW w:w="913" w:type="pct"/>
            <w:shd w:val="clear" w:color="auto" w:fill="FFFFFF" w:themeFill="background1"/>
            <w:vAlign w:val="center"/>
          </w:tcPr>
          <w:p w14:paraId="5D0BE7ED" w14:textId="5560955B"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144</w:t>
            </w:r>
          </w:p>
        </w:tc>
        <w:tc>
          <w:tcPr>
            <w:cnfStyle w:val="000010000000" w:firstRow="0" w:lastRow="0" w:firstColumn="0" w:lastColumn="0" w:oddVBand="1" w:evenVBand="0" w:oddHBand="0" w:evenHBand="0" w:firstRowFirstColumn="0" w:firstRowLastColumn="0" w:lastRowFirstColumn="0" w:lastRowLastColumn="0"/>
            <w:tcW w:w="759" w:type="pct"/>
            <w:shd w:val="clear" w:color="auto" w:fill="FFFFFF" w:themeFill="background1"/>
            <w:vAlign w:val="center"/>
          </w:tcPr>
          <w:p w14:paraId="6327A127" w14:textId="64377049" w:rsidR="000D580F" w:rsidRPr="00FB53A0" w:rsidRDefault="000D580F" w:rsidP="000D580F">
            <w:pPr>
              <w:jc w:val="center"/>
              <w:rPr>
                <w:szCs w:val="21"/>
              </w:rPr>
            </w:pPr>
            <w:r>
              <w:rPr>
                <w:rFonts w:cs="Calibri"/>
                <w:szCs w:val="21"/>
              </w:rPr>
              <w:t>60</w:t>
            </w:r>
          </w:p>
        </w:tc>
        <w:tc>
          <w:tcPr>
            <w:tcW w:w="1163" w:type="pct"/>
            <w:shd w:val="clear" w:color="auto" w:fill="FFFFFF" w:themeFill="background1"/>
            <w:vAlign w:val="center"/>
          </w:tcPr>
          <w:p w14:paraId="6A729D08" w14:textId="2A1F9402" w:rsidR="000D580F" w:rsidRPr="00FB53A0" w:rsidRDefault="000D580F" w:rsidP="000D580F">
            <w:pPr>
              <w:jc w:val="center"/>
              <w:cnfStyle w:val="000000100000" w:firstRow="0" w:lastRow="0" w:firstColumn="0" w:lastColumn="0" w:oddVBand="0" w:evenVBand="0" w:oddHBand="1" w:evenHBand="0" w:firstRowFirstColumn="0" w:firstRowLastColumn="0" w:lastRowFirstColumn="0" w:lastRowLastColumn="0"/>
              <w:rPr>
                <w:szCs w:val="21"/>
              </w:rPr>
            </w:pPr>
            <w:r>
              <w:rPr>
                <w:rFonts w:cs="Calibri"/>
                <w:szCs w:val="21"/>
              </w:rPr>
              <w:t>41.7%</w:t>
            </w:r>
          </w:p>
        </w:tc>
      </w:tr>
      <w:tr w:rsidR="000D580F" w:rsidRPr="003B6862" w14:paraId="6A367585" w14:textId="49FF1C30" w:rsidTr="00AA72B5">
        <w:trPr>
          <w:trHeight w:val="265"/>
        </w:trPr>
        <w:tc>
          <w:tcPr>
            <w:cnfStyle w:val="000010000000" w:firstRow="0" w:lastRow="0" w:firstColumn="0" w:lastColumn="0" w:oddVBand="1" w:evenVBand="0" w:oddHBand="0" w:evenHBand="0" w:firstRowFirstColumn="0" w:firstRowLastColumn="0" w:lastRowFirstColumn="0" w:lastRowLastColumn="0"/>
            <w:tcW w:w="848" w:type="pct"/>
            <w:tcBorders>
              <w:top w:val="single" w:sz="12" w:space="0" w:color="FF9F24" w:themeColor="accent4"/>
              <w:bottom w:val="single" w:sz="12" w:space="0" w:color="FF9F24" w:themeColor="accent4"/>
            </w:tcBorders>
            <w:shd w:val="clear" w:color="auto" w:fill="D9D9D9" w:themeFill="background1" w:themeFillShade="D9"/>
          </w:tcPr>
          <w:p w14:paraId="69C1A55E" w14:textId="77777777" w:rsidR="000D580F" w:rsidRPr="006377F9" w:rsidRDefault="000D580F" w:rsidP="000D580F">
            <w:pPr>
              <w:rPr>
                <w:b/>
              </w:rPr>
            </w:pPr>
            <w:r>
              <w:rPr>
                <w:b/>
              </w:rPr>
              <w:t>Total</w:t>
            </w:r>
          </w:p>
        </w:tc>
        <w:tc>
          <w:tcPr>
            <w:tcW w:w="670" w:type="pct"/>
            <w:tcBorders>
              <w:top w:val="single" w:sz="12" w:space="0" w:color="FF9F24" w:themeColor="accent4"/>
              <w:bottom w:val="single" w:sz="12" w:space="0" w:color="FF9F24" w:themeColor="accent4"/>
            </w:tcBorders>
            <w:shd w:val="clear" w:color="auto" w:fill="D9D9D9" w:themeFill="background1" w:themeFillShade="D9"/>
            <w:vAlign w:val="center"/>
          </w:tcPr>
          <w:p w14:paraId="44F1E5C8" w14:textId="2CB746BC"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2,106</w:t>
            </w:r>
          </w:p>
        </w:tc>
        <w:tc>
          <w:tcPr>
            <w:cnfStyle w:val="000010000000" w:firstRow="0" w:lastRow="0" w:firstColumn="0" w:lastColumn="0" w:oddVBand="1" w:evenVBand="0" w:oddHBand="0" w:evenHBand="0" w:firstRowFirstColumn="0" w:firstRowLastColumn="0" w:lastRowFirstColumn="0" w:lastRowLastColumn="0"/>
            <w:tcW w:w="647" w:type="pct"/>
            <w:tcBorders>
              <w:top w:val="single" w:sz="12" w:space="0" w:color="FF9F24" w:themeColor="accent4"/>
              <w:bottom w:val="single" w:sz="12" w:space="0" w:color="FF9F24" w:themeColor="accent4"/>
            </w:tcBorders>
            <w:shd w:val="clear" w:color="auto" w:fill="D9D9D9" w:themeFill="background1" w:themeFillShade="D9"/>
            <w:vAlign w:val="center"/>
          </w:tcPr>
          <w:p w14:paraId="0F09134F" w14:textId="336E8007" w:rsidR="000D580F" w:rsidRPr="00FB53A0" w:rsidRDefault="000D580F" w:rsidP="000D580F">
            <w:pPr>
              <w:jc w:val="center"/>
              <w:rPr>
                <w:b/>
                <w:szCs w:val="21"/>
              </w:rPr>
            </w:pPr>
            <w:r>
              <w:rPr>
                <w:rFonts w:cs="Calibri"/>
                <w:b/>
                <w:bCs/>
                <w:color w:val="000000"/>
                <w:szCs w:val="21"/>
              </w:rPr>
              <w:t>523</w:t>
            </w:r>
          </w:p>
        </w:tc>
        <w:tc>
          <w:tcPr>
            <w:tcW w:w="913" w:type="pct"/>
            <w:tcBorders>
              <w:top w:val="single" w:sz="12" w:space="0" w:color="FF9F24" w:themeColor="accent4"/>
              <w:bottom w:val="single" w:sz="12" w:space="0" w:color="FF9F24" w:themeColor="accent4"/>
            </w:tcBorders>
            <w:shd w:val="clear" w:color="auto" w:fill="D9D9D9" w:themeFill="background1" w:themeFillShade="D9"/>
            <w:vAlign w:val="center"/>
          </w:tcPr>
          <w:p w14:paraId="5CEF3447" w14:textId="7394A608"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496</w:t>
            </w:r>
          </w:p>
        </w:tc>
        <w:tc>
          <w:tcPr>
            <w:cnfStyle w:val="000010000000" w:firstRow="0" w:lastRow="0" w:firstColumn="0" w:lastColumn="0" w:oddVBand="1" w:evenVBand="0" w:oddHBand="0" w:evenHBand="0" w:firstRowFirstColumn="0" w:firstRowLastColumn="0" w:lastRowFirstColumn="0" w:lastRowLastColumn="0"/>
            <w:tcW w:w="759" w:type="pct"/>
            <w:tcBorders>
              <w:top w:val="single" w:sz="12" w:space="0" w:color="FF9F24" w:themeColor="accent4"/>
              <w:bottom w:val="single" w:sz="12" w:space="0" w:color="FF9F24" w:themeColor="accent4"/>
            </w:tcBorders>
            <w:shd w:val="clear" w:color="auto" w:fill="D9D9D9" w:themeFill="background1" w:themeFillShade="D9"/>
            <w:vAlign w:val="center"/>
          </w:tcPr>
          <w:p w14:paraId="7565ED0E" w14:textId="6274A7E7" w:rsidR="000D580F" w:rsidRPr="00FB53A0" w:rsidRDefault="000D580F" w:rsidP="000D580F">
            <w:pPr>
              <w:jc w:val="center"/>
              <w:rPr>
                <w:b/>
                <w:szCs w:val="21"/>
              </w:rPr>
            </w:pPr>
            <w:r>
              <w:rPr>
                <w:rFonts w:cs="Calibri"/>
                <w:b/>
                <w:bCs/>
                <w:color w:val="000000"/>
                <w:szCs w:val="21"/>
              </w:rPr>
              <w:t>266</w:t>
            </w:r>
          </w:p>
        </w:tc>
        <w:tc>
          <w:tcPr>
            <w:tcW w:w="1163" w:type="pct"/>
            <w:tcBorders>
              <w:top w:val="single" w:sz="12" w:space="0" w:color="FF9F24" w:themeColor="accent4"/>
              <w:bottom w:val="single" w:sz="12" w:space="0" w:color="FF9F24" w:themeColor="accent4"/>
            </w:tcBorders>
            <w:shd w:val="clear" w:color="auto" w:fill="D9D9D9" w:themeFill="background1" w:themeFillShade="D9"/>
            <w:vAlign w:val="center"/>
          </w:tcPr>
          <w:p w14:paraId="5AE946EF" w14:textId="0CC92017" w:rsidR="000D580F" w:rsidRPr="00FB53A0" w:rsidRDefault="000D580F" w:rsidP="000D580F">
            <w:pPr>
              <w:jc w:val="center"/>
              <w:cnfStyle w:val="000000000000" w:firstRow="0" w:lastRow="0" w:firstColumn="0" w:lastColumn="0" w:oddVBand="0" w:evenVBand="0" w:oddHBand="0" w:evenHBand="0" w:firstRowFirstColumn="0" w:firstRowLastColumn="0" w:lastRowFirstColumn="0" w:lastRowLastColumn="0"/>
              <w:rPr>
                <w:b/>
                <w:szCs w:val="21"/>
              </w:rPr>
            </w:pPr>
            <w:r>
              <w:rPr>
                <w:rFonts w:cs="Calibri"/>
                <w:b/>
                <w:bCs/>
                <w:color w:val="000000"/>
                <w:szCs w:val="21"/>
              </w:rPr>
              <w:t>53.6%</w:t>
            </w:r>
          </w:p>
        </w:tc>
      </w:tr>
    </w:tbl>
    <w:p w14:paraId="172B04A4" w14:textId="77777777" w:rsidR="00FB53A0" w:rsidRPr="00FB53A0" w:rsidRDefault="00FB53A0" w:rsidP="00FB53A0">
      <w:pPr>
        <w:spacing w:line="240" w:lineRule="auto"/>
        <w:rPr>
          <w:rFonts w:eastAsia="Times New Roman"/>
          <w:i/>
          <w:sz w:val="16"/>
          <w:szCs w:val="16"/>
        </w:rPr>
      </w:pPr>
      <w:bookmarkStart w:id="44" w:name="_Toc238187632"/>
      <w:r w:rsidRPr="00FB53A0">
        <w:rPr>
          <w:rFonts w:eastAsia="Times New Roman"/>
          <w:i/>
          <w:sz w:val="16"/>
          <w:szCs w:val="16"/>
        </w:rPr>
        <w:t>* “Exited” indicates student progress was at or above expected grade-level trajectories for skill improvement. Reading Corps defines at or above grade-level trajectory as having 3-5 consecutive weekly points above a target growth line plus 2 points above an upcoming seasonal benchmark target score.</w:t>
      </w:r>
      <w:bookmarkStart w:id="45" w:name="_Toc254875050"/>
      <w:bookmarkStart w:id="46" w:name="_Toc244767614"/>
      <w:bookmarkEnd w:id="44"/>
    </w:p>
    <w:bookmarkEnd w:id="45"/>
    <w:bookmarkEnd w:id="46"/>
    <w:p w14:paraId="6D25C3A5" w14:textId="77777777" w:rsidR="00FB53A0" w:rsidRDefault="00FB53A0" w:rsidP="00FB53A0"/>
    <w:p w14:paraId="5CA7B65A" w14:textId="77777777" w:rsidR="003170BA" w:rsidRDefault="003170BA" w:rsidP="003170BA">
      <w:pPr>
        <w:sectPr w:rsidR="003170BA" w:rsidSect="00A5509D">
          <w:type w:val="continuous"/>
          <w:pgSz w:w="12240" w:h="15840"/>
          <w:pgMar w:top="1440" w:right="1440" w:bottom="1440" w:left="1440" w:header="720" w:footer="432" w:gutter="0"/>
          <w:cols w:space="720"/>
          <w:docGrid w:linePitch="360"/>
        </w:sectPr>
      </w:pPr>
    </w:p>
    <w:p w14:paraId="09FA447F" w14:textId="67D58BF1" w:rsidR="00E27207" w:rsidRDefault="00E27207" w:rsidP="00E27207">
      <w:pPr>
        <w:pStyle w:val="Heading2"/>
      </w:pPr>
      <w:bookmarkStart w:id="47" w:name="_Toc140580117"/>
      <w:bookmarkStart w:id="48" w:name="_Hlk140579331"/>
      <w:r>
        <w:lastRenderedPageBreak/>
        <w:t>Perception</w:t>
      </w:r>
      <w:r w:rsidR="00D738EB">
        <w:t>s</w:t>
      </w:r>
      <w:r>
        <w:t xml:space="preserve"> of Student Performance</w:t>
      </w:r>
      <w:bookmarkEnd w:id="47"/>
    </w:p>
    <w:p w14:paraId="469E449D" w14:textId="77777777" w:rsidR="00D738EB" w:rsidRDefault="003170BA" w:rsidP="00A916E3">
      <w:r w:rsidRPr="003170BA">
        <w:t xml:space="preserve">In the spring of each program year, Reading Corps </w:t>
      </w:r>
      <w:r w:rsidR="008860AD">
        <w:t>evaluators</w:t>
      </w:r>
      <w:r w:rsidRPr="003170BA">
        <w:t xml:space="preserve"> distribute an online survey to tutors</w:t>
      </w:r>
      <w:r w:rsidR="00D738EB">
        <w:t>, Internal Coaches, school administrators, and classroom teachers of students participating in Reading Corps</w:t>
      </w:r>
      <w:r>
        <w:t xml:space="preserve">. </w:t>
      </w:r>
      <w:r w:rsidRPr="003170BA">
        <w:t xml:space="preserve">The survey asks a wide-range of questions regarding </w:t>
      </w:r>
      <w:r w:rsidR="008860AD">
        <w:t xml:space="preserve">their </w:t>
      </w:r>
      <w:r w:rsidR="00D738EB">
        <w:lastRenderedPageBreak/>
        <w:t>experience with</w:t>
      </w:r>
      <w:r w:rsidR="008860AD">
        <w:t xml:space="preserve"> Reading Corps and potential impact of the program. </w:t>
      </w:r>
    </w:p>
    <w:p w14:paraId="381236FA" w14:textId="042465A2" w:rsidR="00F32529" w:rsidRPr="003170BA" w:rsidRDefault="008860AD" w:rsidP="00A916E3">
      <w:pPr>
        <w:sectPr w:rsidR="00F32529" w:rsidRPr="003170BA" w:rsidSect="003170BA">
          <w:type w:val="continuous"/>
          <w:pgSz w:w="12240" w:h="15840"/>
          <w:pgMar w:top="1440" w:right="1440" w:bottom="1440" w:left="1440" w:header="720" w:footer="432" w:gutter="0"/>
          <w:cols w:num="2" w:space="720"/>
          <w:docGrid w:linePitch="360"/>
        </w:sectPr>
      </w:pPr>
      <w:r>
        <w:t xml:space="preserve">Figure </w:t>
      </w:r>
      <w:r w:rsidR="007053AE">
        <w:t>11</w:t>
      </w:r>
      <w:r>
        <w:t xml:space="preserve"> displays the percentage of </w:t>
      </w:r>
      <w:r w:rsidR="00D738EB">
        <w:t>respondents</w:t>
      </w:r>
      <w:r>
        <w:t xml:space="preserve"> who </w:t>
      </w:r>
      <w:r w:rsidR="00D738EB">
        <w:t xml:space="preserve">agreed or disagreed that Reading Corps had a positive impact on students. </w:t>
      </w:r>
      <w:bookmarkStart w:id="49" w:name="_Hlk140568207"/>
      <w:r w:rsidR="00F32529">
        <w:t xml:space="preserve">The survey results are </w:t>
      </w:r>
      <w:r w:rsidR="007D15C1">
        <w:t xml:space="preserve">notably </w:t>
      </w:r>
      <w:r w:rsidR="00F32529">
        <w:t xml:space="preserve">positive </w:t>
      </w:r>
      <w:r w:rsidR="00781180">
        <w:t>with</w:t>
      </w:r>
      <w:r w:rsidR="00F32529">
        <w:t xml:space="preserve"> </w:t>
      </w:r>
      <w:bookmarkStart w:id="50" w:name="_Hlk112329993"/>
      <w:r w:rsidR="00D738EB">
        <w:t xml:space="preserve">nearly all respondents agreeing or strongly agreeing that Reading Corps had a positive impact on students. </w:t>
      </w:r>
      <w:bookmarkEnd w:id="50"/>
    </w:p>
    <w:bookmarkEnd w:id="48"/>
    <w:bookmarkEnd w:id="49"/>
    <w:p w14:paraId="2673BF06" w14:textId="77777777" w:rsidR="008860AD" w:rsidRDefault="008860AD" w:rsidP="008860AD"/>
    <w:p w14:paraId="62E44768" w14:textId="35019ACE" w:rsidR="00A61065" w:rsidRDefault="008860AD" w:rsidP="002D5DEA">
      <w:pPr>
        <w:rPr>
          <w:b/>
          <w:color w:val="3B2B94" w:themeColor="accent3"/>
          <w:sz w:val="24"/>
        </w:rPr>
      </w:pPr>
      <w:r w:rsidRPr="002D5DEA">
        <w:rPr>
          <w:b/>
          <w:color w:val="3B2B94" w:themeColor="accent3"/>
          <w:sz w:val="24"/>
        </w:rPr>
        <w:t xml:space="preserve">Figure </w:t>
      </w:r>
      <w:r w:rsidR="007053AE">
        <w:rPr>
          <w:b/>
          <w:color w:val="3B2B94" w:themeColor="accent3"/>
          <w:sz w:val="24"/>
        </w:rPr>
        <w:t>11</w:t>
      </w:r>
      <w:r w:rsidRPr="002D5DEA">
        <w:rPr>
          <w:b/>
          <w:color w:val="3B2B94" w:themeColor="accent3"/>
          <w:sz w:val="24"/>
        </w:rPr>
        <w:t xml:space="preserve">. Survey Results on Student Impact </w:t>
      </w:r>
    </w:p>
    <w:p w14:paraId="5D671400" w14:textId="1190902E" w:rsidR="00A61065" w:rsidRDefault="00A61065" w:rsidP="00A61065">
      <w:pPr>
        <w:rPr>
          <w:rFonts w:eastAsia="Times New Roman"/>
          <w:i/>
          <w:sz w:val="16"/>
          <w:szCs w:val="20"/>
        </w:rPr>
      </w:pPr>
      <w:r>
        <w:rPr>
          <w:noProof/>
        </w:rPr>
        <w:drawing>
          <wp:inline distT="0" distB="0" distL="0" distR="0" wp14:anchorId="55B05F61" wp14:editId="06F70228">
            <wp:extent cx="5486400" cy="3017520"/>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color w:val="3B2B94" w:themeColor="accent3"/>
          <w:sz w:val="24"/>
        </w:rPr>
        <w:br/>
      </w:r>
      <w:r w:rsidRPr="00F60E9B">
        <w:rPr>
          <w:rFonts w:eastAsia="Times New Roman"/>
          <w:i/>
          <w:sz w:val="16"/>
          <w:szCs w:val="20"/>
        </w:rPr>
        <w:t xml:space="preserve">Note: </w:t>
      </w:r>
      <w:r>
        <w:rPr>
          <w:rFonts w:eastAsia="Times New Roman"/>
          <w:i/>
          <w:sz w:val="16"/>
          <w:szCs w:val="20"/>
        </w:rPr>
        <w:t>Coaches, administrators, and teachers were asked to agree or disagree with the statement “</w:t>
      </w:r>
      <w:r w:rsidRPr="00A61065">
        <w:rPr>
          <w:rFonts w:eastAsia="Times New Roman"/>
          <w:i/>
          <w:sz w:val="16"/>
          <w:szCs w:val="20"/>
        </w:rPr>
        <w:t>Participation in Reading Corps had a positive impact on students</w:t>
      </w:r>
      <w:r>
        <w:rPr>
          <w:rFonts w:eastAsia="Times New Roman"/>
          <w:i/>
          <w:sz w:val="16"/>
          <w:szCs w:val="20"/>
        </w:rPr>
        <w:t>” while tutors were asked “</w:t>
      </w:r>
      <w:r w:rsidRPr="00A61065">
        <w:rPr>
          <w:rFonts w:eastAsia="Times New Roman"/>
          <w:i/>
          <w:sz w:val="16"/>
          <w:szCs w:val="20"/>
        </w:rPr>
        <w:t>My service had a positive impact on students.</w:t>
      </w:r>
      <w:r>
        <w:rPr>
          <w:rFonts w:eastAsia="Times New Roman"/>
          <w:i/>
          <w:sz w:val="16"/>
          <w:szCs w:val="20"/>
        </w:rPr>
        <w:t xml:space="preserve"> </w:t>
      </w:r>
    </w:p>
    <w:p w14:paraId="2F25DB21" w14:textId="3C3BCE53" w:rsidR="00A61065" w:rsidRPr="002D5DEA" w:rsidRDefault="00A61065" w:rsidP="002D5DEA">
      <w:pPr>
        <w:rPr>
          <w:b/>
          <w:color w:val="3B2B94" w:themeColor="accent3"/>
          <w:sz w:val="24"/>
        </w:rPr>
        <w:sectPr w:rsidR="00A61065" w:rsidRPr="002D5DEA" w:rsidSect="00CD3869">
          <w:type w:val="continuous"/>
          <w:pgSz w:w="12240" w:h="15840"/>
          <w:pgMar w:top="1440" w:right="1440" w:bottom="1440" w:left="1440" w:header="720" w:footer="432" w:gutter="0"/>
          <w:cols w:space="720"/>
          <w:docGrid w:linePitch="360"/>
        </w:sectPr>
      </w:pPr>
    </w:p>
    <w:p w14:paraId="3BE16BE2" w14:textId="71F7F778" w:rsidR="00781180" w:rsidRDefault="00781180" w:rsidP="00A916E3">
      <w:pPr>
        <w:rPr>
          <w:i/>
          <w:sz w:val="20"/>
        </w:rPr>
      </w:pPr>
    </w:p>
    <w:p w14:paraId="3467F1FF" w14:textId="45A6C50F" w:rsidR="00864F42" w:rsidRPr="003B6862" w:rsidRDefault="00864F42" w:rsidP="00864F42">
      <w:pPr>
        <w:pStyle w:val="Heading1"/>
        <w:sectPr w:rsidR="00864F42" w:rsidRPr="003B6862" w:rsidSect="00A5509D">
          <w:type w:val="continuous"/>
          <w:pgSz w:w="12240" w:h="15840"/>
          <w:pgMar w:top="1440" w:right="1440" w:bottom="1440" w:left="1440" w:header="720" w:footer="432" w:gutter="0"/>
          <w:cols w:space="720"/>
          <w:docGrid w:linePitch="360"/>
        </w:sectPr>
      </w:pPr>
      <w:bookmarkStart w:id="51" w:name="_Toc140580118"/>
      <w:r>
        <w:lastRenderedPageBreak/>
        <w:t xml:space="preserve">4. </w:t>
      </w:r>
      <w:r w:rsidRPr="004635B4">
        <w:t xml:space="preserve">How did serving as a tutor impact </w:t>
      </w:r>
      <w:r w:rsidR="00E27207">
        <w:t>their</w:t>
      </w:r>
      <w:r w:rsidRPr="004635B4">
        <w:t xml:space="preserve"> skills and knowledge related to education and their future career goals?</w:t>
      </w:r>
      <w:bookmarkEnd w:id="51"/>
      <w:r w:rsidRPr="003B6862">
        <w:tab/>
      </w:r>
    </w:p>
    <w:p w14:paraId="12BB8880" w14:textId="4478888C" w:rsidR="00864F42" w:rsidRDefault="00864F42" w:rsidP="00864F42"/>
    <w:p w14:paraId="51687247" w14:textId="77777777" w:rsidR="00864F42" w:rsidRDefault="00864F42" w:rsidP="00864F42">
      <w:pPr>
        <w:sectPr w:rsidR="00864F42" w:rsidSect="00CD3869">
          <w:type w:val="continuous"/>
          <w:pgSz w:w="12240" w:h="15840"/>
          <w:pgMar w:top="1440" w:right="1440" w:bottom="1440" w:left="1440" w:header="720" w:footer="432" w:gutter="0"/>
          <w:cols w:space="720"/>
          <w:docGrid w:linePitch="360"/>
        </w:sectPr>
      </w:pPr>
    </w:p>
    <w:p w14:paraId="10C9D5F4" w14:textId="3AC21ADC" w:rsidR="00864F42" w:rsidRDefault="00EC4883" w:rsidP="00EC4883">
      <w:r>
        <w:lastRenderedPageBreak/>
        <w:t xml:space="preserve">While </w:t>
      </w:r>
      <w:r w:rsidR="00401872">
        <w:t xml:space="preserve">supporting student literacy growth </w:t>
      </w:r>
      <w:r>
        <w:t>is the primary goal for the program, Reading Corps also strives to provide tutors with a</w:t>
      </w:r>
      <w:r w:rsidR="00EE31DE">
        <w:t>n overall</w:t>
      </w:r>
      <w:r>
        <w:t xml:space="preserve"> positive experience</w:t>
      </w:r>
      <w:r w:rsidR="00EE31DE">
        <w:t xml:space="preserve"> and prepare them for </w:t>
      </w:r>
      <w:r w:rsidR="006A1B72">
        <w:t xml:space="preserve">any </w:t>
      </w:r>
      <w:r w:rsidR="00EE31DE">
        <w:t>future career</w:t>
      </w:r>
      <w:r w:rsidR="006A1B72">
        <w:t xml:space="preserve"> </w:t>
      </w:r>
      <w:r w:rsidR="00EE31DE">
        <w:t xml:space="preserve">they might pursue, especially careers in the education field. As previously described, Reading Corps evaluators distribute a survey to tutors in the spring of each program year. </w:t>
      </w:r>
      <w:r w:rsidR="006A1B72">
        <w:t>The survey asks tutors a series of questions on their experience in Reading Corps</w:t>
      </w:r>
      <w:r w:rsidR="00025E9B">
        <w:t xml:space="preserve"> and</w:t>
      </w:r>
      <w:r w:rsidR="006A1B72">
        <w:t xml:space="preserve"> the impact the program had on </w:t>
      </w:r>
      <w:r w:rsidR="00025E9B">
        <w:t xml:space="preserve">them, their students, and their </w:t>
      </w:r>
      <w:r w:rsidR="00E7583D">
        <w:t>school</w:t>
      </w:r>
      <w:r w:rsidR="006A1B72">
        <w:t xml:space="preserve">. </w:t>
      </w:r>
      <w:r w:rsidR="00025E9B">
        <w:t>S</w:t>
      </w:r>
      <w:r w:rsidR="00EE31DE">
        <w:t xml:space="preserve">urvey results are used to evaluate </w:t>
      </w:r>
      <w:r w:rsidR="006A1B72">
        <w:t>the program’s impact on the tutors themselves</w:t>
      </w:r>
      <w:r w:rsidR="00EE31DE">
        <w:t xml:space="preserve">. </w:t>
      </w:r>
      <w:r>
        <w:t xml:space="preserve"> </w:t>
      </w:r>
    </w:p>
    <w:p w14:paraId="2939F5C5" w14:textId="77777777" w:rsidR="00025E9B" w:rsidRDefault="00025E9B" w:rsidP="00EC4883"/>
    <w:p w14:paraId="0BBBB1D1" w14:textId="261C5D74" w:rsidR="00EE31DE" w:rsidRDefault="003231A4" w:rsidP="00A25223">
      <w:pPr>
        <w:pStyle w:val="Heading2"/>
      </w:pPr>
      <w:bookmarkStart w:id="52" w:name="_Toc140580119"/>
      <w:r>
        <w:t>Service Experience</w:t>
      </w:r>
      <w:bookmarkEnd w:id="52"/>
    </w:p>
    <w:p w14:paraId="5701A5C1" w14:textId="3EF5AED3" w:rsidR="00025E9B" w:rsidRDefault="00F072A1" w:rsidP="00025E9B">
      <w:r>
        <w:t xml:space="preserve">A common practice in surveys is to ask the respondent if they would </w:t>
      </w:r>
      <w:r>
        <w:lastRenderedPageBreak/>
        <w:t>recommend the program to others</w:t>
      </w:r>
      <w:r w:rsidR="00936BDC">
        <w:t xml:space="preserve">, as one’s </w:t>
      </w:r>
      <w:r>
        <w:t xml:space="preserve">willingness or unwillingness to recommend </w:t>
      </w:r>
      <w:r w:rsidR="00936BDC">
        <w:t xml:space="preserve">encompasses the overall experience of serving in Reading Corps. Figure </w:t>
      </w:r>
      <w:r w:rsidR="007053AE">
        <w:t>12</w:t>
      </w:r>
      <w:r w:rsidR="00936BDC">
        <w:t xml:space="preserve"> shows that 9</w:t>
      </w:r>
      <w:r w:rsidR="00F02169">
        <w:t>1</w:t>
      </w:r>
      <w:r w:rsidR="00936BDC">
        <w:t xml:space="preserve">% of tutors would recommend serving as a member of Reading Corps, with the vast majority of these respondents indicating they strongly agree. These results highlight the highly positive experience </w:t>
      </w:r>
      <w:r w:rsidR="00E27207">
        <w:t>tutors</w:t>
      </w:r>
      <w:r w:rsidR="00936BDC">
        <w:t xml:space="preserve"> had serving in the Reading Corps, and </w:t>
      </w:r>
      <w:r w:rsidR="007D15C1">
        <w:t>suggests a positive</w:t>
      </w:r>
      <w:r w:rsidR="00936BDC">
        <w:t xml:space="preserve"> experience while serving.  </w:t>
      </w:r>
      <w:r w:rsidR="00025E9B">
        <w:t xml:space="preserve"> </w:t>
      </w:r>
    </w:p>
    <w:p w14:paraId="50A5EA11" w14:textId="77777777" w:rsidR="00025E9B" w:rsidRDefault="00025E9B" w:rsidP="00025E9B"/>
    <w:p w14:paraId="013805C3" w14:textId="36F443A0" w:rsidR="00521AD8" w:rsidRDefault="00025E9B" w:rsidP="003231A4">
      <w:pPr>
        <w:sectPr w:rsidR="00521AD8" w:rsidSect="00521AD8">
          <w:type w:val="continuous"/>
          <w:pgSz w:w="12240" w:h="15840"/>
          <w:pgMar w:top="1440" w:right="1440" w:bottom="1440" w:left="1440" w:header="720" w:footer="432" w:gutter="0"/>
          <w:cols w:num="2" w:space="720"/>
          <w:docGrid w:linePitch="360"/>
        </w:sectPr>
      </w:pPr>
      <w:r>
        <w:t xml:space="preserve">The survey also asked </w:t>
      </w:r>
      <w:r w:rsidR="00E27207">
        <w:t>tutors</w:t>
      </w:r>
      <w:r>
        <w:t xml:space="preserve"> if serving in Reading Corps had a positive impact on them personally. Figure </w:t>
      </w:r>
      <w:r w:rsidR="007053AE">
        <w:t>13</w:t>
      </w:r>
      <w:r>
        <w:t xml:space="preserve"> shows that </w:t>
      </w:r>
      <w:bookmarkStart w:id="53" w:name="_Hlk112330106"/>
      <w:r>
        <w:t>9</w:t>
      </w:r>
      <w:r w:rsidR="00F02169">
        <w:t>6</w:t>
      </w:r>
      <w:r>
        <w:t xml:space="preserve">% of </w:t>
      </w:r>
      <w:r w:rsidR="00E27207">
        <w:t>tutors</w:t>
      </w:r>
      <w:r>
        <w:t xml:space="preserve"> agree or strongly agree service had a positive impact on them, demonstrating the positive personal impact of serving.</w:t>
      </w:r>
      <w:bookmarkEnd w:id="53"/>
    </w:p>
    <w:p w14:paraId="3D1A08D5" w14:textId="1C7E911B" w:rsidR="00521AD8" w:rsidRDefault="00521AD8">
      <w:pPr>
        <w:spacing w:after="160"/>
        <w:rPr>
          <w:b/>
          <w:color w:val="3B2B94" w:themeColor="accent3"/>
          <w:sz w:val="28"/>
          <w:szCs w:val="28"/>
        </w:rPr>
        <w:sectPr w:rsidR="00521AD8" w:rsidSect="00521AD8">
          <w:type w:val="continuous"/>
          <w:pgSz w:w="12240" w:h="15840"/>
          <w:pgMar w:top="1440" w:right="1440" w:bottom="1440" w:left="1440" w:header="720" w:footer="432" w:gutter="0"/>
          <w:cols w:space="720"/>
          <w:docGrid w:linePitch="360"/>
        </w:sectPr>
      </w:pPr>
    </w:p>
    <w:p w14:paraId="6DD6A4DB" w14:textId="503B07C1" w:rsidR="00521AD8" w:rsidRPr="002D5DEA" w:rsidRDefault="00521AD8" w:rsidP="002D5DEA">
      <w:pPr>
        <w:rPr>
          <w:b/>
          <w:color w:val="3B2B94" w:themeColor="accent3"/>
          <w:sz w:val="24"/>
        </w:rPr>
      </w:pPr>
      <w:r w:rsidRPr="002D5DEA">
        <w:rPr>
          <w:b/>
          <w:color w:val="3B2B94" w:themeColor="accent3"/>
          <w:sz w:val="24"/>
        </w:rPr>
        <w:lastRenderedPageBreak/>
        <w:t xml:space="preserve">Figure </w:t>
      </w:r>
      <w:r w:rsidR="007053AE">
        <w:rPr>
          <w:b/>
          <w:color w:val="3B2B94" w:themeColor="accent3"/>
          <w:sz w:val="24"/>
        </w:rPr>
        <w:t>12</w:t>
      </w:r>
      <w:r w:rsidRPr="002D5DEA">
        <w:rPr>
          <w:b/>
          <w:color w:val="3B2B94" w:themeColor="accent3"/>
          <w:sz w:val="24"/>
        </w:rPr>
        <w:t>. Tutor Satisfaction</w:t>
      </w:r>
      <w:r w:rsidRPr="002D5DEA">
        <w:rPr>
          <w:b/>
          <w:color w:val="3B2B94" w:themeColor="accent3"/>
          <w:sz w:val="24"/>
        </w:rPr>
        <w:tab/>
        <w:t xml:space="preserve">                </w:t>
      </w:r>
      <w:r w:rsidR="002D5DEA">
        <w:rPr>
          <w:b/>
          <w:color w:val="3B2B94" w:themeColor="accent3"/>
          <w:sz w:val="24"/>
        </w:rPr>
        <w:t xml:space="preserve">   </w:t>
      </w:r>
      <w:r w:rsidRPr="002D5DEA">
        <w:rPr>
          <w:b/>
          <w:color w:val="3B2B94" w:themeColor="accent3"/>
          <w:sz w:val="24"/>
        </w:rPr>
        <w:t xml:space="preserve"> Figure </w:t>
      </w:r>
      <w:r w:rsidR="007053AE">
        <w:rPr>
          <w:b/>
          <w:color w:val="3B2B94" w:themeColor="accent3"/>
          <w:sz w:val="24"/>
        </w:rPr>
        <w:t>13</w:t>
      </w:r>
      <w:r w:rsidR="000B0B69">
        <w:rPr>
          <w:b/>
          <w:color w:val="3B2B94" w:themeColor="accent3"/>
          <w:sz w:val="24"/>
        </w:rPr>
        <w:t>.</w:t>
      </w:r>
      <w:r w:rsidRPr="002D5DEA">
        <w:rPr>
          <w:b/>
          <w:color w:val="3B2B94" w:themeColor="accent3"/>
          <w:sz w:val="24"/>
        </w:rPr>
        <w:t xml:space="preserve"> Impact on </w:t>
      </w:r>
      <w:r w:rsidR="00E27207">
        <w:rPr>
          <w:b/>
          <w:color w:val="3B2B94" w:themeColor="accent3"/>
          <w:sz w:val="24"/>
        </w:rPr>
        <w:t>Tutors</w:t>
      </w:r>
    </w:p>
    <w:p w14:paraId="6D919890" w14:textId="4E9DAE81" w:rsidR="00521AD8" w:rsidRDefault="00521AD8" w:rsidP="00521AD8">
      <w:pPr>
        <w:sectPr w:rsidR="00521AD8" w:rsidSect="00521AD8">
          <w:type w:val="continuous"/>
          <w:pgSz w:w="12240" w:h="15840"/>
          <w:pgMar w:top="1440" w:right="1440" w:bottom="1440" w:left="1440" w:header="720" w:footer="432" w:gutter="0"/>
          <w:cols w:space="720"/>
          <w:docGrid w:linePitch="360"/>
        </w:sectPr>
      </w:pPr>
      <w:r>
        <w:rPr>
          <w:noProof/>
        </w:rPr>
        <w:drawing>
          <wp:anchor distT="0" distB="0" distL="114300" distR="114300" simplePos="0" relativeHeight="251708416" behindDoc="0" locked="0" layoutInCell="1" allowOverlap="1" wp14:anchorId="60FFCA98" wp14:editId="096EBB68">
            <wp:simplePos x="0" y="0"/>
            <wp:positionH relativeFrom="column">
              <wp:posOffset>3200400</wp:posOffset>
            </wp:positionH>
            <wp:positionV relativeFrom="paragraph">
              <wp:posOffset>10160</wp:posOffset>
            </wp:positionV>
            <wp:extent cx="2880360" cy="2552700"/>
            <wp:effectExtent l="0" t="0" r="15240" b="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5050CF90" wp14:editId="24E75DA7">
            <wp:simplePos x="0" y="0"/>
            <wp:positionH relativeFrom="margin">
              <wp:align>left</wp:align>
            </wp:positionH>
            <wp:positionV relativeFrom="paragraph">
              <wp:posOffset>9525</wp:posOffset>
            </wp:positionV>
            <wp:extent cx="2880360" cy="2552700"/>
            <wp:effectExtent l="0" t="0" r="15240" b="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tab/>
      </w:r>
    </w:p>
    <w:p w14:paraId="06A6A4D9" w14:textId="37F282D3" w:rsidR="00521AD8" w:rsidRDefault="00521AD8" w:rsidP="00521AD8"/>
    <w:p w14:paraId="4969C1E1" w14:textId="1F7B0C90" w:rsidR="00C93864" w:rsidRDefault="00521AD8" w:rsidP="00521AD8">
      <w:pPr>
        <w:pStyle w:val="Heading2"/>
      </w:pPr>
      <w:r>
        <w:rPr>
          <w:noProof/>
        </w:rPr>
        <w:lastRenderedPageBreak/>
        <w:t xml:space="preserve"> </w:t>
      </w:r>
      <w:r w:rsidR="00C93864">
        <w:br w:type="page"/>
      </w:r>
    </w:p>
    <w:p w14:paraId="7361F3C8" w14:textId="77777777" w:rsidR="00C50F83" w:rsidRDefault="00C50F83" w:rsidP="00C50F83">
      <w:pPr>
        <w:pStyle w:val="Heading2"/>
        <w:sectPr w:rsidR="00C50F83" w:rsidSect="00446108">
          <w:type w:val="continuous"/>
          <w:pgSz w:w="12240" w:h="15840"/>
          <w:pgMar w:top="1440" w:right="1440" w:bottom="1440" w:left="1440" w:header="720" w:footer="432" w:gutter="0"/>
          <w:cols w:num="2" w:space="720"/>
          <w:docGrid w:linePitch="360"/>
        </w:sectPr>
      </w:pPr>
    </w:p>
    <w:p w14:paraId="0BC4F03D" w14:textId="7156B1EC" w:rsidR="00F93AEE" w:rsidRDefault="00704259" w:rsidP="00D01E63">
      <w:pPr>
        <w:rPr>
          <w:b/>
          <w:color w:val="3B2B94" w:themeColor="accent3"/>
          <w:sz w:val="28"/>
          <w:szCs w:val="28"/>
        </w:rPr>
        <w:sectPr w:rsidR="00F93AEE" w:rsidSect="006A6839">
          <w:type w:val="continuous"/>
          <w:pgSz w:w="12240" w:h="15840"/>
          <w:pgMar w:top="1440" w:right="1440" w:bottom="1440" w:left="1440" w:header="720" w:footer="432" w:gutter="0"/>
          <w:cols w:num="2" w:space="720"/>
          <w:docGrid w:linePitch="360"/>
        </w:sectPr>
      </w:pPr>
      <w:r>
        <w:lastRenderedPageBreak/>
        <w:t xml:space="preserve">Figures </w:t>
      </w:r>
      <w:r w:rsidR="007053AE">
        <w:t>14</w:t>
      </w:r>
      <w:r>
        <w:t xml:space="preserve"> and </w:t>
      </w:r>
      <w:r w:rsidR="007053AE">
        <w:t>15</w:t>
      </w:r>
      <w:r>
        <w:t xml:space="preserve"> disaggregate the two above questions by </w:t>
      </w:r>
      <w:r w:rsidR="00E27207">
        <w:t>tutor</w:t>
      </w:r>
      <w:r>
        <w:t xml:space="preserve"> race. </w:t>
      </w:r>
      <w:r w:rsidR="006A6839">
        <w:t xml:space="preserve">While nearly all </w:t>
      </w:r>
      <w:r w:rsidR="00E27207">
        <w:t>tutors</w:t>
      </w:r>
      <w:r w:rsidR="006A6839">
        <w:t xml:space="preserve"> of both groups </w:t>
      </w:r>
      <w:r w:rsidR="00D01E63">
        <w:t>were generally</w:t>
      </w:r>
      <w:r w:rsidR="006A6839">
        <w:t xml:space="preserve"> positive about recommending the program to others and service having a positive impact on them </w:t>
      </w:r>
      <w:r w:rsidR="006A6839">
        <w:lastRenderedPageBreak/>
        <w:t xml:space="preserve">personally, </w:t>
      </w:r>
      <w:r w:rsidR="00F02169">
        <w:t xml:space="preserve">Black or African American tutors were </w:t>
      </w:r>
      <w:r w:rsidR="006A6839">
        <w:t xml:space="preserve">more likely than </w:t>
      </w:r>
      <w:r w:rsidR="00F02169">
        <w:t>white t</w:t>
      </w:r>
      <w:r w:rsidR="00E27207">
        <w:t>utors</w:t>
      </w:r>
      <w:r w:rsidR="006A6839">
        <w:t xml:space="preserve"> to </w:t>
      </w:r>
      <w:r w:rsidR="00146633">
        <w:t>say they would definitely recommend serving while White respondents were more likely to strongly agree service had a positive impact on them</w:t>
      </w:r>
      <w:r w:rsidR="006A6839">
        <w:t xml:space="preserve">. </w:t>
      </w:r>
    </w:p>
    <w:p w14:paraId="3F4D54FD" w14:textId="77777777" w:rsidR="006A6839" w:rsidRDefault="006A6839" w:rsidP="00F93AEE">
      <w:pPr>
        <w:rPr>
          <w:b/>
          <w:color w:val="3B2B94" w:themeColor="accent3"/>
          <w:sz w:val="24"/>
        </w:rPr>
      </w:pPr>
    </w:p>
    <w:p w14:paraId="4F869C5D" w14:textId="6FAC909A" w:rsidR="00FC4D1C" w:rsidRDefault="00F93AEE" w:rsidP="00F93AEE">
      <w:r w:rsidRPr="002D5DEA">
        <w:rPr>
          <w:b/>
          <w:color w:val="3B2B94" w:themeColor="accent3"/>
          <w:sz w:val="24"/>
        </w:rPr>
        <w:t xml:space="preserve">Figure </w:t>
      </w:r>
      <w:r w:rsidR="007053AE">
        <w:rPr>
          <w:b/>
          <w:color w:val="3B2B94" w:themeColor="accent3"/>
          <w:sz w:val="24"/>
        </w:rPr>
        <w:t>14</w:t>
      </w:r>
      <w:r w:rsidRPr="002D5DEA">
        <w:rPr>
          <w:b/>
          <w:color w:val="3B2B94" w:themeColor="accent3"/>
          <w:sz w:val="24"/>
        </w:rPr>
        <w:t>. Tutor Satisfaction</w:t>
      </w:r>
      <w:r w:rsidR="001E41D0">
        <w:rPr>
          <w:b/>
          <w:color w:val="3B2B94" w:themeColor="accent3"/>
          <w:sz w:val="24"/>
        </w:rPr>
        <w:t>,</w:t>
      </w:r>
      <w:r>
        <w:rPr>
          <w:b/>
          <w:color w:val="3B2B94" w:themeColor="accent3"/>
          <w:sz w:val="24"/>
        </w:rPr>
        <w:t xml:space="preserve"> by Race</w:t>
      </w:r>
    </w:p>
    <w:p w14:paraId="59C1B298" w14:textId="670A72D6" w:rsidR="00F93AEE" w:rsidRDefault="00F93AEE" w:rsidP="00FC4D1C">
      <w:r>
        <w:rPr>
          <w:noProof/>
        </w:rPr>
        <w:drawing>
          <wp:inline distT="0" distB="0" distL="0" distR="0" wp14:anchorId="16E45B94" wp14:editId="2B2D5475">
            <wp:extent cx="5486400" cy="3017520"/>
            <wp:effectExtent l="0" t="0" r="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BB353A" w14:textId="4AF5980F" w:rsidR="00F93AEE" w:rsidRDefault="00F93AEE" w:rsidP="00FC4D1C"/>
    <w:p w14:paraId="63D6917F" w14:textId="4A345D54" w:rsidR="00F93AEE" w:rsidRDefault="00F93AEE" w:rsidP="00F93AEE">
      <w:r w:rsidRPr="002D5DEA">
        <w:rPr>
          <w:b/>
          <w:color w:val="3B2B94" w:themeColor="accent3"/>
          <w:sz w:val="24"/>
        </w:rPr>
        <w:t xml:space="preserve">Figure </w:t>
      </w:r>
      <w:r w:rsidR="007053AE">
        <w:rPr>
          <w:b/>
          <w:color w:val="3B2B94" w:themeColor="accent3"/>
          <w:sz w:val="24"/>
        </w:rPr>
        <w:t>15</w:t>
      </w:r>
      <w:r w:rsidRPr="002D5DEA">
        <w:rPr>
          <w:b/>
          <w:color w:val="3B2B94" w:themeColor="accent3"/>
          <w:sz w:val="24"/>
        </w:rPr>
        <w:t xml:space="preserve">. </w:t>
      </w:r>
      <w:r>
        <w:rPr>
          <w:b/>
          <w:color w:val="3B2B94" w:themeColor="accent3"/>
          <w:sz w:val="24"/>
        </w:rPr>
        <w:t xml:space="preserve">Impact on </w:t>
      </w:r>
      <w:r w:rsidR="00E27207">
        <w:rPr>
          <w:b/>
          <w:color w:val="3B2B94" w:themeColor="accent3"/>
          <w:sz w:val="24"/>
        </w:rPr>
        <w:t>Tutor</w:t>
      </w:r>
      <w:r w:rsidR="001E41D0">
        <w:rPr>
          <w:b/>
          <w:color w:val="3B2B94" w:themeColor="accent3"/>
          <w:sz w:val="24"/>
        </w:rPr>
        <w:t>,</w:t>
      </w:r>
      <w:r>
        <w:rPr>
          <w:b/>
          <w:color w:val="3B2B94" w:themeColor="accent3"/>
          <w:sz w:val="24"/>
        </w:rPr>
        <w:t xml:space="preserve"> by Race</w:t>
      </w:r>
    </w:p>
    <w:p w14:paraId="3998AAED" w14:textId="77777777" w:rsidR="00F93AEE" w:rsidRDefault="00F93AEE" w:rsidP="00F93AEE">
      <w:r>
        <w:rPr>
          <w:noProof/>
        </w:rPr>
        <w:drawing>
          <wp:inline distT="0" distB="0" distL="0" distR="0" wp14:anchorId="6B49AA61" wp14:editId="0F5425AB">
            <wp:extent cx="5486400" cy="3017520"/>
            <wp:effectExtent l="0" t="0" r="0" b="114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2C5B64" w14:textId="77777777" w:rsidR="006A6839" w:rsidRDefault="006A6839" w:rsidP="00C50F83">
      <w:pPr>
        <w:pStyle w:val="Heading2"/>
        <w:sectPr w:rsidR="006A6839" w:rsidSect="00FC4D1C">
          <w:type w:val="continuous"/>
          <w:pgSz w:w="12240" w:h="15840"/>
          <w:pgMar w:top="1440" w:right="1440" w:bottom="1440" w:left="1440" w:header="720" w:footer="432" w:gutter="0"/>
          <w:cols w:space="720"/>
          <w:docGrid w:linePitch="360"/>
        </w:sectPr>
      </w:pPr>
    </w:p>
    <w:p w14:paraId="353CCE17" w14:textId="77777777" w:rsidR="00F02169" w:rsidRDefault="00F02169">
      <w:pPr>
        <w:spacing w:after="160"/>
        <w:rPr>
          <w:b/>
          <w:color w:val="3B2B94" w:themeColor="accent3"/>
          <w:sz w:val="28"/>
          <w:szCs w:val="28"/>
        </w:rPr>
      </w:pPr>
      <w:r>
        <w:lastRenderedPageBreak/>
        <w:br w:type="page"/>
      </w:r>
    </w:p>
    <w:p w14:paraId="7AE016EA" w14:textId="6BDA6AB7" w:rsidR="006A6839" w:rsidRDefault="00A900A0" w:rsidP="006A6839">
      <w:pPr>
        <w:pStyle w:val="Heading2"/>
      </w:pPr>
      <w:bookmarkStart w:id="54" w:name="_Toc140580120"/>
      <w:r>
        <w:lastRenderedPageBreak/>
        <w:t>Skill Development and Future Career</w:t>
      </w:r>
      <w:r w:rsidR="006A6839">
        <w:t>s</w:t>
      </w:r>
      <w:bookmarkEnd w:id="54"/>
    </w:p>
    <w:p w14:paraId="73517026" w14:textId="06580357" w:rsidR="006A6839" w:rsidRDefault="00A900A0" w:rsidP="006A6839">
      <w:r>
        <w:t xml:space="preserve">Reading Corps strives to support </w:t>
      </w:r>
      <w:r w:rsidR="00E27207">
        <w:t>tutor</w:t>
      </w:r>
      <w:r>
        <w:t xml:space="preserve"> professional development through </w:t>
      </w:r>
      <w:r w:rsidRPr="00446108">
        <w:t xml:space="preserve">the training, </w:t>
      </w:r>
      <w:r>
        <w:t xml:space="preserve">coaching, service experience, and other professional </w:t>
      </w:r>
      <w:r w:rsidRPr="00446108">
        <w:t>development</w:t>
      </w:r>
      <w:r>
        <w:t xml:space="preserve"> support provided by the program. In particular, Reading Corps aims to increase the teacher and school staff pipeline in communities through its </w:t>
      </w:r>
      <w:r w:rsidR="00E27207">
        <w:t>tutors</w:t>
      </w:r>
      <w:r>
        <w:t xml:space="preserve"> pursuing careers in education after their service. To evaluate these outcomes in the short term, the spring survey asks </w:t>
      </w:r>
      <w:r w:rsidR="00E27207">
        <w:t>tutors</w:t>
      </w:r>
      <w:r>
        <w:t xml:space="preserve"> to respond to questions related to their increased knowledge and skills as well as any potential plans to pursue a career in education.</w:t>
      </w:r>
      <w:r w:rsidR="00C50F83">
        <w:t xml:space="preserve"> </w:t>
      </w:r>
    </w:p>
    <w:p w14:paraId="72BC65C6" w14:textId="77777777" w:rsidR="006A6839" w:rsidRDefault="006A6839" w:rsidP="006A6839"/>
    <w:p w14:paraId="30CC6EC8" w14:textId="37F5A4A1" w:rsidR="003231A4" w:rsidRDefault="00C93864" w:rsidP="006A6839">
      <w:r>
        <w:t xml:space="preserve">Figure </w:t>
      </w:r>
      <w:r w:rsidR="007053AE">
        <w:t>16</w:t>
      </w:r>
      <w:r>
        <w:t xml:space="preserve"> shows that </w:t>
      </w:r>
      <w:r w:rsidR="0014665C">
        <w:t>9</w:t>
      </w:r>
      <w:r w:rsidR="00F02169">
        <w:t>4</w:t>
      </w:r>
      <w:r>
        <w:t xml:space="preserve">% of respondents </w:t>
      </w:r>
      <w:bookmarkStart w:id="55" w:name="_Hlk112330155"/>
      <w:r>
        <w:t>agree or strongly agree that their service increased their</w:t>
      </w:r>
      <w:r w:rsidR="00C50F83">
        <w:t xml:space="preserve"> </w:t>
      </w:r>
      <w:r>
        <w:t xml:space="preserve">knowledge and skills related to education, demonstrating the program is having a positive impact on </w:t>
      </w:r>
      <w:r w:rsidR="00E27207">
        <w:t>tutors</w:t>
      </w:r>
      <w:r>
        <w:t xml:space="preserve"> in this area.</w:t>
      </w:r>
      <w:r w:rsidR="00C50F83">
        <w:t xml:space="preserve"> </w:t>
      </w:r>
      <w:bookmarkEnd w:id="55"/>
      <w:r>
        <w:t xml:space="preserve">Figure </w:t>
      </w:r>
      <w:r w:rsidR="007053AE">
        <w:t>17</w:t>
      </w:r>
      <w:r>
        <w:t xml:space="preserve"> displays </w:t>
      </w:r>
      <w:r w:rsidR="00E27207">
        <w:t>tutor</w:t>
      </w:r>
      <w:r>
        <w:t xml:space="preserve"> responses related to the likelihood they will pursue a career in education as a result of their service in Reading Corps. </w:t>
      </w:r>
      <w:bookmarkStart w:id="56" w:name="_Hlk112330220"/>
      <w:r>
        <w:t>3</w:t>
      </w:r>
      <w:r w:rsidR="00F02169">
        <w:t>5</w:t>
      </w:r>
      <w:r>
        <w:t>% of respondents answered that they are very likely to pursue a career in education as a result of their service and 2</w:t>
      </w:r>
      <w:r w:rsidR="00F02169">
        <w:t>7</w:t>
      </w:r>
      <w:r>
        <w:t xml:space="preserve">% responded that they are likely to do so. These results indicate Reading Corps </w:t>
      </w:r>
      <w:r w:rsidR="00401872">
        <w:t xml:space="preserve">likely makes a noteworthy </w:t>
      </w:r>
      <w:r>
        <w:t xml:space="preserve">contribution </w:t>
      </w:r>
      <w:r w:rsidR="00401872">
        <w:t xml:space="preserve">to </w:t>
      </w:r>
      <w:r>
        <w:t xml:space="preserve">the education career pipeline in the communities where </w:t>
      </w:r>
      <w:r w:rsidR="00E27207">
        <w:t>tutors</w:t>
      </w:r>
      <w:r>
        <w:t xml:space="preserve"> serve.</w:t>
      </w:r>
      <w:r w:rsidR="00290ACE">
        <w:t xml:space="preserve"> </w:t>
      </w:r>
    </w:p>
    <w:bookmarkEnd w:id="56"/>
    <w:p w14:paraId="18B7439C" w14:textId="0FCBA59C" w:rsidR="00446108" w:rsidRDefault="00446108" w:rsidP="00EC4883">
      <w:pPr>
        <w:rPr>
          <w:b/>
          <w:color w:val="3B2B94" w:themeColor="accent3"/>
          <w:sz w:val="28"/>
          <w:szCs w:val="28"/>
        </w:rPr>
        <w:sectPr w:rsidR="00446108" w:rsidSect="006A6839">
          <w:type w:val="continuous"/>
          <w:pgSz w:w="12240" w:h="15840"/>
          <w:pgMar w:top="1440" w:right="1440" w:bottom="1440" w:left="1440" w:header="720" w:footer="432" w:gutter="0"/>
          <w:cols w:num="2" w:space="720"/>
          <w:docGrid w:linePitch="360"/>
        </w:sectPr>
      </w:pPr>
    </w:p>
    <w:bookmarkEnd w:id="18"/>
    <w:bookmarkEnd w:id="20"/>
    <w:bookmarkEnd w:id="21"/>
    <w:p w14:paraId="7D384795" w14:textId="7EAC7E3E" w:rsidR="003231A4" w:rsidRDefault="003231A4" w:rsidP="000B11FD"/>
    <w:p w14:paraId="09198425" w14:textId="326F7765" w:rsidR="00C93864" w:rsidRPr="002D5DEA" w:rsidRDefault="00C93864" w:rsidP="002D5DEA">
      <w:pPr>
        <w:rPr>
          <w:b/>
          <w:color w:val="3B2B94" w:themeColor="accent3"/>
          <w:sz w:val="24"/>
        </w:rPr>
      </w:pPr>
      <w:r w:rsidRPr="002D5DEA">
        <w:rPr>
          <w:b/>
          <w:color w:val="3B2B94" w:themeColor="accent3"/>
          <w:sz w:val="24"/>
        </w:rPr>
        <w:t xml:space="preserve">Figure </w:t>
      </w:r>
      <w:r w:rsidR="007053AE">
        <w:rPr>
          <w:b/>
          <w:color w:val="3B2B94" w:themeColor="accent3"/>
          <w:sz w:val="24"/>
        </w:rPr>
        <w:t>16</w:t>
      </w:r>
      <w:r w:rsidR="000B0B69">
        <w:rPr>
          <w:b/>
          <w:color w:val="3B2B94" w:themeColor="accent3"/>
          <w:sz w:val="24"/>
        </w:rPr>
        <w:t>.</w:t>
      </w:r>
      <w:r w:rsidRPr="002D5DEA">
        <w:rPr>
          <w:b/>
          <w:color w:val="3B2B94" w:themeColor="accent3"/>
          <w:sz w:val="24"/>
        </w:rPr>
        <w:t xml:space="preserve"> </w:t>
      </w:r>
      <w:r w:rsidR="00E27207">
        <w:rPr>
          <w:b/>
          <w:color w:val="3B2B94" w:themeColor="accent3"/>
          <w:sz w:val="24"/>
        </w:rPr>
        <w:t>Tutor</w:t>
      </w:r>
      <w:r w:rsidRPr="002D5DEA">
        <w:rPr>
          <w:b/>
          <w:color w:val="3B2B94" w:themeColor="accent3"/>
          <w:sz w:val="24"/>
        </w:rPr>
        <w:t xml:space="preserve"> </w:t>
      </w:r>
      <w:r w:rsidR="003B38A9">
        <w:rPr>
          <w:b/>
          <w:color w:val="3B2B94" w:themeColor="accent3"/>
          <w:sz w:val="24"/>
        </w:rPr>
        <w:t xml:space="preserve">Increased </w:t>
      </w:r>
      <w:r w:rsidRPr="002D5DEA">
        <w:rPr>
          <w:b/>
          <w:color w:val="3B2B94" w:themeColor="accent3"/>
          <w:sz w:val="24"/>
        </w:rPr>
        <w:t xml:space="preserve">Knowledge </w:t>
      </w:r>
      <w:r w:rsidR="003B38A9">
        <w:rPr>
          <w:b/>
          <w:color w:val="3B2B94" w:themeColor="accent3"/>
          <w:sz w:val="24"/>
        </w:rPr>
        <w:t>and Skills</w:t>
      </w:r>
    </w:p>
    <w:p w14:paraId="38BA433A" w14:textId="23DBEE8D" w:rsidR="003231A4" w:rsidRDefault="00521AD8" w:rsidP="000B11FD">
      <w:r>
        <w:rPr>
          <w:noProof/>
        </w:rPr>
        <w:drawing>
          <wp:anchor distT="0" distB="0" distL="114300" distR="114300" simplePos="0" relativeHeight="251712512" behindDoc="0" locked="0" layoutInCell="1" allowOverlap="1" wp14:anchorId="582810E0" wp14:editId="04D33B92">
            <wp:simplePos x="0" y="0"/>
            <wp:positionH relativeFrom="column">
              <wp:align>right</wp:align>
            </wp:positionH>
            <wp:positionV relativeFrom="paragraph">
              <wp:posOffset>78105</wp:posOffset>
            </wp:positionV>
            <wp:extent cx="2880360" cy="2676525"/>
            <wp:effectExtent l="0" t="0" r="15240" b="9525"/>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C155D45" w14:textId="6637C140" w:rsidR="003231A4" w:rsidRDefault="003231A4" w:rsidP="000B11FD"/>
    <w:p w14:paraId="3D9ED3A2" w14:textId="785B7E71" w:rsidR="00C93864" w:rsidRDefault="00C93864" w:rsidP="000B11FD"/>
    <w:p w14:paraId="3AB5161B" w14:textId="35276E3E" w:rsidR="00C93864" w:rsidRPr="002D5DEA" w:rsidRDefault="00C93864" w:rsidP="002D5DEA">
      <w:pPr>
        <w:rPr>
          <w:b/>
          <w:color w:val="3B2B94" w:themeColor="accent3"/>
          <w:sz w:val="24"/>
        </w:rPr>
      </w:pPr>
      <w:r w:rsidRPr="002D5DEA">
        <w:rPr>
          <w:b/>
          <w:color w:val="3B2B94" w:themeColor="accent3"/>
          <w:sz w:val="24"/>
        </w:rPr>
        <w:t xml:space="preserve">Figure </w:t>
      </w:r>
      <w:r w:rsidR="007053AE">
        <w:rPr>
          <w:b/>
          <w:color w:val="3B2B94" w:themeColor="accent3"/>
          <w:sz w:val="24"/>
        </w:rPr>
        <w:t>17</w:t>
      </w:r>
      <w:r w:rsidR="000B0B69">
        <w:rPr>
          <w:b/>
          <w:color w:val="3B2B94" w:themeColor="accent3"/>
          <w:sz w:val="24"/>
        </w:rPr>
        <w:t>.</w:t>
      </w:r>
      <w:r w:rsidRPr="002D5DEA">
        <w:rPr>
          <w:b/>
          <w:color w:val="3B2B94" w:themeColor="accent3"/>
          <w:sz w:val="24"/>
        </w:rPr>
        <w:t xml:space="preserve"> </w:t>
      </w:r>
      <w:r w:rsidR="003B38A9">
        <w:rPr>
          <w:b/>
          <w:color w:val="3B2B94" w:themeColor="accent3"/>
          <w:sz w:val="24"/>
        </w:rPr>
        <w:t xml:space="preserve">Tutors Pursuing </w:t>
      </w:r>
      <w:r w:rsidRPr="002D5DEA">
        <w:rPr>
          <w:b/>
          <w:color w:val="3B2B94" w:themeColor="accent3"/>
          <w:sz w:val="24"/>
        </w:rPr>
        <w:t>Career</w:t>
      </w:r>
      <w:r w:rsidR="003B38A9">
        <w:rPr>
          <w:b/>
          <w:color w:val="3B2B94" w:themeColor="accent3"/>
          <w:sz w:val="24"/>
        </w:rPr>
        <w:t>s</w:t>
      </w:r>
      <w:r w:rsidRPr="002D5DEA">
        <w:rPr>
          <w:b/>
          <w:color w:val="3B2B94" w:themeColor="accent3"/>
          <w:sz w:val="24"/>
        </w:rPr>
        <w:t xml:space="preserve"> in Education</w:t>
      </w:r>
    </w:p>
    <w:p w14:paraId="66428DB8" w14:textId="69EE3791" w:rsidR="003231A4" w:rsidRPr="003B6862" w:rsidRDefault="00521AD8" w:rsidP="000B11FD">
      <w:r>
        <w:rPr>
          <w:noProof/>
        </w:rPr>
        <w:drawing>
          <wp:anchor distT="0" distB="0" distL="114300" distR="114300" simplePos="0" relativeHeight="251714560" behindDoc="0" locked="0" layoutInCell="1" allowOverlap="1" wp14:anchorId="1EEE4125" wp14:editId="6842B8E1">
            <wp:simplePos x="0" y="0"/>
            <wp:positionH relativeFrom="column">
              <wp:align>left</wp:align>
            </wp:positionH>
            <wp:positionV relativeFrom="paragraph">
              <wp:posOffset>85090</wp:posOffset>
            </wp:positionV>
            <wp:extent cx="2880360" cy="2676525"/>
            <wp:effectExtent l="0" t="0" r="15240" b="952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A71816C" w14:textId="77777777" w:rsidR="003231A4" w:rsidRDefault="008E1D90" w:rsidP="003231A4">
      <w:r w:rsidRPr="003B6862">
        <w:br w:type="page"/>
      </w:r>
    </w:p>
    <w:p w14:paraId="18E5C7E3" w14:textId="67BAE35B" w:rsidR="00A900A0" w:rsidRPr="003231A4" w:rsidRDefault="00A900A0" w:rsidP="003231A4">
      <w:pPr>
        <w:sectPr w:rsidR="00A900A0" w:rsidRPr="003231A4" w:rsidSect="00A5509D">
          <w:type w:val="continuous"/>
          <w:pgSz w:w="12240" w:h="15840"/>
          <w:pgMar w:top="1440" w:right="1440" w:bottom="1440" w:left="1440" w:header="720" w:footer="432" w:gutter="0"/>
          <w:cols w:num="2" w:space="720"/>
          <w:docGrid w:linePitch="360"/>
        </w:sectPr>
      </w:pPr>
    </w:p>
    <w:p w14:paraId="3F88B8D8" w14:textId="5CA02C65" w:rsidR="00600F80" w:rsidRDefault="00600F80" w:rsidP="00600F80">
      <w:pPr>
        <w:rPr>
          <w:b/>
          <w:color w:val="3B2B94" w:themeColor="accent3"/>
          <w:sz w:val="28"/>
          <w:szCs w:val="28"/>
        </w:rPr>
        <w:sectPr w:rsidR="00600F80" w:rsidSect="006A6839">
          <w:type w:val="continuous"/>
          <w:pgSz w:w="12240" w:h="15840"/>
          <w:pgMar w:top="1440" w:right="1440" w:bottom="1440" w:left="1440" w:header="720" w:footer="432" w:gutter="0"/>
          <w:cols w:num="2" w:space="720"/>
          <w:docGrid w:linePitch="360"/>
        </w:sectPr>
      </w:pPr>
      <w:r>
        <w:lastRenderedPageBreak/>
        <w:t xml:space="preserve">Figures </w:t>
      </w:r>
      <w:r w:rsidR="007053AE">
        <w:t>18</w:t>
      </w:r>
      <w:r>
        <w:t xml:space="preserve"> and </w:t>
      </w:r>
      <w:r w:rsidR="007053AE">
        <w:t>19</w:t>
      </w:r>
      <w:r>
        <w:t xml:space="preserve"> disaggregate the two above questions by tutor race. </w:t>
      </w:r>
      <w:r w:rsidR="00E12B38">
        <w:t>N</w:t>
      </w:r>
      <w:r>
        <w:t xml:space="preserve">early all tutors of both groups </w:t>
      </w:r>
      <w:r w:rsidR="00371BAC">
        <w:t xml:space="preserve">agreed or strongly agreed their service increased they knowledge and skills related to education. </w:t>
      </w:r>
      <w:bookmarkStart w:id="57" w:name="_Hlk141274278"/>
      <w:r w:rsidR="00371BAC">
        <w:t xml:space="preserve">Black or African </w:t>
      </w:r>
      <w:r w:rsidR="00F02169">
        <w:t xml:space="preserve">American </w:t>
      </w:r>
      <w:r w:rsidR="00F02169">
        <w:lastRenderedPageBreak/>
        <w:t>tutors were more likely than white tutors to indicate they are very likely to pursue a career in education as a result of their service, indicating the program may be impacting the diversity of the educator pipeline where tutors serve.</w:t>
      </w:r>
      <w:bookmarkEnd w:id="57"/>
    </w:p>
    <w:p w14:paraId="7B280A9C" w14:textId="747614E4" w:rsidR="00600F80" w:rsidRDefault="00600F80" w:rsidP="00600F80">
      <w:pPr>
        <w:rPr>
          <w:b/>
          <w:color w:val="3B2B94" w:themeColor="accent3"/>
          <w:sz w:val="24"/>
        </w:rPr>
      </w:pPr>
    </w:p>
    <w:p w14:paraId="4A2C0233" w14:textId="55ED433F" w:rsidR="00600F80" w:rsidRDefault="00600F80" w:rsidP="00600F80">
      <w:r w:rsidRPr="002D5DEA">
        <w:rPr>
          <w:b/>
          <w:color w:val="3B2B94" w:themeColor="accent3"/>
          <w:sz w:val="24"/>
        </w:rPr>
        <w:t xml:space="preserve">Figure </w:t>
      </w:r>
      <w:r w:rsidR="007053AE">
        <w:rPr>
          <w:b/>
          <w:color w:val="3B2B94" w:themeColor="accent3"/>
          <w:sz w:val="24"/>
        </w:rPr>
        <w:t>18</w:t>
      </w:r>
      <w:r w:rsidRPr="002D5DEA">
        <w:rPr>
          <w:b/>
          <w:color w:val="3B2B94" w:themeColor="accent3"/>
          <w:sz w:val="24"/>
        </w:rPr>
        <w:t xml:space="preserve">. </w:t>
      </w:r>
      <w:r w:rsidR="003B38A9">
        <w:rPr>
          <w:b/>
          <w:color w:val="3B2B94" w:themeColor="accent3"/>
          <w:sz w:val="24"/>
        </w:rPr>
        <w:t>Tutor</w:t>
      </w:r>
      <w:r w:rsidR="003B38A9" w:rsidRPr="002D5DEA">
        <w:rPr>
          <w:b/>
          <w:color w:val="3B2B94" w:themeColor="accent3"/>
          <w:sz w:val="24"/>
        </w:rPr>
        <w:t xml:space="preserve"> </w:t>
      </w:r>
      <w:r w:rsidR="003B38A9">
        <w:rPr>
          <w:b/>
          <w:color w:val="3B2B94" w:themeColor="accent3"/>
          <w:sz w:val="24"/>
        </w:rPr>
        <w:t xml:space="preserve">Increased </w:t>
      </w:r>
      <w:r w:rsidR="003B38A9" w:rsidRPr="002D5DEA">
        <w:rPr>
          <w:b/>
          <w:color w:val="3B2B94" w:themeColor="accent3"/>
          <w:sz w:val="24"/>
        </w:rPr>
        <w:t>Knowledge</w:t>
      </w:r>
      <w:r w:rsidR="003B38A9">
        <w:rPr>
          <w:b/>
          <w:color w:val="3B2B94" w:themeColor="accent3"/>
          <w:sz w:val="24"/>
        </w:rPr>
        <w:t xml:space="preserve"> and Skills</w:t>
      </w:r>
      <w:r w:rsidR="001E41D0">
        <w:rPr>
          <w:b/>
          <w:color w:val="3B2B94" w:themeColor="accent3"/>
          <w:sz w:val="24"/>
        </w:rPr>
        <w:t>,</w:t>
      </w:r>
      <w:r w:rsidR="003B38A9">
        <w:rPr>
          <w:b/>
          <w:color w:val="3B2B94" w:themeColor="accent3"/>
          <w:sz w:val="24"/>
        </w:rPr>
        <w:t xml:space="preserve"> by Race</w:t>
      </w:r>
    </w:p>
    <w:p w14:paraId="155D3E5D" w14:textId="77777777" w:rsidR="00600F80" w:rsidRDefault="00600F80" w:rsidP="00600F80">
      <w:r>
        <w:rPr>
          <w:noProof/>
        </w:rPr>
        <w:drawing>
          <wp:inline distT="0" distB="0" distL="0" distR="0" wp14:anchorId="67E7149E" wp14:editId="27381EFC">
            <wp:extent cx="5486400" cy="3017520"/>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2E357A" w14:textId="77777777" w:rsidR="00600F80" w:rsidRDefault="00600F80" w:rsidP="00600F80"/>
    <w:p w14:paraId="48C64BEE" w14:textId="0A3998AA" w:rsidR="00600F80" w:rsidRDefault="00600F80" w:rsidP="00600F80">
      <w:r w:rsidRPr="002D5DEA">
        <w:rPr>
          <w:b/>
          <w:color w:val="3B2B94" w:themeColor="accent3"/>
          <w:sz w:val="24"/>
        </w:rPr>
        <w:t xml:space="preserve">Figure </w:t>
      </w:r>
      <w:r w:rsidR="007053AE">
        <w:rPr>
          <w:b/>
          <w:color w:val="3B2B94" w:themeColor="accent3"/>
          <w:sz w:val="24"/>
        </w:rPr>
        <w:t>19</w:t>
      </w:r>
      <w:r w:rsidRPr="002D5DEA">
        <w:rPr>
          <w:b/>
          <w:color w:val="3B2B94" w:themeColor="accent3"/>
          <w:sz w:val="24"/>
        </w:rPr>
        <w:t xml:space="preserve">. </w:t>
      </w:r>
      <w:r w:rsidR="003B38A9">
        <w:rPr>
          <w:b/>
          <w:color w:val="3B2B94" w:themeColor="accent3"/>
          <w:sz w:val="24"/>
        </w:rPr>
        <w:t xml:space="preserve">Tutors Pursuing </w:t>
      </w:r>
      <w:r w:rsidR="003B38A9" w:rsidRPr="002D5DEA">
        <w:rPr>
          <w:b/>
          <w:color w:val="3B2B94" w:themeColor="accent3"/>
          <w:sz w:val="24"/>
        </w:rPr>
        <w:t>Career</w:t>
      </w:r>
      <w:r w:rsidR="003B38A9">
        <w:rPr>
          <w:b/>
          <w:color w:val="3B2B94" w:themeColor="accent3"/>
          <w:sz w:val="24"/>
        </w:rPr>
        <w:t>s</w:t>
      </w:r>
      <w:r w:rsidR="003B38A9" w:rsidRPr="002D5DEA">
        <w:rPr>
          <w:b/>
          <w:color w:val="3B2B94" w:themeColor="accent3"/>
          <w:sz w:val="24"/>
        </w:rPr>
        <w:t xml:space="preserve"> in Education</w:t>
      </w:r>
      <w:r w:rsidR="001E41D0">
        <w:rPr>
          <w:b/>
          <w:color w:val="3B2B94" w:themeColor="accent3"/>
          <w:sz w:val="24"/>
        </w:rPr>
        <w:t>,</w:t>
      </w:r>
      <w:r w:rsidR="003B38A9">
        <w:rPr>
          <w:b/>
          <w:color w:val="3B2B94" w:themeColor="accent3"/>
          <w:sz w:val="24"/>
        </w:rPr>
        <w:t xml:space="preserve"> by Race</w:t>
      </w:r>
    </w:p>
    <w:p w14:paraId="6F0575E5" w14:textId="3F79D3B0" w:rsidR="00600F80" w:rsidRDefault="00600F80" w:rsidP="00600F80">
      <w:pPr>
        <w:rPr>
          <w:b/>
          <w:sz w:val="44"/>
        </w:rPr>
      </w:pPr>
      <w:r>
        <w:rPr>
          <w:noProof/>
        </w:rPr>
        <w:drawing>
          <wp:inline distT="0" distB="0" distL="0" distR="0" wp14:anchorId="7F2742DA" wp14:editId="565AA9AD">
            <wp:extent cx="5486400" cy="30175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br w:type="page"/>
      </w:r>
    </w:p>
    <w:p w14:paraId="5D8A6F24" w14:textId="23D2F4C9" w:rsidR="00CB3962" w:rsidRPr="003B6862" w:rsidRDefault="00582F2C" w:rsidP="000B0B69">
      <w:pPr>
        <w:pStyle w:val="Heading1"/>
        <w:sectPr w:rsidR="00CB3962" w:rsidRPr="003B6862" w:rsidSect="00A5509D">
          <w:footerReference w:type="default" r:id="rId36"/>
          <w:type w:val="continuous"/>
          <w:pgSz w:w="12240" w:h="15840"/>
          <w:pgMar w:top="1440" w:right="1440" w:bottom="1440" w:left="1440" w:header="720" w:footer="432" w:gutter="0"/>
          <w:cols w:space="720"/>
          <w:docGrid w:linePitch="360"/>
        </w:sectPr>
      </w:pPr>
      <w:bookmarkStart w:id="58" w:name="_Toc140580121"/>
      <w:r w:rsidRPr="003B6862">
        <w:lastRenderedPageBreak/>
        <w:t>References</w:t>
      </w:r>
      <w:bookmarkEnd w:id="58"/>
      <w:r w:rsidR="00047745" w:rsidRPr="003B6862">
        <w:tab/>
      </w:r>
      <w:r w:rsidR="00047745" w:rsidRPr="003B6862">
        <w:tab/>
      </w:r>
      <w:r w:rsidR="00047745" w:rsidRPr="003B6862">
        <w:tab/>
      </w:r>
      <w:r w:rsidR="00047745" w:rsidRPr="003B6862">
        <w:tab/>
      </w:r>
      <w:r w:rsidR="00047745" w:rsidRPr="003B6862">
        <w:tab/>
      </w:r>
      <w:r w:rsidR="00047745" w:rsidRPr="003B6862">
        <w:tab/>
      </w:r>
      <w:r w:rsidR="00047745" w:rsidRPr="003B6862">
        <w:tab/>
      </w:r>
      <w:r w:rsidR="00047745" w:rsidRPr="003B6862">
        <w:tab/>
      </w:r>
      <w:r w:rsidR="00047745" w:rsidRPr="003B6862">
        <w:tab/>
      </w:r>
      <w:r w:rsidR="00047745" w:rsidRPr="003B6862">
        <w:tab/>
      </w:r>
    </w:p>
    <w:p w14:paraId="0462CF39" w14:textId="77777777" w:rsidR="000B0B69" w:rsidRDefault="000B0B69" w:rsidP="000B11FD">
      <w:pPr>
        <w:rPr>
          <w:shd w:val="clear" w:color="auto" w:fill="FFFFFF"/>
        </w:rPr>
      </w:pPr>
    </w:p>
    <w:p w14:paraId="1543E974" w14:textId="0FE17FB0" w:rsidR="006B58DB" w:rsidRPr="003B6862" w:rsidRDefault="006B58DB" w:rsidP="000B11FD"/>
    <w:p w14:paraId="320DDC36" w14:textId="77777777" w:rsidR="004D236D" w:rsidRDefault="004D236D" w:rsidP="004D236D">
      <w:pPr>
        <w:sectPr w:rsidR="004D236D" w:rsidSect="00A5509D">
          <w:type w:val="continuous"/>
          <w:pgSz w:w="12240" w:h="15840"/>
          <w:pgMar w:top="1440" w:right="1440" w:bottom="1440" w:left="1440" w:header="720" w:footer="720" w:gutter="0"/>
          <w:cols w:num="2" w:space="720"/>
          <w:docGrid w:linePitch="360"/>
        </w:sectPr>
      </w:pPr>
    </w:p>
    <w:p w14:paraId="4DAF1026" w14:textId="1593E1B2" w:rsidR="004D236D" w:rsidRDefault="00E0299B" w:rsidP="00E0299B">
      <w:r w:rsidRPr="00360758">
        <w:lastRenderedPageBreak/>
        <w:t xml:space="preserve">Burns, K.M., </w:t>
      </w:r>
      <w:proofErr w:type="spellStart"/>
      <w:r>
        <w:t>Jimerson</w:t>
      </w:r>
      <w:proofErr w:type="spellEnd"/>
      <w:r>
        <w:t xml:space="preserve">, S.R. </w:t>
      </w:r>
      <w:proofErr w:type="spellStart"/>
      <w:r>
        <w:t>VanDerHeyden</w:t>
      </w:r>
      <w:proofErr w:type="spellEnd"/>
      <w:r>
        <w:t xml:space="preserve">, A. M., &amp; </w:t>
      </w:r>
      <w:r w:rsidRPr="00360758">
        <w:t>De</w:t>
      </w:r>
      <w:r>
        <w:t>no, S.L., (2016</w:t>
      </w:r>
      <w:r w:rsidRPr="00360758">
        <w:t>). Toward a unified Response-to-Intervention model</w:t>
      </w:r>
      <w:r>
        <w:t>: Multi-tiered systems of support</w:t>
      </w:r>
      <w:r w:rsidRPr="00360758">
        <w:t xml:space="preserve">. In S.R. Jimerson, M.K. Burns, &amp; A. </w:t>
      </w:r>
      <w:proofErr w:type="spellStart"/>
      <w:r w:rsidRPr="00360758">
        <w:t>VanDerHeyden</w:t>
      </w:r>
      <w:proofErr w:type="spellEnd"/>
      <w:r w:rsidRPr="00360758">
        <w:t xml:space="preserve"> (Eds.), </w:t>
      </w:r>
      <w:r w:rsidRPr="00360758">
        <w:rPr>
          <w:i/>
          <w:iCs/>
        </w:rPr>
        <w:t>Handbook of Response to Intervention</w:t>
      </w:r>
      <w:r>
        <w:rPr>
          <w:i/>
          <w:iCs/>
        </w:rPr>
        <w:t>, 2</w:t>
      </w:r>
      <w:r w:rsidRPr="00551BA6">
        <w:rPr>
          <w:i/>
          <w:iCs/>
          <w:vertAlign w:val="superscript"/>
        </w:rPr>
        <w:t>nd</w:t>
      </w:r>
      <w:r>
        <w:rPr>
          <w:i/>
          <w:iCs/>
        </w:rPr>
        <w:t xml:space="preserve"> Ed. </w:t>
      </w:r>
      <w:r w:rsidRPr="00360758">
        <w:t xml:space="preserve">(pp. </w:t>
      </w:r>
      <w:r>
        <w:t>719-732</w:t>
      </w:r>
      <w:r w:rsidRPr="00360758">
        <w:t>). New York: Springer.</w:t>
      </w:r>
    </w:p>
    <w:p w14:paraId="5E2F4177" w14:textId="77777777" w:rsidR="004D236D" w:rsidRDefault="004D236D" w:rsidP="00E0299B"/>
    <w:p w14:paraId="7046CF91" w14:textId="2EBBBC08" w:rsidR="004D236D" w:rsidRDefault="00E0299B" w:rsidP="00E0299B">
      <w:r w:rsidRPr="00551BA6">
        <w:t xml:space="preserve">Markovitz, C.; Hernandez, M.; Hedberg, E.; </w:t>
      </w:r>
      <w:proofErr w:type="spellStart"/>
      <w:r w:rsidRPr="00551BA6">
        <w:t>Silberglitt</w:t>
      </w:r>
      <w:proofErr w:type="spellEnd"/>
      <w:r w:rsidRPr="00551BA6">
        <w:t xml:space="preserve">, B. (2014). </w:t>
      </w:r>
      <w:r w:rsidRPr="00551BA6">
        <w:rPr>
          <w:i/>
          <w:iCs/>
        </w:rPr>
        <w:t>Outcome Evaluation of the Minnesota Reading Corps K3 Program</w:t>
      </w:r>
      <w:r w:rsidRPr="00551BA6">
        <w:t>. NORC at the University of Chicago: Chicago, IL.</w:t>
      </w:r>
    </w:p>
    <w:p w14:paraId="73293CCB" w14:textId="77777777" w:rsidR="00E0299B" w:rsidRDefault="00E0299B" w:rsidP="00E0299B"/>
    <w:p w14:paraId="2E903392" w14:textId="77777777" w:rsidR="00E0299B" w:rsidRDefault="00E0299B" w:rsidP="00E0299B">
      <w:r w:rsidRPr="00551BA6">
        <w:t xml:space="preserve">Markovitz, C.; Hernandez, M.; Hedberg, E.; </w:t>
      </w:r>
      <w:r>
        <w:t xml:space="preserve">Whitmore, H.; </w:t>
      </w:r>
      <w:proofErr w:type="spellStart"/>
      <w:r>
        <w:t>Satorius</w:t>
      </w:r>
      <w:proofErr w:type="spellEnd"/>
      <w:r>
        <w:t>, J. (2018</w:t>
      </w:r>
      <w:r w:rsidRPr="00551BA6">
        <w:t xml:space="preserve">). </w:t>
      </w:r>
      <w:r w:rsidRPr="00551BA6">
        <w:rPr>
          <w:i/>
          <w:iCs/>
        </w:rPr>
        <w:t>Outcome Evaluation of the Minnesota Reading Corps K</w:t>
      </w:r>
      <w:r>
        <w:rPr>
          <w:i/>
          <w:iCs/>
        </w:rPr>
        <w:t>-</w:t>
      </w:r>
      <w:r w:rsidRPr="00551BA6">
        <w:rPr>
          <w:i/>
          <w:iCs/>
        </w:rPr>
        <w:t>3 Program</w:t>
      </w:r>
      <w:r>
        <w:rPr>
          <w:i/>
          <w:iCs/>
        </w:rPr>
        <w:t xml:space="preserve"> (2017-18)</w:t>
      </w:r>
      <w:r w:rsidRPr="00551BA6">
        <w:t>. NORC at the University of Chicago: Chicago, IL.</w:t>
      </w:r>
    </w:p>
    <w:p w14:paraId="7BA03BD4" w14:textId="77777777" w:rsidR="004D236D" w:rsidRDefault="004D236D" w:rsidP="00E0299B"/>
    <w:p w14:paraId="2EEE35EE" w14:textId="77777777" w:rsidR="00E0299B" w:rsidRDefault="00E0299B" w:rsidP="00E0299B">
      <w:r w:rsidRPr="00551BA6">
        <w:t>Markovitz, C.; Hernandez, M.; Hedberg, E.;</w:t>
      </w:r>
      <w:r>
        <w:t xml:space="preserve"> </w:t>
      </w:r>
      <w:proofErr w:type="spellStart"/>
      <w:r>
        <w:t>Neishi</w:t>
      </w:r>
      <w:proofErr w:type="spellEnd"/>
      <w:r>
        <w:t>, K. (2018</w:t>
      </w:r>
      <w:r w:rsidRPr="00551BA6">
        <w:t xml:space="preserve">). </w:t>
      </w:r>
      <w:r>
        <w:rPr>
          <w:i/>
          <w:iCs/>
        </w:rPr>
        <w:t>Impact</w:t>
      </w:r>
      <w:r w:rsidRPr="00551BA6">
        <w:rPr>
          <w:i/>
          <w:iCs/>
        </w:rPr>
        <w:t xml:space="preserve"> Evaluation of the </w:t>
      </w:r>
      <w:r>
        <w:rPr>
          <w:i/>
          <w:iCs/>
        </w:rPr>
        <w:t>Wisconsin</w:t>
      </w:r>
      <w:r w:rsidRPr="00551BA6">
        <w:rPr>
          <w:i/>
          <w:iCs/>
        </w:rPr>
        <w:t xml:space="preserve"> Reading Corps Program</w:t>
      </w:r>
      <w:r w:rsidRPr="00551BA6">
        <w:t>. NORC at the University of Chicago: Chicago, IL.</w:t>
      </w:r>
    </w:p>
    <w:p w14:paraId="60D8DB45" w14:textId="77777777" w:rsidR="004D236D" w:rsidRDefault="004D236D" w:rsidP="00E0299B">
      <w:pPr>
        <w:sectPr w:rsidR="004D236D" w:rsidSect="004D236D">
          <w:type w:val="continuous"/>
          <w:pgSz w:w="12240" w:h="15840"/>
          <w:pgMar w:top="1440" w:right="1440" w:bottom="1440" w:left="1440" w:header="720" w:footer="720" w:gutter="0"/>
          <w:cols w:space="720"/>
          <w:docGrid w:linePitch="360"/>
        </w:sectPr>
      </w:pPr>
    </w:p>
    <w:p w14:paraId="4D112475" w14:textId="77777777" w:rsidR="00E0299B" w:rsidRDefault="00E0299B" w:rsidP="00E0299B"/>
    <w:p w14:paraId="62566884" w14:textId="77777777" w:rsidR="00E0299B" w:rsidRDefault="00E0299B" w:rsidP="00E0299B">
      <w:pPr>
        <w:sectPr w:rsidR="00E0299B" w:rsidSect="00A5509D">
          <w:type w:val="continuous"/>
          <w:pgSz w:w="12240" w:h="15840"/>
          <w:pgMar w:top="1440" w:right="1440" w:bottom="1440" w:left="1440" w:header="720" w:footer="720" w:gutter="0"/>
          <w:cols w:num="2" w:space="720"/>
          <w:docGrid w:linePitch="360"/>
        </w:sectPr>
      </w:pPr>
    </w:p>
    <w:p w14:paraId="6A039A74" w14:textId="77777777" w:rsidR="00E0299B" w:rsidRDefault="00E0299B" w:rsidP="00E0299B">
      <w:pPr>
        <w:sectPr w:rsidR="00E0299B" w:rsidSect="00E0299B">
          <w:type w:val="continuous"/>
          <w:pgSz w:w="12240" w:h="15840"/>
          <w:pgMar w:top="1440" w:right="1440" w:bottom="1440" w:left="1440" w:header="720" w:footer="720" w:gutter="0"/>
          <w:cols w:space="720"/>
          <w:docGrid w:linePitch="360"/>
        </w:sectPr>
      </w:pPr>
      <w:r w:rsidRPr="00360758">
        <w:lastRenderedPageBreak/>
        <w:t xml:space="preserve">Snow, C., Burns, M., &amp; Griffin, P. (Eds.), (1998). </w:t>
      </w:r>
      <w:r w:rsidRPr="00360758">
        <w:rPr>
          <w:i/>
        </w:rPr>
        <w:t>Preventing reading difficulties in young children</w:t>
      </w:r>
      <w:r w:rsidRPr="00360758">
        <w:t>. Washington DC: National Academy Press</w:t>
      </w:r>
      <w:r w:rsidRPr="003B6862">
        <w:t xml:space="preserve"> </w:t>
      </w:r>
    </w:p>
    <w:p w14:paraId="695FD297" w14:textId="27F480F2" w:rsidR="006B58DB" w:rsidRPr="003B6862" w:rsidRDefault="006B58DB" w:rsidP="00E0299B">
      <w:r w:rsidRPr="003B6862">
        <w:lastRenderedPageBreak/>
        <w:br w:type="page"/>
      </w:r>
    </w:p>
    <w:p w14:paraId="1C1EE7B0" w14:textId="77777777" w:rsidR="006B58DB" w:rsidRPr="003B6862" w:rsidRDefault="006B58DB" w:rsidP="000B11FD">
      <w:pPr>
        <w:pStyle w:val="Heading1"/>
        <w:sectPr w:rsidR="006B58DB" w:rsidRPr="003B6862" w:rsidSect="00A5509D">
          <w:type w:val="continuous"/>
          <w:pgSz w:w="12240" w:h="15840"/>
          <w:pgMar w:top="1440" w:right="1440" w:bottom="1440" w:left="1440" w:header="720" w:footer="720" w:gutter="0"/>
          <w:cols w:num="2" w:space="720"/>
          <w:docGrid w:linePitch="360"/>
        </w:sectPr>
      </w:pPr>
    </w:p>
    <w:p w14:paraId="69E27D9B" w14:textId="472D70B1" w:rsidR="007B53D5" w:rsidRDefault="007B53D5" w:rsidP="00201CAE">
      <w:pPr>
        <w:pStyle w:val="Heading1"/>
      </w:pPr>
      <w:bookmarkStart w:id="59" w:name="_Toc140580122"/>
      <w:r>
        <w:lastRenderedPageBreak/>
        <w:t xml:space="preserve">Appendix A: </w:t>
      </w:r>
      <w:r w:rsidRPr="007B53D5">
        <w:t>Assessment Measures and Procedures</w:t>
      </w:r>
      <w:bookmarkEnd w:id="59"/>
    </w:p>
    <w:p w14:paraId="723F5E90" w14:textId="77777777" w:rsidR="007B53D5" w:rsidRDefault="007B53D5" w:rsidP="007B53D5"/>
    <w:p w14:paraId="35F79553" w14:textId="0B96E7FA" w:rsidR="007B53D5" w:rsidRDefault="007B53D5" w:rsidP="007B53D5">
      <w:r w:rsidRPr="007B53D5">
        <w:t xml:space="preserve">The following table depicts which measures are used at each grade across the school year. </w:t>
      </w:r>
      <w:r w:rsidRPr="007B53D5">
        <w:rPr>
          <w:b/>
        </w:rPr>
        <w:t>BOLDED</w:t>
      </w:r>
      <w:r w:rsidRPr="007B53D5">
        <w:t xml:space="preserve"> measures are used to progress monitor (Grade 1 students are monitored for progress with two measures during part of the winter).   </w:t>
      </w:r>
    </w:p>
    <w:p w14:paraId="31E0A3E9" w14:textId="28C2A918" w:rsidR="00E25FDF" w:rsidRDefault="00E25FDF" w:rsidP="000B11FD"/>
    <w:p w14:paraId="4EDDC6D9" w14:textId="546F7113" w:rsidR="007B53D5" w:rsidRPr="003B6862" w:rsidRDefault="007B53D5" w:rsidP="000B11FD">
      <w:r>
        <w:rPr>
          <w:b/>
          <w:color w:val="3B2B94" w:themeColor="accent3"/>
          <w:sz w:val="24"/>
        </w:rPr>
        <w:t xml:space="preserve">Assessment Measures by Grade and </w:t>
      </w:r>
      <w:r w:rsidR="00720B98">
        <w:rPr>
          <w:b/>
          <w:color w:val="3B2B94" w:themeColor="accent3"/>
          <w:sz w:val="24"/>
        </w:rPr>
        <w:t xml:space="preserve">Benchmark </w:t>
      </w:r>
      <w:r>
        <w:rPr>
          <w:b/>
          <w:color w:val="3B2B94" w:themeColor="accent3"/>
          <w:sz w:val="24"/>
        </w:rPr>
        <w:t>Season</w:t>
      </w:r>
    </w:p>
    <w:tbl>
      <w:tblPr>
        <w:tblStyle w:val="PlainTable3"/>
        <w:tblW w:w="5000" w:type="pct"/>
        <w:tblLook w:val="0000" w:firstRow="0" w:lastRow="0" w:firstColumn="0" w:lastColumn="0" w:noHBand="0" w:noVBand="0"/>
      </w:tblPr>
      <w:tblGrid>
        <w:gridCol w:w="1921"/>
        <w:gridCol w:w="2479"/>
        <w:gridCol w:w="2480"/>
        <w:gridCol w:w="2480"/>
      </w:tblGrid>
      <w:tr w:rsidR="007B53D5" w:rsidRPr="003B6862" w14:paraId="03FC87EA" w14:textId="77777777" w:rsidTr="007B53D5">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208179" w:themeFill="accent2"/>
            <w:vAlign w:val="center"/>
          </w:tcPr>
          <w:p w14:paraId="6587D344" w14:textId="24AD12EF" w:rsidR="007B53D5" w:rsidRPr="0029051D" w:rsidRDefault="007B53D5" w:rsidP="000B0B69">
            <w:pPr>
              <w:jc w:val="center"/>
              <w:rPr>
                <w:b/>
                <w:color w:val="FFFFFF" w:themeColor="background1"/>
              </w:rPr>
            </w:pPr>
            <w:r>
              <w:rPr>
                <w:b/>
                <w:color w:val="FFFFFF" w:themeColor="background1"/>
              </w:rPr>
              <w:t>Grade</w:t>
            </w:r>
          </w:p>
        </w:tc>
        <w:tc>
          <w:tcPr>
            <w:tcW w:w="1324" w:type="pct"/>
            <w:tcBorders>
              <w:bottom w:val="single" w:sz="12" w:space="0" w:color="FF9F24" w:themeColor="accent4"/>
            </w:tcBorders>
            <w:shd w:val="clear" w:color="auto" w:fill="208179" w:themeFill="accent2"/>
            <w:vAlign w:val="center"/>
          </w:tcPr>
          <w:p w14:paraId="26C0B7FD" w14:textId="5A4C9AD0" w:rsidR="007B53D5" w:rsidRDefault="007B53D5" w:rsidP="000B0B69">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Fall</w:t>
            </w:r>
          </w:p>
        </w:tc>
        <w:tc>
          <w:tcPr>
            <w:cnfStyle w:val="000010000000" w:firstRow="0" w:lastRow="0" w:firstColumn="0" w:lastColumn="0" w:oddVBand="1" w:evenVBand="0" w:oddHBand="0" w:evenHBand="0" w:firstRowFirstColumn="0" w:firstRowLastColumn="0" w:lastRowFirstColumn="0" w:lastRowLastColumn="0"/>
            <w:tcW w:w="1325" w:type="pct"/>
            <w:tcBorders>
              <w:bottom w:val="single" w:sz="12" w:space="0" w:color="FF9F24" w:themeColor="accent4"/>
            </w:tcBorders>
            <w:shd w:val="clear" w:color="auto" w:fill="208179" w:themeFill="accent2"/>
            <w:vAlign w:val="center"/>
          </w:tcPr>
          <w:p w14:paraId="3F90249C" w14:textId="4A96DB20" w:rsidR="007B53D5" w:rsidRPr="006377F9" w:rsidRDefault="007B53D5" w:rsidP="000B0B69">
            <w:pPr>
              <w:jc w:val="center"/>
              <w:rPr>
                <w:b/>
                <w:color w:val="FFFFFF" w:themeColor="background1"/>
              </w:rPr>
            </w:pPr>
            <w:r>
              <w:rPr>
                <w:b/>
                <w:color w:val="FFFFFF" w:themeColor="background1"/>
              </w:rPr>
              <w:t>Winter</w:t>
            </w:r>
          </w:p>
        </w:tc>
        <w:tc>
          <w:tcPr>
            <w:tcW w:w="1325" w:type="pct"/>
            <w:tcBorders>
              <w:bottom w:val="single" w:sz="12" w:space="0" w:color="FF9F24" w:themeColor="accent4"/>
            </w:tcBorders>
            <w:shd w:val="clear" w:color="auto" w:fill="208179" w:themeFill="accent2"/>
            <w:vAlign w:val="center"/>
          </w:tcPr>
          <w:p w14:paraId="17D93CC1" w14:textId="6D026979" w:rsidR="007B53D5" w:rsidRPr="006377F9" w:rsidRDefault="007B53D5" w:rsidP="000B0B69">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Spring</w:t>
            </w:r>
          </w:p>
        </w:tc>
      </w:tr>
      <w:tr w:rsidR="007B53D5" w:rsidRPr="003B6862" w14:paraId="4BAF3E6F" w14:textId="77777777" w:rsidTr="007B53D5">
        <w:trPr>
          <w:trHeight w:val="50"/>
        </w:trPr>
        <w:tc>
          <w:tcPr>
            <w:cnfStyle w:val="000010000000" w:firstRow="0" w:lastRow="0" w:firstColumn="0" w:lastColumn="0" w:oddVBand="1" w:evenVBand="0" w:oddHBand="0" w:evenHBand="0" w:firstRowFirstColumn="0" w:firstRowLastColumn="0" w:lastRowFirstColumn="0" w:lastRowLastColumn="0"/>
            <w:tcW w:w="1026" w:type="pct"/>
            <w:tcBorders>
              <w:top w:val="single" w:sz="12" w:space="0" w:color="FF9F24" w:themeColor="accent4"/>
            </w:tcBorders>
            <w:vAlign w:val="center"/>
          </w:tcPr>
          <w:p w14:paraId="09F6E0A5" w14:textId="687F44C0" w:rsidR="007B53D5" w:rsidRPr="003B6862" w:rsidRDefault="007B53D5" w:rsidP="007B53D5">
            <w:pPr>
              <w:jc w:val="center"/>
            </w:pPr>
            <w:r w:rsidRPr="00DB07F4">
              <w:t>Kindergarten</w:t>
            </w:r>
          </w:p>
        </w:tc>
        <w:tc>
          <w:tcPr>
            <w:tcW w:w="1324" w:type="pct"/>
            <w:tcBorders>
              <w:top w:val="single" w:sz="12" w:space="0" w:color="FF9F24" w:themeColor="accent4"/>
            </w:tcBorders>
            <w:shd w:val="clear" w:color="auto" w:fill="F2F2F2" w:themeFill="background1" w:themeFillShade="F2"/>
            <w:vAlign w:val="center"/>
          </w:tcPr>
          <w:p w14:paraId="5F14DC1A" w14:textId="593903F7"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rPr>
                <w:b/>
              </w:rPr>
            </w:pPr>
            <w:r w:rsidRPr="007B53D5">
              <w:rPr>
                <w:b/>
              </w:rPr>
              <w:t>Test of Letter Sounds</w:t>
            </w:r>
          </w:p>
        </w:tc>
        <w:tc>
          <w:tcPr>
            <w:cnfStyle w:val="000010000000" w:firstRow="0" w:lastRow="0" w:firstColumn="0" w:lastColumn="0" w:oddVBand="1" w:evenVBand="0" w:oddHBand="0" w:evenHBand="0" w:firstRowFirstColumn="0" w:firstRowLastColumn="0" w:lastRowFirstColumn="0" w:lastRowLastColumn="0"/>
            <w:tcW w:w="1325" w:type="pct"/>
            <w:tcBorders>
              <w:top w:val="single" w:sz="12" w:space="0" w:color="FF9F24" w:themeColor="accent4"/>
            </w:tcBorders>
            <w:vAlign w:val="center"/>
          </w:tcPr>
          <w:p w14:paraId="405C2A63" w14:textId="741ED5F1" w:rsidR="007B53D5" w:rsidRPr="007B53D5" w:rsidRDefault="007B53D5" w:rsidP="007B53D5">
            <w:pPr>
              <w:jc w:val="center"/>
              <w:rPr>
                <w:b/>
              </w:rPr>
            </w:pPr>
            <w:r w:rsidRPr="007B53D5">
              <w:rPr>
                <w:b/>
              </w:rPr>
              <w:t>Test of Letter Sounds</w:t>
            </w:r>
          </w:p>
          <w:p w14:paraId="3E4CBA32" w14:textId="6F4C836A" w:rsidR="007B53D5" w:rsidRPr="003B6862" w:rsidRDefault="007B53D5" w:rsidP="007B53D5">
            <w:pPr>
              <w:jc w:val="center"/>
            </w:pPr>
            <w:r>
              <w:t>Test of Nonsense Words (English)</w:t>
            </w:r>
          </w:p>
        </w:tc>
        <w:tc>
          <w:tcPr>
            <w:tcW w:w="1325" w:type="pct"/>
            <w:tcBorders>
              <w:top w:val="single" w:sz="12" w:space="0" w:color="FF9F24" w:themeColor="accent4"/>
            </w:tcBorders>
            <w:shd w:val="clear" w:color="auto" w:fill="F2F2F2" w:themeFill="background1" w:themeFillShade="F2"/>
            <w:vAlign w:val="center"/>
          </w:tcPr>
          <w:p w14:paraId="0AF606D6" w14:textId="77777777"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rPr>
                <w:b/>
              </w:rPr>
            </w:pPr>
            <w:r w:rsidRPr="007B53D5">
              <w:rPr>
                <w:b/>
              </w:rPr>
              <w:t>Test of Letter Sounds</w:t>
            </w:r>
          </w:p>
          <w:p w14:paraId="208FE775" w14:textId="5A31DA5B" w:rsidR="007B53D5" w:rsidRPr="003B6862" w:rsidRDefault="007B53D5" w:rsidP="007B53D5">
            <w:pPr>
              <w:jc w:val="center"/>
              <w:cnfStyle w:val="000000000000" w:firstRow="0" w:lastRow="0" w:firstColumn="0" w:lastColumn="0" w:oddVBand="0" w:evenVBand="0" w:oddHBand="0" w:evenHBand="0" w:firstRowFirstColumn="0" w:firstRowLastColumn="0" w:lastRowFirstColumn="0" w:lastRowLastColumn="0"/>
            </w:pPr>
            <w:r>
              <w:t>Test of Nonsense Words (English)</w:t>
            </w:r>
          </w:p>
        </w:tc>
      </w:tr>
      <w:tr w:rsidR="007B53D5" w:rsidRPr="003B6862" w14:paraId="47EA5BBC" w14:textId="77777777" w:rsidTr="007B53D5">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1026" w:type="pct"/>
            <w:shd w:val="clear" w:color="auto" w:fill="FFFFFF" w:themeFill="background1"/>
            <w:vAlign w:val="center"/>
          </w:tcPr>
          <w:p w14:paraId="727AAB4A" w14:textId="757D76A7" w:rsidR="007B53D5" w:rsidRDefault="007B53D5" w:rsidP="007B53D5">
            <w:pPr>
              <w:jc w:val="center"/>
            </w:pPr>
            <w:r w:rsidRPr="00DB07F4">
              <w:t>Grade 1</w:t>
            </w:r>
          </w:p>
        </w:tc>
        <w:tc>
          <w:tcPr>
            <w:tcW w:w="1324" w:type="pct"/>
            <w:shd w:val="clear" w:color="auto" w:fill="FFFFFF" w:themeFill="background1"/>
            <w:vAlign w:val="center"/>
          </w:tcPr>
          <w:p w14:paraId="0430666F" w14:textId="77777777"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rPr>
            </w:pPr>
            <w:r w:rsidRPr="007B53D5">
              <w:rPr>
                <w:b/>
              </w:rPr>
              <w:t>Test of Letter Sounds</w:t>
            </w:r>
          </w:p>
          <w:p w14:paraId="670A1B69" w14:textId="4FD66273" w:rsidR="007B53D5" w:rsidRDefault="007B53D5" w:rsidP="007B53D5">
            <w:pPr>
              <w:jc w:val="center"/>
              <w:cnfStyle w:val="000000100000" w:firstRow="0" w:lastRow="0" w:firstColumn="0" w:lastColumn="0" w:oddVBand="0" w:evenVBand="0" w:oddHBand="1" w:evenHBand="0" w:firstRowFirstColumn="0" w:firstRowLastColumn="0" w:lastRowFirstColumn="0" w:lastRowLastColumn="0"/>
            </w:pPr>
            <w:r>
              <w:t>Test of Nonsense Words (English)</w:t>
            </w:r>
          </w:p>
        </w:tc>
        <w:tc>
          <w:tcPr>
            <w:cnfStyle w:val="000010000000" w:firstRow="0" w:lastRow="0" w:firstColumn="0" w:lastColumn="0" w:oddVBand="1" w:evenVBand="0" w:oddHBand="0" w:evenHBand="0" w:firstRowFirstColumn="0" w:firstRowLastColumn="0" w:lastRowFirstColumn="0" w:lastRowLastColumn="0"/>
            <w:tcW w:w="1325" w:type="pct"/>
            <w:shd w:val="clear" w:color="auto" w:fill="FFFFFF" w:themeFill="background1"/>
            <w:vAlign w:val="center"/>
          </w:tcPr>
          <w:p w14:paraId="15E30F16" w14:textId="0C75B592" w:rsidR="007B53D5" w:rsidRPr="007B53D5" w:rsidRDefault="007B53D5" w:rsidP="007B53D5">
            <w:pPr>
              <w:jc w:val="center"/>
              <w:rPr>
                <w:b/>
              </w:rPr>
            </w:pPr>
            <w:r w:rsidRPr="007B53D5">
              <w:rPr>
                <w:b/>
              </w:rPr>
              <w:t>Test of Nonsense Words (English)</w:t>
            </w:r>
          </w:p>
          <w:p w14:paraId="42C68354" w14:textId="0BF6A908" w:rsidR="007B53D5" w:rsidRPr="007B53D5" w:rsidRDefault="007B53D5" w:rsidP="007B53D5">
            <w:pPr>
              <w:jc w:val="center"/>
              <w:rPr>
                <w:b/>
              </w:rPr>
            </w:pPr>
            <w:r w:rsidRPr="007B53D5">
              <w:rPr>
                <w:b/>
              </w:rPr>
              <w:t>CBMReading</w:t>
            </w:r>
          </w:p>
          <w:p w14:paraId="09CA69C8" w14:textId="54A8FA2B" w:rsidR="007B53D5" w:rsidRDefault="007B53D5" w:rsidP="007B53D5">
            <w:pPr>
              <w:jc w:val="center"/>
            </w:pPr>
            <w:r w:rsidRPr="007B53D5">
              <w:rPr>
                <w:b/>
              </w:rPr>
              <w:t>(3 passages)</w:t>
            </w:r>
          </w:p>
        </w:tc>
        <w:tc>
          <w:tcPr>
            <w:tcW w:w="1325" w:type="pct"/>
            <w:shd w:val="clear" w:color="auto" w:fill="FFFFFF" w:themeFill="background1"/>
            <w:vAlign w:val="center"/>
          </w:tcPr>
          <w:p w14:paraId="7A392B17" w14:textId="10BF4697"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rPr>
            </w:pPr>
            <w:r w:rsidRPr="007B53D5">
              <w:rPr>
                <w:b/>
              </w:rPr>
              <w:t>CBMReading</w:t>
            </w:r>
          </w:p>
          <w:p w14:paraId="3548E0F1" w14:textId="7E371932"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rPr>
            </w:pPr>
            <w:r w:rsidRPr="007B53D5">
              <w:rPr>
                <w:b/>
              </w:rPr>
              <w:t>(3 passages)</w:t>
            </w:r>
          </w:p>
        </w:tc>
      </w:tr>
      <w:tr w:rsidR="007B53D5" w:rsidRPr="003B6862" w14:paraId="305339E4" w14:textId="77777777" w:rsidTr="007B53D5">
        <w:trPr>
          <w:trHeight w:val="50"/>
        </w:trPr>
        <w:tc>
          <w:tcPr>
            <w:cnfStyle w:val="000010000000" w:firstRow="0" w:lastRow="0" w:firstColumn="0" w:lastColumn="0" w:oddVBand="1" w:evenVBand="0" w:oddHBand="0" w:evenHBand="0" w:firstRowFirstColumn="0" w:firstRowLastColumn="0" w:lastRowFirstColumn="0" w:lastRowLastColumn="0"/>
            <w:tcW w:w="1026" w:type="pct"/>
            <w:vAlign w:val="center"/>
          </w:tcPr>
          <w:p w14:paraId="3AA534E6" w14:textId="693DDD00" w:rsidR="007B53D5" w:rsidRDefault="007B53D5" w:rsidP="007B53D5">
            <w:pPr>
              <w:jc w:val="center"/>
            </w:pPr>
            <w:r w:rsidRPr="00DB07F4">
              <w:t>Grade 2</w:t>
            </w:r>
          </w:p>
        </w:tc>
        <w:tc>
          <w:tcPr>
            <w:tcW w:w="1324" w:type="pct"/>
            <w:shd w:val="clear" w:color="auto" w:fill="F2F2F2" w:themeFill="background1" w:themeFillShade="F2"/>
            <w:vAlign w:val="center"/>
          </w:tcPr>
          <w:p w14:paraId="07FC0214" w14:textId="1503C88E"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rPr>
                <w:b/>
              </w:rPr>
            </w:pPr>
            <w:r w:rsidRPr="007B53D5">
              <w:rPr>
                <w:b/>
              </w:rPr>
              <w:t>CBMReading</w:t>
            </w:r>
          </w:p>
          <w:p w14:paraId="6EEB2DC0" w14:textId="69E86CBE" w:rsid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7B53D5">
              <w:rPr>
                <w:b/>
              </w:rPr>
              <w:t>(3 passages)</w:t>
            </w:r>
          </w:p>
        </w:tc>
        <w:tc>
          <w:tcPr>
            <w:cnfStyle w:val="000010000000" w:firstRow="0" w:lastRow="0" w:firstColumn="0" w:lastColumn="0" w:oddVBand="1" w:evenVBand="0" w:oddHBand="0" w:evenHBand="0" w:firstRowFirstColumn="0" w:firstRowLastColumn="0" w:lastRowFirstColumn="0" w:lastRowLastColumn="0"/>
            <w:tcW w:w="1325" w:type="pct"/>
            <w:vAlign w:val="center"/>
          </w:tcPr>
          <w:p w14:paraId="7E4AAF9D" w14:textId="4D319DD1" w:rsidR="007B53D5" w:rsidRPr="007B53D5" w:rsidRDefault="007B53D5" w:rsidP="007B53D5">
            <w:pPr>
              <w:jc w:val="center"/>
              <w:rPr>
                <w:b/>
              </w:rPr>
            </w:pPr>
            <w:r w:rsidRPr="007B53D5">
              <w:rPr>
                <w:b/>
              </w:rPr>
              <w:t>CBMReading</w:t>
            </w:r>
          </w:p>
          <w:p w14:paraId="4F47028E" w14:textId="124005C9" w:rsidR="007B53D5" w:rsidRDefault="007B53D5" w:rsidP="007B53D5">
            <w:pPr>
              <w:jc w:val="center"/>
            </w:pPr>
            <w:r w:rsidRPr="007B53D5">
              <w:rPr>
                <w:b/>
              </w:rPr>
              <w:t>(3 passages)</w:t>
            </w:r>
          </w:p>
        </w:tc>
        <w:tc>
          <w:tcPr>
            <w:tcW w:w="1325" w:type="pct"/>
            <w:shd w:val="clear" w:color="auto" w:fill="F2F2F2" w:themeFill="background1" w:themeFillShade="F2"/>
            <w:vAlign w:val="center"/>
          </w:tcPr>
          <w:p w14:paraId="00A360C3" w14:textId="0380378B"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rPr>
                <w:b/>
              </w:rPr>
            </w:pPr>
            <w:r w:rsidRPr="007B53D5">
              <w:rPr>
                <w:b/>
              </w:rPr>
              <w:t>CBMReading</w:t>
            </w:r>
          </w:p>
          <w:p w14:paraId="7239D953" w14:textId="16C3C3DA" w:rsid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7B53D5">
              <w:rPr>
                <w:b/>
              </w:rPr>
              <w:t>(3 passages)</w:t>
            </w:r>
          </w:p>
        </w:tc>
      </w:tr>
      <w:tr w:rsidR="007B53D5" w:rsidRPr="003B6862" w14:paraId="4DC52D17" w14:textId="77777777" w:rsidTr="007B53D5">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1026" w:type="pct"/>
            <w:tcBorders>
              <w:bottom w:val="single" w:sz="12" w:space="0" w:color="FF9F24" w:themeColor="accent4"/>
            </w:tcBorders>
            <w:shd w:val="clear" w:color="auto" w:fill="FFFFFF" w:themeFill="background1"/>
            <w:vAlign w:val="center"/>
          </w:tcPr>
          <w:p w14:paraId="1CFAF461" w14:textId="0BEB3430" w:rsidR="007B53D5" w:rsidRPr="003B6862" w:rsidRDefault="007B53D5" w:rsidP="007B53D5">
            <w:pPr>
              <w:jc w:val="center"/>
            </w:pPr>
            <w:r w:rsidRPr="00DB07F4">
              <w:t>Grade 3</w:t>
            </w:r>
          </w:p>
        </w:tc>
        <w:tc>
          <w:tcPr>
            <w:tcW w:w="1324" w:type="pct"/>
            <w:tcBorders>
              <w:bottom w:val="single" w:sz="12" w:space="0" w:color="FF9F24" w:themeColor="accent4"/>
            </w:tcBorders>
            <w:shd w:val="clear" w:color="auto" w:fill="FFFFFF" w:themeFill="background1"/>
            <w:vAlign w:val="center"/>
          </w:tcPr>
          <w:p w14:paraId="43BF1BB6" w14:textId="68DF7016"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rPr>
            </w:pPr>
            <w:r w:rsidRPr="007B53D5">
              <w:rPr>
                <w:b/>
              </w:rPr>
              <w:t>CBMReading</w:t>
            </w:r>
          </w:p>
          <w:p w14:paraId="627DEEB9" w14:textId="1596E78B" w:rsidR="007B53D5" w:rsidRPr="003B6862" w:rsidRDefault="007B53D5" w:rsidP="007B53D5">
            <w:pPr>
              <w:jc w:val="center"/>
              <w:cnfStyle w:val="000000100000" w:firstRow="0" w:lastRow="0" w:firstColumn="0" w:lastColumn="0" w:oddVBand="0" w:evenVBand="0" w:oddHBand="1" w:evenHBand="0" w:firstRowFirstColumn="0" w:firstRowLastColumn="0" w:lastRowFirstColumn="0" w:lastRowLastColumn="0"/>
            </w:pPr>
            <w:r w:rsidRPr="007B53D5">
              <w:rPr>
                <w:b/>
              </w:rPr>
              <w:t>(3 passages)</w:t>
            </w:r>
          </w:p>
        </w:tc>
        <w:tc>
          <w:tcPr>
            <w:cnfStyle w:val="000010000000" w:firstRow="0" w:lastRow="0" w:firstColumn="0" w:lastColumn="0" w:oddVBand="1" w:evenVBand="0" w:oddHBand="0" w:evenHBand="0" w:firstRowFirstColumn="0" w:firstRowLastColumn="0" w:lastRowFirstColumn="0" w:lastRowLastColumn="0"/>
            <w:tcW w:w="1325" w:type="pct"/>
            <w:tcBorders>
              <w:bottom w:val="single" w:sz="12" w:space="0" w:color="FF9F24" w:themeColor="accent4"/>
            </w:tcBorders>
            <w:shd w:val="clear" w:color="auto" w:fill="FFFFFF" w:themeFill="background1"/>
            <w:vAlign w:val="center"/>
          </w:tcPr>
          <w:p w14:paraId="31FA1EE2" w14:textId="5EDBFCB8" w:rsidR="007B53D5" w:rsidRPr="007B53D5" w:rsidRDefault="007B53D5" w:rsidP="007B53D5">
            <w:pPr>
              <w:jc w:val="center"/>
              <w:rPr>
                <w:b/>
              </w:rPr>
            </w:pPr>
            <w:r w:rsidRPr="007B53D5">
              <w:rPr>
                <w:b/>
              </w:rPr>
              <w:t>CBMReading</w:t>
            </w:r>
          </w:p>
          <w:p w14:paraId="143C25F9" w14:textId="637F831D" w:rsidR="007B53D5" w:rsidRPr="003B6862" w:rsidRDefault="007B53D5" w:rsidP="007B53D5">
            <w:pPr>
              <w:jc w:val="center"/>
            </w:pPr>
            <w:r w:rsidRPr="007B53D5">
              <w:rPr>
                <w:b/>
              </w:rPr>
              <w:t>(3 passages)</w:t>
            </w:r>
          </w:p>
        </w:tc>
        <w:tc>
          <w:tcPr>
            <w:tcW w:w="1325" w:type="pct"/>
            <w:tcBorders>
              <w:bottom w:val="single" w:sz="12" w:space="0" w:color="FF9F24" w:themeColor="accent4"/>
            </w:tcBorders>
            <w:shd w:val="clear" w:color="auto" w:fill="FFFFFF" w:themeFill="background1"/>
            <w:vAlign w:val="center"/>
          </w:tcPr>
          <w:p w14:paraId="13FD05C3" w14:textId="387AFAEE"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rPr>
            </w:pPr>
            <w:r w:rsidRPr="007B53D5">
              <w:rPr>
                <w:b/>
              </w:rPr>
              <w:t>CBMReading</w:t>
            </w:r>
          </w:p>
          <w:p w14:paraId="6289711C" w14:textId="6CD2D836" w:rsidR="007B53D5" w:rsidRPr="003B6862" w:rsidRDefault="007B53D5" w:rsidP="007B53D5">
            <w:pPr>
              <w:jc w:val="center"/>
              <w:cnfStyle w:val="000000100000" w:firstRow="0" w:lastRow="0" w:firstColumn="0" w:lastColumn="0" w:oddVBand="0" w:evenVBand="0" w:oddHBand="1" w:evenHBand="0" w:firstRowFirstColumn="0" w:firstRowLastColumn="0" w:lastRowFirstColumn="0" w:lastRowLastColumn="0"/>
            </w:pPr>
            <w:r w:rsidRPr="007B53D5">
              <w:rPr>
                <w:b/>
              </w:rPr>
              <w:t>(3 passages)</w:t>
            </w:r>
          </w:p>
        </w:tc>
      </w:tr>
    </w:tbl>
    <w:p w14:paraId="11FCE382" w14:textId="67100DA7" w:rsidR="00E25FDF" w:rsidRPr="003B6862" w:rsidRDefault="00E25FDF" w:rsidP="000B11FD"/>
    <w:p w14:paraId="466EE59E" w14:textId="77777777" w:rsidR="007B53D5" w:rsidRDefault="007B53D5" w:rsidP="007B53D5">
      <w:r>
        <w:t xml:space="preserve">For each eligibility assessment, a target score was identified as the goal for the beginning, middle, and end of the school year. The original Reading Corps target scores using AIMSweb brand passages were based on research conducted at the St. Croix River Education District in Minnesota, which documented the predictive and concurrent validity of these measures with the state reading proficiency assessment. As a result of the strong correlations between performance on the selected AIMSweb fluency measures and the statewide reading assessment, a series of cut scores were originally identified. These original benchmark scores, or target scores, defined levels of performance on the fluency measures that strongly predict future success on the grade 3 statewide reading assessment.  </w:t>
      </w:r>
    </w:p>
    <w:p w14:paraId="276BB072" w14:textId="77777777" w:rsidR="007B53D5" w:rsidRDefault="007B53D5" w:rsidP="007B53D5"/>
    <w:p w14:paraId="695CDB48" w14:textId="77777777" w:rsidR="007B53D5" w:rsidRDefault="007B53D5" w:rsidP="007B53D5">
      <w:r>
        <w:t xml:space="preserve">In the 2013-2014 school year, Reading Corps starting using FAST brand passages. With increased performance expectations for 3rd grade students on state accountability tests across the country, the target scores were updated in 2014-2015 to reflect performance that predicts proficient state test performance. </w:t>
      </w:r>
    </w:p>
    <w:p w14:paraId="2A553924" w14:textId="77777777" w:rsidR="007B53D5" w:rsidRDefault="007B53D5" w:rsidP="007B53D5"/>
    <w:p w14:paraId="695DD6FD" w14:textId="7BB27BE6" w:rsidR="00E25FDF" w:rsidRDefault="007B53D5" w:rsidP="007B53D5">
      <w:r>
        <w:t>The table below specifies assessments given at each grade level and the FAST benchmark scores for each assessment during several points throughout the school year that maintain their predictive nature with reading proficiency targets that correspond to college readiness.</w:t>
      </w:r>
    </w:p>
    <w:p w14:paraId="09481C32" w14:textId="2E6E6489" w:rsidR="007B53D5" w:rsidRDefault="007B53D5">
      <w:pPr>
        <w:spacing w:after="160"/>
      </w:pPr>
      <w:r>
        <w:br w:type="page"/>
      </w:r>
    </w:p>
    <w:p w14:paraId="78483494" w14:textId="5D690C7A" w:rsidR="007B53D5" w:rsidRPr="003B6862" w:rsidRDefault="00720B98" w:rsidP="007B53D5">
      <w:r>
        <w:rPr>
          <w:b/>
          <w:color w:val="3B2B94" w:themeColor="accent3"/>
          <w:sz w:val="24"/>
        </w:rPr>
        <w:lastRenderedPageBreak/>
        <w:t>Benchmark Targets by Grade and Season</w:t>
      </w:r>
    </w:p>
    <w:tbl>
      <w:tblPr>
        <w:tblStyle w:val="PlainTable3"/>
        <w:tblW w:w="5000" w:type="pct"/>
        <w:tblLook w:val="0000" w:firstRow="0" w:lastRow="0" w:firstColumn="0" w:lastColumn="0" w:noHBand="0" w:noVBand="0"/>
      </w:tblPr>
      <w:tblGrid>
        <w:gridCol w:w="1588"/>
        <w:gridCol w:w="1943"/>
        <w:gridCol w:w="1943"/>
        <w:gridCol w:w="1943"/>
        <w:gridCol w:w="1943"/>
      </w:tblGrid>
      <w:tr w:rsidR="007B53D5" w:rsidRPr="003B6862" w14:paraId="47859CC9" w14:textId="77777777" w:rsidTr="001E0705">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848" w:type="pct"/>
            <w:tcBorders>
              <w:bottom w:val="single" w:sz="12" w:space="0" w:color="FF9F24" w:themeColor="accent4"/>
            </w:tcBorders>
            <w:shd w:val="clear" w:color="auto" w:fill="208179" w:themeFill="accent2"/>
            <w:vAlign w:val="center"/>
          </w:tcPr>
          <w:p w14:paraId="05160276" w14:textId="77777777" w:rsidR="007B53D5" w:rsidRPr="0029051D" w:rsidRDefault="007B53D5" w:rsidP="000B0B69">
            <w:pPr>
              <w:jc w:val="center"/>
              <w:rPr>
                <w:b/>
                <w:color w:val="FFFFFF" w:themeColor="background1"/>
              </w:rPr>
            </w:pPr>
            <w:r>
              <w:rPr>
                <w:b/>
                <w:color w:val="FFFFFF" w:themeColor="background1"/>
              </w:rPr>
              <w:t>Grade</w:t>
            </w:r>
          </w:p>
        </w:tc>
        <w:tc>
          <w:tcPr>
            <w:tcW w:w="1038" w:type="pct"/>
            <w:tcBorders>
              <w:bottom w:val="single" w:sz="12" w:space="0" w:color="FF9F24" w:themeColor="accent4"/>
            </w:tcBorders>
            <w:shd w:val="clear" w:color="auto" w:fill="208179" w:themeFill="accent2"/>
            <w:vAlign w:val="center"/>
          </w:tcPr>
          <w:p w14:paraId="57907C0E" w14:textId="34E8E2C2" w:rsidR="007B53D5" w:rsidRDefault="007B53D5" w:rsidP="007B53D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Measure</w:t>
            </w:r>
          </w:p>
        </w:tc>
        <w:tc>
          <w:tcPr>
            <w:cnfStyle w:val="000010000000" w:firstRow="0" w:lastRow="0" w:firstColumn="0" w:lastColumn="0" w:oddVBand="1" w:evenVBand="0" w:oddHBand="0" w:evenHBand="0" w:firstRowFirstColumn="0" w:firstRowLastColumn="0" w:lastRowFirstColumn="0" w:lastRowLastColumn="0"/>
            <w:tcW w:w="1038" w:type="pct"/>
            <w:tcBorders>
              <w:bottom w:val="single" w:sz="12" w:space="0" w:color="FF9F24" w:themeColor="accent4"/>
            </w:tcBorders>
            <w:shd w:val="clear" w:color="auto" w:fill="208179" w:themeFill="accent2"/>
            <w:vAlign w:val="center"/>
          </w:tcPr>
          <w:p w14:paraId="491ACE17" w14:textId="77777777" w:rsidR="007B53D5" w:rsidRDefault="007B53D5" w:rsidP="001E0705">
            <w:pPr>
              <w:jc w:val="center"/>
              <w:rPr>
                <w:b/>
                <w:color w:val="FFFFFF" w:themeColor="background1"/>
              </w:rPr>
            </w:pPr>
            <w:r>
              <w:rPr>
                <w:b/>
                <w:color w:val="FFFFFF" w:themeColor="background1"/>
              </w:rPr>
              <w:t>Fall</w:t>
            </w:r>
          </w:p>
          <w:p w14:paraId="38692389" w14:textId="78B7D22A" w:rsidR="007B53D5" w:rsidRDefault="001E0705" w:rsidP="001E0705">
            <w:pPr>
              <w:jc w:val="center"/>
              <w:rPr>
                <w:b/>
                <w:color w:val="FFFFFF" w:themeColor="background1"/>
              </w:rPr>
            </w:pPr>
            <w:r>
              <w:rPr>
                <w:b/>
                <w:color w:val="FFFFFF" w:themeColor="background1"/>
              </w:rPr>
              <w:t xml:space="preserve">Aug. </w:t>
            </w:r>
            <w:r w:rsidR="00F02C72">
              <w:rPr>
                <w:b/>
                <w:color w:val="FFFFFF" w:themeColor="background1"/>
              </w:rPr>
              <w:t>15</w:t>
            </w:r>
            <w:r>
              <w:rPr>
                <w:b/>
                <w:color w:val="FFFFFF" w:themeColor="background1"/>
              </w:rPr>
              <w:t xml:space="preserve">-Sept. </w:t>
            </w:r>
            <w:r w:rsidR="00F02C72">
              <w:rPr>
                <w:b/>
                <w:color w:val="FFFFFF" w:themeColor="background1"/>
              </w:rPr>
              <w:t>30</w:t>
            </w:r>
          </w:p>
        </w:tc>
        <w:tc>
          <w:tcPr>
            <w:tcW w:w="1038" w:type="pct"/>
            <w:tcBorders>
              <w:bottom w:val="single" w:sz="12" w:space="0" w:color="FF9F24" w:themeColor="accent4"/>
            </w:tcBorders>
            <w:shd w:val="clear" w:color="auto" w:fill="208179" w:themeFill="accent2"/>
            <w:vAlign w:val="center"/>
          </w:tcPr>
          <w:p w14:paraId="3E1901F3" w14:textId="77777777" w:rsidR="007B53D5" w:rsidRDefault="007B53D5" w:rsidP="001E070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Winter</w:t>
            </w:r>
          </w:p>
          <w:p w14:paraId="3485213A" w14:textId="796D5353" w:rsidR="007B53D5" w:rsidRPr="006377F9" w:rsidRDefault="001E0705" w:rsidP="001E0705">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 xml:space="preserve">Jan. </w:t>
            </w:r>
            <w:r w:rsidR="00F02C72">
              <w:rPr>
                <w:b/>
                <w:color w:val="FFFFFF" w:themeColor="background1"/>
              </w:rPr>
              <w:t>2</w:t>
            </w:r>
            <w:r>
              <w:rPr>
                <w:b/>
                <w:color w:val="FFFFFF" w:themeColor="background1"/>
              </w:rPr>
              <w:t>-</w:t>
            </w:r>
            <w:r w:rsidR="00F02C72">
              <w:rPr>
                <w:b/>
                <w:color w:val="FFFFFF" w:themeColor="background1"/>
              </w:rPr>
              <w:t>Feb. 3</w:t>
            </w:r>
          </w:p>
        </w:tc>
        <w:tc>
          <w:tcPr>
            <w:cnfStyle w:val="000010000000" w:firstRow="0" w:lastRow="0" w:firstColumn="0" w:lastColumn="0" w:oddVBand="1" w:evenVBand="0" w:oddHBand="0" w:evenHBand="0" w:firstRowFirstColumn="0" w:firstRowLastColumn="0" w:lastRowFirstColumn="0" w:lastRowLastColumn="0"/>
            <w:tcW w:w="1038" w:type="pct"/>
            <w:tcBorders>
              <w:bottom w:val="single" w:sz="12" w:space="0" w:color="FF9F24" w:themeColor="accent4"/>
            </w:tcBorders>
            <w:shd w:val="clear" w:color="auto" w:fill="208179" w:themeFill="accent2"/>
            <w:vAlign w:val="center"/>
          </w:tcPr>
          <w:p w14:paraId="3F2F12F2" w14:textId="77777777" w:rsidR="007B53D5" w:rsidRDefault="007B53D5" w:rsidP="001E0705">
            <w:pPr>
              <w:jc w:val="center"/>
              <w:rPr>
                <w:b/>
                <w:color w:val="FFFFFF" w:themeColor="background1"/>
              </w:rPr>
            </w:pPr>
            <w:r>
              <w:rPr>
                <w:b/>
                <w:color w:val="FFFFFF" w:themeColor="background1"/>
              </w:rPr>
              <w:t>Spring</w:t>
            </w:r>
          </w:p>
          <w:p w14:paraId="72587B78" w14:textId="7AB8EA17" w:rsidR="007B53D5" w:rsidRPr="006377F9" w:rsidRDefault="001E0705" w:rsidP="001E0705">
            <w:pPr>
              <w:jc w:val="center"/>
              <w:rPr>
                <w:b/>
                <w:color w:val="FFFFFF" w:themeColor="background1"/>
              </w:rPr>
            </w:pPr>
            <w:r>
              <w:rPr>
                <w:b/>
                <w:color w:val="FFFFFF" w:themeColor="background1"/>
              </w:rPr>
              <w:t>Apr. 2</w:t>
            </w:r>
            <w:r w:rsidR="00F02C72">
              <w:rPr>
                <w:b/>
                <w:color w:val="FFFFFF" w:themeColor="background1"/>
              </w:rPr>
              <w:t>4</w:t>
            </w:r>
            <w:r>
              <w:rPr>
                <w:b/>
                <w:color w:val="FFFFFF" w:themeColor="background1"/>
              </w:rPr>
              <w:t>-May 2</w:t>
            </w:r>
            <w:r w:rsidR="00F02C72">
              <w:rPr>
                <w:b/>
                <w:color w:val="FFFFFF" w:themeColor="background1"/>
              </w:rPr>
              <w:t>6</w:t>
            </w:r>
          </w:p>
        </w:tc>
      </w:tr>
      <w:tr w:rsidR="007B53D5" w:rsidRPr="003B6862" w14:paraId="426A8242" w14:textId="77777777" w:rsidTr="007B53D5">
        <w:trPr>
          <w:trHeight w:val="50"/>
        </w:trPr>
        <w:tc>
          <w:tcPr>
            <w:cnfStyle w:val="000010000000" w:firstRow="0" w:lastRow="0" w:firstColumn="0" w:lastColumn="0" w:oddVBand="1" w:evenVBand="0" w:oddHBand="0" w:evenHBand="0" w:firstRowFirstColumn="0" w:firstRowLastColumn="0" w:lastRowFirstColumn="0" w:lastRowLastColumn="0"/>
            <w:tcW w:w="848" w:type="pct"/>
            <w:tcBorders>
              <w:top w:val="single" w:sz="12" w:space="0" w:color="FF9F24" w:themeColor="accent4"/>
            </w:tcBorders>
            <w:vAlign w:val="center"/>
          </w:tcPr>
          <w:p w14:paraId="6BDC9DF6" w14:textId="77777777" w:rsidR="007B53D5" w:rsidRPr="003B6862" w:rsidRDefault="007B53D5" w:rsidP="007B53D5">
            <w:pPr>
              <w:jc w:val="center"/>
            </w:pPr>
            <w:r w:rsidRPr="00DB07F4">
              <w:t>Kindergarten</w:t>
            </w:r>
          </w:p>
        </w:tc>
        <w:tc>
          <w:tcPr>
            <w:tcW w:w="1038" w:type="pct"/>
            <w:tcBorders>
              <w:top w:val="single" w:sz="12" w:space="0" w:color="FF9F24" w:themeColor="accent4"/>
            </w:tcBorders>
            <w:shd w:val="clear" w:color="auto" w:fill="F2F2F2" w:themeFill="background1" w:themeFillShade="F2"/>
            <w:vAlign w:val="center"/>
          </w:tcPr>
          <w:p w14:paraId="1BC34B04" w14:textId="1A0DD5CD"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7B53D5">
              <w:t>Test of Letter Sounds</w:t>
            </w:r>
          </w:p>
        </w:tc>
        <w:tc>
          <w:tcPr>
            <w:cnfStyle w:val="000010000000" w:firstRow="0" w:lastRow="0" w:firstColumn="0" w:lastColumn="0" w:oddVBand="1" w:evenVBand="0" w:oddHBand="0" w:evenHBand="0" w:firstRowFirstColumn="0" w:firstRowLastColumn="0" w:lastRowFirstColumn="0" w:lastRowLastColumn="0"/>
            <w:tcW w:w="1038" w:type="pct"/>
            <w:tcBorders>
              <w:top w:val="single" w:sz="12" w:space="0" w:color="FF9F24" w:themeColor="accent4"/>
            </w:tcBorders>
            <w:vAlign w:val="center"/>
          </w:tcPr>
          <w:p w14:paraId="09A4E97F" w14:textId="646099CB" w:rsidR="007B53D5" w:rsidRPr="007B53D5" w:rsidRDefault="007B53D5" w:rsidP="007B53D5">
            <w:pPr>
              <w:jc w:val="center"/>
            </w:pPr>
            <w:r w:rsidRPr="00F117C3">
              <w:t>8</w:t>
            </w:r>
          </w:p>
        </w:tc>
        <w:tc>
          <w:tcPr>
            <w:tcW w:w="1038" w:type="pct"/>
            <w:tcBorders>
              <w:top w:val="single" w:sz="12" w:space="0" w:color="FF9F24" w:themeColor="accent4"/>
            </w:tcBorders>
            <w:shd w:val="clear" w:color="auto" w:fill="F2F2F2" w:themeFill="background1" w:themeFillShade="F2"/>
            <w:vAlign w:val="center"/>
          </w:tcPr>
          <w:p w14:paraId="543540FC" w14:textId="68F8EEBD"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F117C3">
              <w:t>27</w:t>
            </w:r>
          </w:p>
        </w:tc>
        <w:tc>
          <w:tcPr>
            <w:cnfStyle w:val="000010000000" w:firstRow="0" w:lastRow="0" w:firstColumn="0" w:lastColumn="0" w:oddVBand="1" w:evenVBand="0" w:oddHBand="0" w:evenHBand="0" w:firstRowFirstColumn="0" w:firstRowLastColumn="0" w:lastRowFirstColumn="0" w:lastRowLastColumn="0"/>
            <w:tcW w:w="1038" w:type="pct"/>
            <w:tcBorders>
              <w:top w:val="single" w:sz="12" w:space="0" w:color="FF9F24" w:themeColor="accent4"/>
            </w:tcBorders>
            <w:vAlign w:val="center"/>
          </w:tcPr>
          <w:p w14:paraId="2D12B9B1" w14:textId="30EBBB60" w:rsidR="007B53D5" w:rsidRPr="007B53D5" w:rsidRDefault="007B53D5" w:rsidP="007B53D5">
            <w:pPr>
              <w:jc w:val="center"/>
            </w:pPr>
            <w:r w:rsidRPr="00F117C3">
              <w:t>48</w:t>
            </w:r>
          </w:p>
        </w:tc>
      </w:tr>
      <w:tr w:rsidR="007B53D5" w:rsidRPr="003B6862" w14:paraId="5FE53F73" w14:textId="77777777" w:rsidTr="007B53D5">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848" w:type="pct"/>
            <w:shd w:val="clear" w:color="auto" w:fill="FFFFFF" w:themeFill="background1"/>
            <w:vAlign w:val="center"/>
          </w:tcPr>
          <w:p w14:paraId="0B13F858" w14:textId="77777777" w:rsidR="007B53D5" w:rsidRDefault="007B53D5" w:rsidP="007B53D5">
            <w:pPr>
              <w:jc w:val="center"/>
            </w:pPr>
            <w:r w:rsidRPr="00DB07F4">
              <w:t>Grade 1</w:t>
            </w:r>
          </w:p>
        </w:tc>
        <w:tc>
          <w:tcPr>
            <w:tcW w:w="1038" w:type="pct"/>
            <w:shd w:val="clear" w:color="auto" w:fill="FFFFFF" w:themeFill="background1"/>
            <w:vAlign w:val="center"/>
          </w:tcPr>
          <w:p w14:paraId="5AD37AAC" w14:textId="548A015D"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pPr>
            <w:r w:rsidRPr="007B53D5">
              <w:t>Test of Nonsense Words (English)</w:t>
            </w:r>
          </w:p>
        </w:tc>
        <w:tc>
          <w:tcPr>
            <w:cnfStyle w:val="000010000000" w:firstRow="0" w:lastRow="0" w:firstColumn="0" w:lastColumn="0" w:oddVBand="1" w:evenVBand="0" w:oddHBand="0" w:evenHBand="0" w:firstRowFirstColumn="0" w:firstRowLastColumn="0" w:lastRowFirstColumn="0" w:lastRowLastColumn="0"/>
            <w:tcW w:w="1038" w:type="pct"/>
            <w:shd w:val="clear" w:color="auto" w:fill="FFFFFF" w:themeFill="background1"/>
            <w:vAlign w:val="center"/>
          </w:tcPr>
          <w:p w14:paraId="44535235" w14:textId="5C24608B" w:rsidR="007B53D5" w:rsidRPr="007B53D5" w:rsidRDefault="004E376B" w:rsidP="007B53D5">
            <w:pPr>
              <w:jc w:val="center"/>
            </w:pPr>
            <w:r>
              <w:t>12</w:t>
            </w:r>
          </w:p>
        </w:tc>
        <w:tc>
          <w:tcPr>
            <w:tcW w:w="1038" w:type="pct"/>
            <w:shd w:val="clear" w:color="auto" w:fill="FFFFFF" w:themeFill="background1"/>
            <w:vAlign w:val="center"/>
          </w:tcPr>
          <w:p w14:paraId="44AFB1D7" w14:textId="3E54F9DD" w:rsidR="007B53D5" w:rsidRPr="007B53D5" w:rsidRDefault="004E376B" w:rsidP="007B53D5">
            <w:pPr>
              <w:jc w:val="center"/>
              <w:cnfStyle w:val="000000100000" w:firstRow="0" w:lastRow="0" w:firstColumn="0" w:lastColumn="0" w:oddVBand="0" w:evenVBand="0" w:oddHBand="1" w:evenHBand="0" w:firstRowFirstColumn="0" w:firstRowLastColumn="0" w:lastRowFirstColumn="0" w:lastRowLastColumn="0"/>
            </w:pPr>
            <w:r>
              <w:t>21</w:t>
            </w:r>
          </w:p>
        </w:tc>
        <w:tc>
          <w:tcPr>
            <w:cnfStyle w:val="000010000000" w:firstRow="0" w:lastRow="0" w:firstColumn="0" w:lastColumn="0" w:oddVBand="1" w:evenVBand="0" w:oddHBand="0" w:evenHBand="0" w:firstRowFirstColumn="0" w:firstRowLastColumn="0" w:lastRowFirstColumn="0" w:lastRowLastColumn="0"/>
            <w:tcW w:w="1038" w:type="pct"/>
            <w:shd w:val="clear" w:color="auto" w:fill="BFBFBF" w:themeFill="background1" w:themeFillShade="BF"/>
            <w:vAlign w:val="center"/>
          </w:tcPr>
          <w:p w14:paraId="5AFABB03" w14:textId="40F8F918" w:rsidR="007B53D5" w:rsidRPr="007B53D5" w:rsidRDefault="007B53D5" w:rsidP="007B53D5">
            <w:pPr>
              <w:jc w:val="center"/>
            </w:pPr>
          </w:p>
        </w:tc>
      </w:tr>
      <w:tr w:rsidR="007B53D5" w:rsidRPr="003B6862" w14:paraId="26F60E92" w14:textId="77777777" w:rsidTr="007B53D5">
        <w:trPr>
          <w:trHeight w:val="612"/>
        </w:trPr>
        <w:tc>
          <w:tcPr>
            <w:cnfStyle w:val="000010000000" w:firstRow="0" w:lastRow="0" w:firstColumn="0" w:lastColumn="0" w:oddVBand="1" w:evenVBand="0" w:oddHBand="0" w:evenHBand="0" w:firstRowFirstColumn="0" w:firstRowLastColumn="0" w:lastRowFirstColumn="0" w:lastRowLastColumn="0"/>
            <w:tcW w:w="848" w:type="pct"/>
            <w:vAlign w:val="center"/>
          </w:tcPr>
          <w:p w14:paraId="6B80679C" w14:textId="2BBD5CDC" w:rsidR="007B53D5" w:rsidRPr="00DB07F4" w:rsidRDefault="007B53D5" w:rsidP="007B53D5">
            <w:pPr>
              <w:jc w:val="center"/>
            </w:pPr>
            <w:r w:rsidRPr="00DB07F4">
              <w:t>Grade 1</w:t>
            </w:r>
          </w:p>
        </w:tc>
        <w:tc>
          <w:tcPr>
            <w:tcW w:w="1038" w:type="pct"/>
            <w:shd w:val="clear" w:color="auto" w:fill="F2F2F2" w:themeFill="background1" w:themeFillShade="F2"/>
            <w:vAlign w:val="center"/>
          </w:tcPr>
          <w:p w14:paraId="3813BFD0" w14:textId="4E6FE7B5"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7B53D5">
              <w:t>CBMReading</w:t>
            </w:r>
          </w:p>
        </w:tc>
        <w:tc>
          <w:tcPr>
            <w:cnfStyle w:val="000010000000" w:firstRow="0" w:lastRow="0" w:firstColumn="0" w:lastColumn="0" w:oddVBand="1" w:evenVBand="0" w:oddHBand="0" w:evenHBand="0" w:firstRowFirstColumn="0" w:firstRowLastColumn="0" w:lastRowFirstColumn="0" w:lastRowLastColumn="0"/>
            <w:tcW w:w="1038" w:type="pct"/>
            <w:shd w:val="clear" w:color="auto" w:fill="BFBFBF" w:themeFill="background1" w:themeFillShade="BF"/>
            <w:vAlign w:val="center"/>
          </w:tcPr>
          <w:p w14:paraId="68B25704" w14:textId="77777777" w:rsidR="007B53D5" w:rsidRPr="007B53D5" w:rsidRDefault="007B53D5" w:rsidP="007B53D5">
            <w:pPr>
              <w:jc w:val="center"/>
            </w:pPr>
          </w:p>
        </w:tc>
        <w:tc>
          <w:tcPr>
            <w:tcW w:w="1038" w:type="pct"/>
            <w:shd w:val="clear" w:color="auto" w:fill="F2F2F2" w:themeFill="background1" w:themeFillShade="F2"/>
            <w:vAlign w:val="center"/>
          </w:tcPr>
          <w:p w14:paraId="1CC12719" w14:textId="18336B6C"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F117C3">
              <w:t>52</w:t>
            </w:r>
          </w:p>
        </w:tc>
        <w:tc>
          <w:tcPr>
            <w:cnfStyle w:val="000010000000" w:firstRow="0" w:lastRow="0" w:firstColumn="0" w:lastColumn="0" w:oddVBand="1" w:evenVBand="0" w:oddHBand="0" w:evenHBand="0" w:firstRowFirstColumn="0" w:firstRowLastColumn="0" w:lastRowFirstColumn="0" w:lastRowLastColumn="0"/>
            <w:tcW w:w="1038" w:type="pct"/>
            <w:vAlign w:val="center"/>
          </w:tcPr>
          <w:p w14:paraId="39059A1D" w14:textId="07ACC7B5" w:rsidR="007B53D5" w:rsidRPr="007B53D5" w:rsidRDefault="007B53D5" w:rsidP="007B53D5">
            <w:pPr>
              <w:jc w:val="center"/>
            </w:pPr>
            <w:r w:rsidRPr="00F117C3">
              <w:t>82</w:t>
            </w:r>
          </w:p>
        </w:tc>
      </w:tr>
      <w:tr w:rsidR="007B53D5" w:rsidRPr="003B6862" w14:paraId="52855CEA" w14:textId="77777777" w:rsidTr="007B53D5">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848" w:type="pct"/>
            <w:shd w:val="clear" w:color="auto" w:fill="FFFFFF" w:themeFill="background1"/>
            <w:vAlign w:val="center"/>
          </w:tcPr>
          <w:p w14:paraId="78C0050D" w14:textId="77777777" w:rsidR="007B53D5" w:rsidRDefault="007B53D5" w:rsidP="007B53D5">
            <w:pPr>
              <w:jc w:val="center"/>
            </w:pPr>
            <w:r w:rsidRPr="00DB07F4">
              <w:t>Grade 2</w:t>
            </w:r>
          </w:p>
        </w:tc>
        <w:tc>
          <w:tcPr>
            <w:tcW w:w="1038" w:type="pct"/>
            <w:shd w:val="clear" w:color="auto" w:fill="FFFFFF" w:themeFill="background1"/>
            <w:vAlign w:val="center"/>
          </w:tcPr>
          <w:p w14:paraId="2B238A25" w14:textId="5D55CD3D"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pPr>
            <w:r w:rsidRPr="007B53D5">
              <w:t>CBMReading</w:t>
            </w:r>
          </w:p>
        </w:tc>
        <w:tc>
          <w:tcPr>
            <w:cnfStyle w:val="000010000000" w:firstRow="0" w:lastRow="0" w:firstColumn="0" w:lastColumn="0" w:oddVBand="1" w:evenVBand="0" w:oddHBand="0" w:evenHBand="0" w:firstRowFirstColumn="0" w:firstRowLastColumn="0" w:lastRowFirstColumn="0" w:lastRowLastColumn="0"/>
            <w:tcW w:w="1038" w:type="pct"/>
            <w:shd w:val="clear" w:color="auto" w:fill="FFFFFF" w:themeFill="background1"/>
            <w:vAlign w:val="center"/>
          </w:tcPr>
          <w:p w14:paraId="74A610C7" w14:textId="0A762A72" w:rsidR="007B53D5" w:rsidRPr="007B53D5" w:rsidRDefault="007B53D5" w:rsidP="007B53D5">
            <w:pPr>
              <w:jc w:val="center"/>
            </w:pPr>
            <w:r w:rsidRPr="00F117C3">
              <w:t>63</w:t>
            </w:r>
          </w:p>
        </w:tc>
        <w:tc>
          <w:tcPr>
            <w:tcW w:w="1038" w:type="pct"/>
            <w:shd w:val="clear" w:color="auto" w:fill="FFFFFF" w:themeFill="background1"/>
            <w:vAlign w:val="center"/>
          </w:tcPr>
          <w:p w14:paraId="712460E3" w14:textId="72471A06" w:rsidR="007B53D5" w:rsidRPr="007B53D5" w:rsidRDefault="007B53D5" w:rsidP="007B53D5">
            <w:pPr>
              <w:jc w:val="center"/>
              <w:cnfStyle w:val="000000100000" w:firstRow="0" w:lastRow="0" w:firstColumn="0" w:lastColumn="0" w:oddVBand="0" w:evenVBand="0" w:oddHBand="1" w:evenHBand="0" w:firstRowFirstColumn="0" w:firstRowLastColumn="0" w:lastRowFirstColumn="0" w:lastRowLastColumn="0"/>
            </w:pPr>
            <w:r w:rsidRPr="00F117C3">
              <w:t>97</w:t>
            </w:r>
          </w:p>
        </w:tc>
        <w:tc>
          <w:tcPr>
            <w:cnfStyle w:val="000010000000" w:firstRow="0" w:lastRow="0" w:firstColumn="0" w:lastColumn="0" w:oddVBand="1" w:evenVBand="0" w:oddHBand="0" w:evenHBand="0" w:firstRowFirstColumn="0" w:firstRowLastColumn="0" w:lastRowFirstColumn="0" w:lastRowLastColumn="0"/>
            <w:tcW w:w="1038" w:type="pct"/>
            <w:shd w:val="clear" w:color="auto" w:fill="FFFFFF" w:themeFill="background1"/>
            <w:vAlign w:val="center"/>
          </w:tcPr>
          <w:p w14:paraId="43B0038F" w14:textId="2CBE4461" w:rsidR="007B53D5" w:rsidRPr="007B53D5" w:rsidRDefault="007B53D5" w:rsidP="007B53D5">
            <w:pPr>
              <w:jc w:val="center"/>
            </w:pPr>
            <w:r w:rsidRPr="00F117C3">
              <w:t>116</w:t>
            </w:r>
          </w:p>
        </w:tc>
      </w:tr>
      <w:tr w:rsidR="007B53D5" w:rsidRPr="003B6862" w14:paraId="6EFA8816" w14:textId="77777777" w:rsidTr="007B53D5">
        <w:trPr>
          <w:trHeight w:val="522"/>
        </w:trPr>
        <w:tc>
          <w:tcPr>
            <w:cnfStyle w:val="000010000000" w:firstRow="0" w:lastRow="0" w:firstColumn="0" w:lastColumn="0" w:oddVBand="1" w:evenVBand="0" w:oddHBand="0" w:evenHBand="0" w:firstRowFirstColumn="0" w:firstRowLastColumn="0" w:lastRowFirstColumn="0" w:lastRowLastColumn="0"/>
            <w:tcW w:w="848" w:type="pct"/>
            <w:tcBorders>
              <w:bottom w:val="single" w:sz="12" w:space="0" w:color="FF9F24" w:themeColor="accent4"/>
            </w:tcBorders>
            <w:vAlign w:val="center"/>
          </w:tcPr>
          <w:p w14:paraId="614A6049" w14:textId="77777777" w:rsidR="007B53D5" w:rsidRPr="003B6862" w:rsidRDefault="007B53D5" w:rsidP="007B53D5">
            <w:pPr>
              <w:jc w:val="center"/>
            </w:pPr>
            <w:r w:rsidRPr="00DB07F4">
              <w:t>Grade 3</w:t>
            </w:r>
          </w:p>
        </w:tc>
        <w:tc>
          <w:tcPr>
            <w:tcW w:w="1038" w:type="pct"/>
            <w:tcBorders>
              <w:bottom w:val="single" w:sz="12" w:space="0" w:color="FF9F24" w:themeColor="accent4"/>
            </w:tcBorders>
            <w:shd w:val="clear" w:color="auto" w:fill="F2F2F2" w:themeFill="background1" w:themeFillShade="F2"/>
            <w:vAlign w:val="center"/>
          </w:tcPr>
          <w:p w14:paraId="3B37C1BA" w14:textId="49135112"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7B53D5">
              <w:t>CBMReading</w:t>
            </w:r>
          </w:p>
        </w:tc>
        <w:tc>
          <w:tcPr>
            <w:cnfStyle w:val="000010000000" w:firstRow="0" w:lastRow="0" w:firstColumn="0" w:lastColumn="0" w:oddVBand="1" w:evenVBand="0" w:oddHBand="0" w:evenHBand="0" w:firstRowFirstColumn="0" w:firstRowLastColumn="0" w:lastRowFirstColumn="0" w:lastRowLastColumn="0"/>
            <w:tcW w:w="1038" w:type="pct"/>
            <w:tcBorders>
              <w:bottom w:val="single" w:sz="12" w:space="0" w:color="FF9F24" w:themeColor="accent4"/>
            </w:tcBorders>
            <w:vAlign w:val="center"/>
          </w:tcPr>
          <w:p w14:paraId="6AE01079" w14:textId="1A51FBCE" w:rsidR="007B53D5" w:rsidRPr="007B53D5" w:rsidRDefault="007B53D5" w:rsidP="007B53D5">
            <w:pPr>
              <w:jc w:val="center"/>
            </w:pPr>
            <w:r w:rsidRPr="00F117C3">
              <w:t>100</w:t>
            </w:r>
          </w:p>
        </w:tc>
        <w:tc>
          <w:tcPr>
            <w:tcW w:w="1038" w:type="pct"/>
            <w:tcBorders>
              <w:bottom w:val="single" w:sz="12" w:space="0" w:color="FF9F24" w:themeColor="accent4"/>
            </w:tcBorders>
            <w:shd w:val="clear" w:color="auto" w:fill="F2F2F2" w:themeFill="background1" w:themeFillShade="F2"/>
            <w:vAlign w:val="center"/>
          </w:tcPr>
          <w:p w14:paraId="59C3654C" w14:textId="5635DB03" w:rsidR="007B53D5" w:rsidRPr="007B53D5" w:rsidRDefault="007B53D5" w:rsidP="007B53D5">
            <w:pPr>
              <w:jc w:val="center"/>
              <w:cnfStyle w:val="000000000000" w:firstRow="0" w:lastRow="0" w:firstColumn="0" w:lastColumn="0" w:oddVBand="0" w:evenVBand="0" w:oddHBand="0" w:evenHBand="0" w:firstRowFirstColumn="0" w:firstRowLastColumn="0" w:lastRowFirstColumn="0" w:lastRowLastColumn="0"/>
            </w:pPr>
            <w:r w:rsidRPr="00F117C3">
              <w:t>122</w:t>
            </w:r>
          </w:p>
        </w:tc>
        <w:tc>
          <w:tcPr>
            <w:cnfStyle w:val="000010000000" w:firstRow="0" w:lastRow="0" w:firstColumn="0" w:lastColumn="0" w:oddVBand="1" w:evenVBand="0" w:oddHBand="0" w:evenHBand="0" w:firstRowFirstColumn="0" w:firstRowLastColumn="0" w:lastRowFirstColumn="0" w:lastRowLastColumn="0"/>
            <w:tcW w:w="1038" w:type="pct"/>
            <w:tcBorders>
              <w:bottom w:val="single" w:sz="12" w:space="0" w:color="FF9F24" w:themeColor="accent4"/>
            </w:tcBorders>
            <w:vAlign w:val="center"/>
          </w:tcPr>
          <w:p w14:paraId="232C20FE" w14:textId="6B1FDF60" w:rsidR="007B53D5" w:rsidRPr="007B53D5" w:rsidRDefault="007B53D5" w:rsidP="007B53D5">
            <w:pPr>
              <w:jc w:val="center"/>
            </w:pPr>
            <w:r w:rsidRPr="00F117C3">
              <w:t>135</w:t>
            </w:r>
          </w:p>
        </w:tc>
      </w:tr>
    </w:tbl>
    <w:p w14:paraId="5C13A25A" w14:textId="63609F39" w:rsidR="007B53D5" w:rsidRDefault="007B53D5" w:rsidP="007B53D5"/>
    <w:p w14:paraId="0CC92E25" w14:textId="4671112B" w:rsidR="00863AA7" w:rsidRDefault="00863AA7" w:rsidP="007B53D5">
      <w:r w:rsidRPr="00863AA7">
        <w:t>The target scores for each assessment grow across years from Kindergarten to Grade 3, which results in benchmarks for reading performance that students should maintain in order to predict future reading success. Within a single year, these benchmarks are used to establish the rates of growth at which a student should grow to maintain that likelihood of success. For example, the fall Grade 2 target score is 63 on CBM-Reading. The spring Grade 2 target score on this measure is 116. To grow from 63 to 116 in one academic year, a student would need to gain 1.61 words correct per minute per week on the CBM-Reading assessment. Thus, 1.61 words growth per week becomes the expectation for Grade 2 growth rates.</w:t>
      </w:r>
    </w:p>
    <w:p w14:paraId="7AAC89FD" w14:textId="77777777" w:rsidR="00863AA7" w:rsidRDefault="00863AA7">
      <w:pPr>
        <w:spacing w:after="160"/>
      </w:pPr>
      <w:r>
        <w:br w:type="page"/>
      </w:r>
    </w:p>
    <w:p w14:paraId="1B310A19" w14:textId="7CAECFC8" w:rsidR="00863AA7" w:rsidRDefault="00863AA7" w:rsidP="00863AA7">
      <w:pPr>
        <w:pStyle w:val="Heading1"/>
      </w:pPr>
      <w:bookmarkStart w:id="60" w:name="_Toc140580123"/>
      <w:r>
        <w:lastRenderedPageBreak/>
        <w:t xml:space="preserve">Appendix B: </w:t>
      </w:r>
      <w:r w:rsidRPr="007B53D5">
        <w:t xml:space="preserve">Assessment </w:t>
      </w:r>
      <w:r>
        <w:t>Research Base</w:t>
      </w:r>
      <w:bookmarkEnd w:id="60"/>
    </w:p>
    <w:p w14:paraId="435D23B2" w14:textId="77777777" w:rsidR="00863AA7" w:rsidRDefault="00863AA7" w:rsidP="00863AA7"/>
    <w:p w14:paraId="586387A1" w14:textId="540D7828" w:rsidR="00863AA7" w:rsidRDefault="00863AA7" w:rsidP="00863AA7">
      <w:r w:rsidRPr="00D72BA6">
        <w:t xml:space="preserve">Assessment tools were selected for use in Reading Corps because of their well-established statistical reliability and validity for screening and progress monitoring purposes. The Test of Letter Sounds, Test of Nonsense Words, and Curriculum-based Measures for Reading (CBMReading) are measures of early literacy skills that have been supported by decades of thorough research, most recently as part of the Formative Assessment System for Teachers (FAST). Reading Corps uses measures from FAST, which are some of the strongest available measures for assessing the skills targeted by Reading Corps. CBMReading provides an assessment of connected text reading. Early and ongoing research on this measure has also been conducted at the University of Minnesota. All these measures fit under the umbrella of “Curriculum-Based Measurement (CBM) and are fluency-based assessments, meaning that students respond to an unlimited number of items within a fixed amount of time and the number of correct responses is counted. </w:t>
      </w:r>
    </w:p>
    <w:p w14:paraId="7D57150F" w14:textId="77777777" w:rsidR="00863AA7" w:rsidRDefault="00863AA7" w:rsidP="00863AA7"/>
    <w:p w14:paraId="10CFDE08" w14:textId="77777777" w:rsidR="00863AA7" w:rsidRPr="00D72BA6" w:rsidRDefault="00863AA7" w:rsidP="00863AA7">
      <w:r w:rsidRPr="00D72BA6">
        <w:t xml:space="preserve">The information that follows summarizes empirical findings related to the statistical reliability and validity of the measures used in Reading Corps. </w:t>
      </w:r>
    </w:p>
    <w:p w14:paraId="11859CDF" w14:textId="77777777" w:rsidR="00863AA7" w:rsidRPr="00D72BA6" w:rsidRDefault="00863AA7" w:rsidP="00863AA7">
      <w:pPr>
        <w:rPr>
          <w:b/>
        </w:rPr>
      </w:pPr>
    </w:p>
    <w:p w14:paraId="4DDFC0D2" w14:textId="77777777" w:rsidR="00863AA7" w:rsidRPr="00D72BA6" w:rsidRDefault="00863AA7" w:rsidP="00863AA7">
      <w:pPr>
        <w:rPr>
          <w:b/>
        </w:rPr>
      </w:pPr>
      <w:r w:rsidRPr="00D72BA6">
        <w:rPr>
          <w:b/>
        </w:rPr>
        <w:t>Test of Letter Sounds:</w:t>
      </w:r>
    </w:p>
    <w:p w14:paraId="1BF51FC4" w14:textId="77777777" w:rsidR="00863AA7" w:rsidRPr="00D72BA6" w:rsidRDefault="00863AA7" w:rsidP="00863AA7">
      <w:pPr>
        <w:pStyle w:val="ListParagraph"/>
        <w:numPr>
          <w:ilvl w:val="0"/>
          <w:numId w:val="21"/>
        </w:numPr>
      </w:pPr>
      <w:r w:rsidRPr="00D72BA6">
        <w:t>r= .83 2-week test-retest reliability</w:t>
      </w:r>
    </w:p>
    <w:p w14:paraId="25D07620" w14:textId="77777777" w:rsidR="00863AA7" w:rsidRPr="00D72BA6" w:rsidRDefault="00863AA7" w:rsidP="00863AA7">
      <w:pPr>
        <w:pStyle w:val="ListParagraph"/>
        <w:numPr>
          <w:ilvl w:val="0"/>
          <w:numId w:val="21"/>
        </w:numPr>
      </w:pPr>
      <w:r w:rsidRPr="00D72BA6">
        <w:t>r=.80 alternate form reliability</w:t>
      </w:r>
    </w:p>
    <w:p w14:paraId="49506DE2" w14:textId="77777777" w:rsidR="00863AA7" w:rsidRPr="00D72BA6" w:rsidRDefault="00863AA7" w:rsidP="00863AA7">
      <w:pPr>
        <w:pStyle w:val="ListParagraph"/>
        <w:numPr>
          <w:ilvl w:val="0"/>
          <w:numId w:val="21"/>
        </w:numPr>
      </w:pPr>
      <w:r w:rsidRPr="00D72BA6">
        <w:t>r= .79 with Letter Naming Fluency</w:t>
      </w:r>
    </w:p>
    <w:p w14:paraId="2D946326" w14:textId="77777777" w:rsidR="00863AA7" w:rsidRPr="00D72BA6" w:rsidRDefault="00863AA7" w:rsidP="00863AA7">
      <w:pPr>
        <w:pStyle w:val="ListParagraph"/>
        <w:numPr>
          <w:ilvl w:val="0"/>
          <w:numId w:val="21"/>
        </w:numPr>
      </w:pPr>
      <w:r w:rsidRPr="00D72BA6">
        <w:t>Predictive r=.72 with R-CBM</w:t>
      </w:r>
    </w:p>
    <w:p w14:paraId="30AC7FCC" w14:textId="77777777" w:rsidR="00863AA7" w:rsidRPr="00D72BA6" w:rsidRDefault="00863AA7" w:rsidP="00863AA7">
      <w:pPr>
        <w:rPr>
          <w:b/>
        </w:rPr>
      </w:pPr>
    </w:p>
    <w:p w14:paraId="64AF8A87" w14:textId="77777777" w:rsidR="00863AA7" w:rsidRPr="00D72BA6" w:rsidRDefault="00863AA7" w:rsidP="00863AA7">
      <w:pPr>
        <w:rPr>
          <w:b/>
        </w:rPr>
      </w:pPr>
      <w:r w:rsidRPr="00D72BA6">
        <w:rPr>
          <w:b/>
        </w:rPr>
        <w:t>Sources:</w:t>
      </w:r>
    </w:p>
    <w:p w14:paraId="3D623994" w14:textId="77777777" w:rsidR="00863AA7" w:rsidRPr="00D72BA6" w:rsidRDefault="00863AA7" w:rsidP="00863AA7">
      <w:pPr>
        <w:pStyle w:val="ListParagraph"/>
        <w:numPr>
          <w:ilvl w:val="0"/>
          <w:numId w:val="22"/>
        </w:numPr>
      </w:pPr>
      <w:r w:rsidRPr="00D72BA6">
        <w:t>Elliott, J., Lee, S.W., &amp; Tollefson, N. (2001). A Reliability and Validity Study of the Dynamic Indicators of Basic Early Literacy Skills – Modified.  School Psychology Review, 30 (1), 33-49.</w:t>
      </w:r>
    </w:p>
    <w:p w14:paraId="7C47C91D" w14:textId="77777777" w:rsidR="00863AA7" w:rsidRPr="00D72BA6" w:rsidRDefault="00863AA7" w:rsidP="00863AA7"/>
    <w:p w14:paraId="68FB6261" w14:textId="77777777" w:rsidR="00863AA7" w:rsidRPr="00D72BA6" w:rsidRDefault="00863AA7" w:rsidP="00863AA7">
      <w:pPr>
        <w:pStyle w:val="ListParagraph"/>
        <w:numPr>
          <w:ilvl w:val="0"/>
          <w:numId w:val="22"/>
        </w:numPr>
      </w:pPr>
      <w:r w:rsidRPr="00D72BA6">
        <w:t>Fuchs, L., Fuchs D. (2004). Determining Adequate Yearly Progress from Kindergarten through Grade 6 with Curriculum Based Measurement.  Assessment for Effective Intervention 29 (4) 25-37.</w:t>
      </w:r>
    </w:p>
    <w:p w14:paraId="0EFA2564" w14:textId="77777777" w:rsidR="00863AA7" w:rsidRPr="00D72BA6" w:rsidRDefault="00863AA7" w:rsidP="00863AA7"/>
    <w:p w14:paraId="2D79345D" w14:textId="77777777" w:rsidR="00863AA7" w:rsidRPr="00D72BA6" w:rsidRDefault="00863AA7" w:rsidP="00863AA7">
      <w:pPr>
        <w:pStyle w:val="ListParagraph"/>
        <w:numPr>
          <w:ilvl w:val="0"/>
          <w:numId w:val="22"/>
        </w:numPr>
      </w:pPr>
      <w:r w:rsidRPr="00D72BA6">
        <w:t xml:space="preserve">Howe, K. B., </w:t>
      </w:r>
      <w:proofErr w:type="spellStart"/>
      <w:r w:rsidRPr="00D72BA6">
        <w:t>Scierka</w:t>
      </w:r>
      <w:proofErr w:type="spellEnd"/>
      <w:r w:rsidRPr="00D72BA6">
        <w:t xml:space="preserve">, B. J., Gibbons, K. A., &amp; </w:t>
      </w:r>
      <w:proofErr w:type="spellStart"/>
      <w:r w:rsidRPr="00D72BA6">
        <w:t>Silberglitt</w:t>
      </w:r>
      <w:proofErr w:type="spellEnd"/>
      <w:r w:rsidRPr="00D72BA6">
        <w:t xml:space="preserve">, B. (2003). A School-Wide Organization System for Raising Reading Achievement Using General Outcome Measures and Evidence-Based Instruction: One Education District’s Experience. </w:t>
      </w:r>
      <w:r w:rsidRPr="00863AA7">
        <w:rPr>
          <w:i/>
        </w:rPr>
        <w:t>Assessment for Effective Intervention, 28</w:t>
      </w:r>
      <w:r w:rsidRPr="00D72BA6">
        <w:t>, 59-72.</w:t>
      </w:r>
    </w:p>
    <w:p w14:paraId="1DDA8EC2" w14:textId="77777777" w:rsidR="00863AA7" w:rsidRPr="00D72BA6" w:rsidRDefault="00863AA7" w:rsidP="00863AA7"/>
    <w:p w14:paraId="64A35A14" w14:textId="77777777" w:rsidR="00863AA7" w:rsidRPr="00D72BA6" w:rsidRDefault="00863AA7" w:rsidP="00863AA7">
      <w:pPr>
        <w:pStyle w:val="ListParagraph"/>
        <w:numPr>
          <w:ilvl w:val="0"/>
          <w:numId w:val="22"/>
        </w:numPr>
      </w:pPr>
      <w:r w:rsidRPr="00D72BA6">
        <w:t>Scott, S.A., Sheppard, J., Davidson, M.M., &amp; Browning, M.M. (2001). Prediction of First Graders’ Growth in Oral Reading Fluency Using Kindergarten Letter Naming Fluency. Journal of School Psychology, 39(3), 225-237.</w:t>
      </w:r>
    </w:p>
    <w:p w14:paraId="69C3948B" w14:textId="77777777" w:rsidR="00863AA7" w:rsidRPr="00D72BA6" w:rsidRDefault="00863AA7" w:rsidP="00863AA7"/>
    <w:p w14:paraId="0F268C30" w14:textId="77777777" w:rsidR="00863AA7" w:rsidRPr="00D72BA6" w:rsidRDefault="00863AA7" w:rsidP="00863AA7">
      <w:pPr>
        <w:pStyle w:val="ListParagraph"/>
        <w:numPr>
          <w:ilvl w:val="0"/>
          <w:numId w:val="22"/>
        </w:numPr>
      </w:pPr>
      <w:r w:rsidRPr="00D72BA6">
        <w:t>Ritchey, K.D (2008).  Assessing Letter Sound Knowledge: A Comparison of Letter Sound Fluency and Nonsense Word Fluency.  Exceptional Children 74 (4) 487-506.</w:t>
      </w:r>
    </w:p>
    <w:p w14:paraId="54DCD24C" w14:textId="77777777" w:rsidR="00863AA7" w:rsidRPr="00D72BA6" w:rsidRDefault="00863AA7" w:rsidP="00863AA7"/>
    <w:p w14:paraId="2D031AB9" w14:textId="77777777" w:rsidR="00863AA7" w:rsidRDefault="00863AA7">
      <w:pPr>
        <w:spacing w:after="160"/>
        <w:rPr>
          <w:b/>
        </w:rPr>
      </w:pPr>
      <w:r>
        <w:rPr>
          <w:b/>
        </w:rPr>
        <w:br w:type="page"/>
      </w:r>
    </w:p>
    <w:p w14:paraId="367C84AD" w14:textId="53DBA984" w:rsidR="00863AA7" w:rsidRPr="00D72BA6" w:rsidRDefault="00863AA7" w:rsidP="00863AA7">
      <w:pPr>
        <w:rPr>
          <w:b/>
        </w:rPr>
      </w:pPr>
      <w:r w:rsidRPr="00D72BA6">
        <w:rPr>
          <w:b/>
        </w:rPr>
        <w:lastRenderedPageBreak/>
        <w:t>Test of Nonsense Words:</w:t>
      </w:r>
    </w:p>
    <w:p w14:paraId="61FABD3C" w14:textId="77777777" w:rsidR="00863AA7" w:rsidRPr="00D72BA6" w:rsidRDefault="00863AA7" w:rsidP="00863AA7">
      <w:pPr>
        <w:pStyle w:val="ListParagraph"/>
        <w:numPr>
          <w:ilvl w:val="0"/>
          <w:numId w:val="23"/>
        </w:numPr>
      </w:pPr>
      <w:r w:rsidRPr="00D72BA6">
        <w:t>r= .83 one month alternate form reliability</w:t>
      </w:r>
    </w:p>
    <w:p w14:paraId="6B3A7F36" w14:textId="77777777" w:rsidR="00863AA7" w:rsidRPr="00D72BA6" w:rsidRDefault="00863AA7" w:rsidP="00863AA7">
      <w:pPr>
        <w:pStyle w:val="ListParagraph"/>
        <w:numPr>
          <w:ilvl w:val="0"/>
          <w:numId w:val="23"/>
        </w:numPr>
      </w:pPr>
      <w:r w:rsidRPr="00D72BA6">
        <w:t>r=.36 to .59 with WJ-R Readiness Cluster</w:t>
      </w:r>
    </w:p>
    <w:p w14:paraId="3E2F2158" w14:textId="77777777" w:rsidR="00863AA7" w:rsidRPr="00D72BA6" w:rsidRDefault="00863AA7" w:rsidP="00863AA7">
      <w:pPr>
        <w:pStyle w:val="ListParagraph"/>
        <w:numPr>
          <w:ilvl w:val="0"/>
          <w:numId w:val="23"/>
        </w:numPr>
      </w:pPr>
      <w:r w:rsidRPr="00D72BA6">
        <w:t>Predictive r= .82 with Spring R-CBM in Spring of grade 1</w:t>
      </w:r>
    </w:p>
    <w:p w14:paraId="311F0802" w14:textId="77777777" w:rsidR="00863AA7" w:rsidRPr="00D72BA6" w:rsidRDefault="00863AA7" w:rsidP="00863AA7">
      <w:pPr>
        <w:pStyle w:val="ListParagraph"/>
        <w:numPr>
          <w:ilvl w:val="0"/>
          <w:numId w:val="23"/>
        </w:numPr>
      </w:pPr>
      <w:r w:rsidRPr="00D72BA6">
        <w:t>Predictive r = .65 with oral reading and .54 with maze in grade 3</w:t>
      </w:r>
    </w:p>
    <w:p w14:paraId="0E8302CE" w14:textId="77777777" w:rsidR="00863AA7" w:rsidRPr="00D72BA6" w:rsidRDefault="00863AA7" w:rsidP="00863AA7">
      <w:pPr>
        <w:pStyle w:val="ListParagraph"/>
        <w:numPr>
          <w:ilvl w:val="0"/>
          <w:numId w:val="23"/>
        </w:numPr>
      </w:pPr>
      <w:r w:rsidRPr="00D72BA6">
        <w:t>Ell Predictive r= .63 with a composite of DIBELS NWF and R-CBM</w:t>
      </w:r>
    </w:p>
    <w:p w14:paraId="530F56A7" w14:textId="77777777" w:rsidR="00863AA7" w:rsidRPr="00D72BA6" w:rsidRDefault="00863AA7" w:rsidP="00863AA7"/>
    <w:p w14:paraId="0E7C18E4" w14:textId="77777777" w:rsidR="00863AA7" w:rsidRPr="00D72BA6" w:rsidRDefault="00863AA7" w:rsidP="00863AA7"/>
    <w:p w14:paraId="49D39C99" w14:textId="77777777" w:rsidR="00863AA7" w:rsidRPr="00D72BA6" w:rsidRDefault="00863AA7" w:rsidP="00863AA7">
      <w:pPr>
        <w:rPr>
          <w:b/>
        </w:rPr>
      </w:pPr>
      <w:r w:rsidRPr="00D72BA6">
        <w:rPr>
          <w:b/>
        </w:rPr>
        <w:t>Sources:</w:t>
      </w:r>
    </w:p>
    <w:p w14:paraId="562B7525" w14:textId="77777777" w:rsidR="00863AA7" w:rsidRPr="00D72BA6" w:rsidRDefault="00863AA7" w:rsidP="00863AA7">
      <w:pPr>
        <w:pStyle w:val="ListParagraph"/>
        <w:numPr>
          <w:ilvl w:val="0"/>
          <w:numId w:val="24"/>
        </w:numPr>
      </w:pPr>
      <w:r w:rsidRPr="00D72BA6">
        <w:t>Burke, M. D., Hagan-Burke, S. (2007). Concurrent criterion-Related validity of early literacy indicators for middle of first grade. Assessment for Effective Intervention. 32(2), 66-77.</w:t>
      </w:r>
    </w:p>
    <w:p w14:paraId="5C39E4EE" w14:textId="77777777" w:rsidR="00863AA7" w:rsidRPr="00D72BA6" w:rsidRDefault="00863AA7" w:rsidP="00863AA7"/>
    <w:p w14:paraId="34106C28" w14:textId="77777777" w:rsidR="00863AA7" w:rsidRPr="00D72BA6" w:rsidRDefault="00863AA7" w:rsidP="00863AA7">
      <w:pPr>
        <w:pStyle w:val="ListParagraph"/>
        <w:numPr>
          <w:ilvl w:val="0"/>
          <w:numId w:val="24"/>
        </w:numPr>
      </w:pPr>
      <w:r w:rsidRPr="00D72BA6">
        <w:t xml:space="preserve">Good, R.H., Kaminski, R.A., Shinn, M. </w:t>
      </w:r>
      <w:proofErr w:type="spellStart"/>
      <w:r w:rsidRPr="00D72BA6">
        <w:t>Bratten</w:t>
      </w:r>
      <w:proofErr w:type="spellEnd"/>
      <w:r w:rsidRPr="00D72BA6">
        <w:t xml:space="preserve">, J., Shinn, M., &amp; </w:t>
      </w:r>
      <w:proofErr w:type="spellStart"/>
      <w:r w:rsidRPr="00D72BA6">
        <w:t>Laimon</w:t>
      </w:r>
      <w:proofErr w:type="spellEnd"/>
      <w:r w:rsidRPr="00D72BA6">
        <w:t>, L. (in preparation).  Technical Adequacy and Decision Making Utility of DIBELS (Technical Report).  Eugene, OR: University of Oregon.</w:t>
      </w:r>
    </w:p>
    <w:p w14:paraId="7512115F" w14:textId="77777777" w:rsidR="00863AA7" w:rsidRPr="00D72BA6" w:rsidRDefault="00863AA7" w:rsidP="00863AA7"/>
    <w:p w14:paraId="5131575B" w14:textId="77777777" w:rsidR="00863AA7" w:rsidRPr="00D72BA6" w:rsidRDefault="00863AA7" w:rsidP="00863AA7">
      <w:pPr>
        <w:pStyle w:val="ListParagraph"/>
        <w:numPr>
          <w:ilvl w:val="0"/>
          <w:numId w:val="24"/>
        </w:numPr>
      </w:pPr>
      <w:r w:rsidRPr="00D72BA6">
        <w:t>Good, R.H., Kaminski, R.A., Simmons, D., &amp; Kame-</w:t>
      </w:r>
      <w:proofErr w:type="spellStart"/>
      <w:r w:rsidRPr="00D72BA6">
        <w:t>enui</w:t>
      </w:r>
      <w:proofErr w:type="spellEnd"/>
      <w:r w:rsidRPr="00D72BA6">
        <w:t>, E.J. (2001).  Using DIBELS in an Outcomes Driven Model: Steps to Reading Outcomes.  Unpublished manuscript, University of Oregon, Eugene.</w:t>
      </w:r>
    </w:p>
    <w:p w14:paraId="6CF122FC" w14:textId="77777777" w:rsidR="00863AA7" w:rsidRPr="00D72BA6" w:rsidRDefault="00863AA7" w:rsidP="00863AA7"/>
    <w:p w14:paraId="79D81115" w14:textId="77777777" w:rsidR="00863AA7" w:rsidRPr="00D72BA6" w:rsidRDefault="00863AA7" w:rsidP="00863AA7">
      <w:pPr>
        <w:pStyle w:val="ListParagraph"/>
        <w:numPr>
          <w:ilvl w:val="0"/>
          <w:numId w:val="24"/>
        </w:numPr>
      </w:pPr>
      <w:proofErr w:type="spellStart"/>
      <w:r w:rsidRPr="00D72BA6">
        <w:t>Haager</w:t>
      </w:r>
      <w:proofErr w:type="spellEnd"/>
      <w:r w:rsidRPr="00D72BA6">
        <w:t xml:space="preserve">, D. &amp; </w:t>
      </w:r>
      <w:proofErr w:type="spellStart"/>
      <w:r w:rsidRPr="00D72BA6">
        <w:t>Gersten</w:t>
      </w:r>
      <w:proofErr w:type="spellEnd"/>
      <w:r w:rsidRPr="00D72BA6">
        <w:t>, R (April, 2004).  Predictive Validity of DIBELS for English Learners in Urban Schools.  DIBELS Summit conference presentation, Albuquerque, NM.</w:t>
      </w:r>
    </w:p>
    <w:p w14:paraId="7114566D" w14:textId="77777777" w:rsidR="00863AA7" w:rsidRPr="00D72BA6" w:rsidRDefault="00863AA7" w:rsidP="00863AA7"/>
    <w:p w14:paraId="344480EB" w14:textId="77777777" w:rsidR="00863AA7" w:rsidRPr="00D72BA6" w:rsidRDefault="00863AA7" w:rsidP="00863AA7">
      <w:pPr>
        <w:pStyle w:val="ListParagraph"/>
        <w:numPr>
          <w:ilvl w:val="0"/>
          <w:numId w:val="24"/>
        </w:numPr>
      </w:pPr>
      <w:r w:rsidRPr="00D72BA6">
        <w:t xml:space="preserve">Howe, K. B., </w:t>
      </w:r>
      <w:proofErr w:type="spellStart"/>
      <w:r w:rsidRPr="00D72BA6">
        <w:t>Scierka</w:t>
      </w:r>
      <w:proofErr w:type="spellEnd"/>
      <w:r w:rsidRPr="00D72BA6">
        <w:t xml:space="preserve">, B. J., Gibbons, K. A., &amp; </w:t>
      </w:r>
      <w:proofErr w:type="spellStart"/>
      <w:r w:rsidRPr="00D72BA6">
        <w:t>Silberglitt</w:t>
      </w:r>
      <w:proofErr w:type="spellEnd"/>
      <w:r w:rsidRPr="00D72BA6">
        <w:t xml:space="preserve">, B. (2003). A School-Wide Organization System for Raising Reading Achievement Using General Outcome Measures and Evidence-Based Instruction: One Education District’s Experience. </w:t>
      </w:r>
      <w:r w:rsidRPr="00863AA7">
        <w:rPr>
          <w:i/>
        </w:rPr>
        <w:t>Assessment for Effective Intervention, 28</w:t>
      </w:r>
      <w:r w:rsidRPr="00D72BA6">
        <w:t>, 59-72.</w:t>
      </w:r>
    </w:p>
    <w:p w14:paraId="431291CF" w14:textId="77777777" w:rsidR="00863AA7" w:rsidRPr="00D72BA6" w:rsidRDefault="00863AA7" w:rsidP="00863AA7"/>
    <w:p w14:paraId="3A709541" w14:textId="77777777" w:rsidR="00863AA7" w:rsidRPr="00D72BA6" w:rsidRDefault="00863AA7" w:rsidP="00863AA7">
      <w:pPr>
        <w:pStyle w:val="ListParagraph"/>
        <w:numPr>
          <w:ilvl w:val="0"/>
          <w:numId w:val="24"/>
        </w:numPr>
      </w:pPr>
      <w:r w:rsidRPr="00D72BA6">
        <w:t>Kaminski, R.A. &amp; God, R.H. (1996). Toward a Technology for Assessment Basic Early Literacy Skills.  School Psychology Review, 25, 215-227.</w:t>
      </w:r>
    </w:p>
    <w:p w14:paraId="0C1ABD67" w14:textId="77777777" w:rsidR="00863AA7" w:rsidRPr="00D72BA6" w:rsidRDefault="00863AA7" w:rsidP="00863AA7"/>
    <w:p w14:paraId="78E0C346" w14:textId="77777777" w:rsidR="00863AA7" w:rsidRPr="00D72BA6" w:rsidRDefault="00863AA7" w:rsidP="00863AA7">
      <w:pPr>
        <w:pStyle w:val="ListParagraph"/>
        <w:numPr>
          <w:ilvl w:val="0"/>
          <w:numId w:val="24"/>
        </w:numPr>
      </w:pPr>
      <w:r w:rsidRPr="00D72BA6">
        <w:t>Ritchey, K.D (2008).  Assessing Letter Sound Knowledge: A Comparison of Letter Sound Fluency and Nonsense Word Fluency.  Exceptional Children 74 (4) 487-506.</w:t>
      </w:r>
    </w:p>
    <w:p w14:paraId="61B050BC" w14:textId="77777777" w:rsidR="00863AA7" w:rsidRPr="00D72BA6" w:rsidRDefault="00863AA7" w:rsidP="00863AA7"/>
    <w:p w14:paraId="44162353" w14:textId="77777777" w:rsidR="00863AA7" w:rsidRPr="00D72BA6" w:rsidRDefault="00863AA7" w:rsidP="00863AA7">
      <w:pPr>
        <w:pStyle w:val="ListParagraph"/>
        <w:numPr>
          <w:ilvl w:val="0"/>
          <w:numId w:val="24"/>
        </w:numPr>
      </w:pPr>
      <w:r w:rsidRPr="00D72BA6">
        <w:t xml:space="preserve">Rouse, H., </w:t>
      </w:r>
      <w:proofErr w:type="spellStart"/>
      <w:r w:rsidRPr="00D72BA6">
        <w:t>Fantauzzo</w:t>
      </w:r>
      <w:proofErr w:type="spellEnd"/>
      <w:r w:rsidRPr="00D72BA6">
        <w:t>, J.W. (2006). Validity of the Dynamic Indicators of Basic Early Literacy Skills as an Indicator of Early Literacy for Urban Kindergarten Children. School Psychology Review 35 (3)3 341-355.</w:t>
      </w:r>
    </w:p>
    <w:p w14:paraId="2055F7A1" w14:textId="77777777" w:rsidR="00863AA7" w:rsidRPr="00D72BA6" w:rsidRDefault="00863AA7" w:rsidP="00863AA7"/>
    <w:p w14:paraId="1D09921D" w14:textId="77777777" w:rsidR="00863AA7" w:rsidRPr="00D72BA6" w:rsidRDefault="00863AA7" w:rsidP="00863AA7">
      <w:pPr>
        <w:pStyle w:val="ListParagraph"/>
        <w:numPr>
          <w:ilvl w:val="0"/>
          <w:numId w:val="24"/>
        </w:numPr>
      </w:pPr>
      <w:proofErr w:type="spellStart"/>
      <w:r w:rsidRPr="00D72BA6">
        <w:t>Vanderwood</w:t>
      </w:r>
      <w:proofErr w:type="spellEnd"/>
      <w:r w:rsidRPr="00D72BA6">
        <w:t>, M.., Linklater, D., Healy, K. (2008).  Predictive Accuracy of Nonsense Word Fluency for English Language Learners.  School Psychology Review 37 (1) 5-17.</w:t>
      </w:r>
    </w:p>
    <w:p w14:paraId="133725F9" w14:textId="77777777" w:rsidR="00863AA7" w:rsidRPr="00D72BA6" w:rsidRDefault="00863AA7" w:rsidP="00863AA7"/>
    <w:p w14:paraId="45B88737" w14:textId="77777777" w:rsidR="00863AA7" w:rsidRDefault="00863AA7" w:rsidP="00863AA7">
      <w:pPr>
        <w:rPr>
          <w:b/>
        </w:rPr>
      </w:pPr>
    </w:p>
    <w:p w14:paraId="7AEE5123" w14:textId="77777777" w:rsidR="00863AA7" w:rsidRDefault="00863AA7">
      <w:pPr>
        <w:spacing w:after="160"/>
        <w:rPr>
          <w:b/>
        </w:rPr>
      </w:pPr>
      <w:r>
        <w:rPr>
          <w:b/>
        </w:rPr>
        <w:br w:type="page"/>
      </w:r>
    </w:p>
    <w:p w14:paraId="532826F1" w14:textId="3F960FF0" w:rsidR="00863AA7" w:rsidRPr="00D72BA6" w:rsidRDefault="00863AA7" w:rsidP="00863AA7">
      <w:pPr>
        <w:rPr>
          <w:b/>
        </w:rPr>
      </w:pPr>
      <w:r w:rsidRPr="00D72BA6">
        <w:rPr>
          <w:b/>
        </w:rPr>
        <w:lastRenderedPageBreak/>
        <w:t>Curriculum Based Measurement – Reading (CBMReading):</w:t>
      </w:r>
    </w:p>
    <w:p w14:paraId="466ABCD9" w14:textId="77777777" w:rsidR="00863AA7" w:rsidRPr="00D72BA6" w:rsidRDefault="00863AA7" w:rsidP="00863AA7">
      <w:pPr>
        <w:pStyle w:val="ListParagraph"/>
        <w:numPr>
          <w:ilvl w:val="0"/>
          <w:numId w:val="25"/>
        </w:numPr>
      </w:pPr>
      <w:r w:rsidRPr="00D72BA6">
        <w:t>r= .92 to .97 test retest reliability</w:t>
      </w:r>
    </w:p>
    <w:p w14:paraId="07DBADBF" w14:textId="77777777" w:rsidR="00863AA7" w:rsidRPr="00D72BA6" w:rsidRDefault="00863AA7" w:rsidP="00863AA7">
      <w:pPr>
        <w:pStyle w:val="ListParagraph"/>
        <w:numPr>
          <w:ilvl w:val="0"/>
          <w:numId w:val="25"/>
        </w:numPr>
      </w:pPr>
      <w:r w:rsidRPr="00D72BA6">
        <w:t>r= .89 to .94 alternate form reliability</w:t>
      </w:r>
    </w:p>
    <w:p w14:paraId="11A534DB" w14:textId="77777777" w:rsidR="00863AA7" w:rsidRPr="00D72BA6" w:rsidRDefault="00863AA7" w:rsidP="00863AA7">
      <w:pPr>
        <w:pStyle w:val="ListParagraph"/>
        <w:numPr>
          <w:ilvl w:val="0"/>
          <w:numId w:val="25"/>
        </w:numPr>
      </w:pPr>
      <w:r w:rsidRPr="00D72BA6">
        <w:t>r= .82 to .86 with Gates-</w:t>
      </w:r>
      <w:proofErr w:type="spellStart"/>
      <w:r w:rsidRPr="00D72BA6">
        <w:t>MacGinite</w:t>
      </w:r>
      <w:proofErr w:type="spellEnd"/>
      <w:r w:rsidRPr="00D72BA6">
        <w:t xml:space="preserve"> Reading Test</w:t>
      </w:r>
    </w:p>
    <w:p w14:paraId="09E97F71" w14:textId="77777777" w:rsidR="00863AA7" w:rsidRPr="00D72BA6" w:rsidRDefault="00863AA7" w:rsidP="00863AA7">
      <w:pPr>
        <w:pStyle w:val="ListParagraph"/>
        <w:numPr>
          <w:ilvl w:val="0"/>
          <w:numId w:val="25"/>
        </w:numPr>
      </w:pPr>
      <w:r w:rsidRPr="00D72BA6">
        <w:t>r= .83 to Iowa Test of Basic Skills</w:t>
      </w:r>
    </w:p>
    <w:p w14:paraId="5DCAC945" w14:textId="77777777" w:rsidR="00863AA7" w:rsidRPr="00D72BA6" w:rsidRDefault="00863AA7" w:rsidP="00863AA7">
      <w:pPr>
        <w:pStyle w:val="ListParagraph"/>
        <w:numPr>
          <w:ilvl w:val="0"/>
          <w:numId w:val="25"/>
        </w:numPr>
      </w:pPr>
      <w:r w:rsidRPr="00D72BA6">
        <w:t>r = .88 to Stanford Achievement Test</w:t>
      </w:r>
    </w:p>
    <w:p w14:paraId="47985740" w14:textId="77777777" w:rsidR="00863AA7" w:rsidRPr="00D72BA6" w:rsidRDefault="00863AA7" w:rsidP="00863AA7">
      <w:pPr>
        <w:pStyle w:val="ListParagraph"/>
        <w:numPr>
          <w:ilvl w:val="0"/>
          <w:numId w:val="25"/>
        </w:numPr>
      </w:pPr>
      <w:r w:rsidRPr="00D72BA6">
        <w:t>r= .73 to .80 to Colorado Student Assessment Program</w:t>
      </w:r>
    </w:p>
    <w:p w14:paraId="3A57FD67" w14:textId="77777777" w:rsidR="00863AA7" w:rsidRPr="00D72BA6" w:rsidRDefault="00863AA7" w:rsidP="00863AA7">
      <w:pPr>
        <w:pStyle w:val="ListParagraph"/>
        <w:numPr>
          <w:ilvl w:val="0"/>
          <w:numId w:val="25"/>
        </w:numPr>
      </w:pPr>
      <w:r w:rsidRPr="00D72BA6">
        <w:t>r= .67 to Michigan Student Assessment Program</w:t>
      </w:r>
    </w:p>
    <w:p w14:paraId="5CA13960" w14:textId="77777777" w:rsidR="00863AA7" w:rsidRPr="00D72BA6" w:rsidRDefault="00863AA7" w:rsidP="00863AA7">
      <w:pPr>
        <w:pStyle w:val="ListParagraph"/>
        <w:numPr>
          <w:ilvl w:val="0"/>
          <w:numId w:val="25"/>
        </w:numPr>
      </w:pPr>
      <w:r w:rsidRPr="00D72BA6">
        <w:t>r=.73 to North Carolina Student Assessment Program</w:t>
      </w:r>
    </w:p>
    <w:p w14:paraId="3022F35D" w14:textId="77777777" w:rsidR="00863AA7" w:rsidRPr="00D72BA6" w:rsidRDefault="00863AA7" w:rsidP="00863AA7">
      <w:pPr>
        <w:pStyle w:val="ListParagraph"/>
        <w:numPr>
          <w:ilvl w:val="0"/>
          <w:numId w:val="25"/>
        </w:numPr>
      </w:pPr>
      <w:r w:rsidRPr="00D72BA6">
        <w:t>r=74 to Arizona Student Assessment Program</w:t>
      </w:r>
    </w:p>
    <w:p w14:paraId="47DF084F" w14:textId="77777777" w:rsidR="00863AA7" w:rsidRPr="00D72BA6" w:rsidRDefault="00863AA7" w:rsidP="00863AA7">
      <w:pPr>
        <w:pStyle w:val="ListParagraph"/>
        <w:numPr>
          <w:ilvl w:val="0"/>
          <w:numId w:val="25"/>
        </w:numPr>
      </w:pPr>
      <w:r w:rsidRPr="00D72BA6">
        <w:t>r=.61 to .65 to Ohio Proficiency Test, Reading Portion</w:t>
      </w:r>
    </w:p>
    <w:p w14:paraId="524E8A27" w14:textId="77777777" w:rsidR="00863AA7" w:rsidRPr="00D72BA6" w:rsidRDefault="00863AA7" w:rsidP="00863AA7">
      <w:pPr>
        <w:pStyle w:val="ListParagraph"/>
        <w:numPr>
          <w:ilvl w:val="0"/>
          <w:numId w:val="25"/>
        </w:numPr>
      </w:pPr>
      <w:r w:rsidRPr="00D72BA6">
        <w:t>r= .58 to .82 with Oregon Student Assessment Program (SAT 10)</w:t>
      </w:r>
    </w:p>
    <w:p w14:paraId="2A16D0A3" w14:textId="77777777" w:rsidR="00863AA7" w:rsidRPr="00D72BA6" w:rsidRDefault="00863AA7" w:rsidP="00863AA7"/>
    <w:p w14:paraId="484EC838" w14:textId="77777777" w:rsidR="00863AA7" w:rsidRPr="00D72BA6" w:rsidRDefault="00863AA7" w:rsidP="00863AA7">
      <w:r w:rsidRPr="00D72BA6">
        <w:rPr>
          <w:b/>
        </w:rPr>
        <w:t>Sources:</w:t>
      </w:r>
    </w:p>
    <w:p w14:paraId="1163DF5E" w14:textId="77777777" w:rsidR="00863AA7" w:rsidRPr="00D72BA6" w:rsidRDefault="00863AA7" w:rsidP="00863AA7">
      <w:pPr>
        <w:pStyle w:val="ListParagraph"/>
        <w:numPr>
          <w:ilvl w:val="0"/>
          <w:numId w:val="26"/>
        </w:numPr>
      </w:pPr>
      <w:r w:rsidRPr="00D72BA6">
        <w:t>Barger, J. (2003). Comparing the DIBELS Oral Reading Fluency indicator and the North Carolina end of grade reading assessment (Technical Report). Ashville, NC: North Carolina Teacher Academy.</w:t>
      </w:r>
    </w:p>
    <w:p w14:paraId="3F7CD684" w14:textId="77777777" w:rsidR="00863AA7" w:rsidRPr="00D72BA6" w:rsidRDefault="00863AA7" w:rsidP="00863AA7"/>
    <w:p w14:paraId="333E56BA" w14:textId="77777777" w:rsidR="00863AA7" w:rsidRPr="00D72BA6" w:rsidRDefault="00863AA7" w:rsidP="00863AA7">
      <w:pPr>
        <w:pStyle w:val="ListParagraph"/>
        <w:numPr>
          <w:ilvl w:val="0"/>
          <w:numId w:val="26"/>
        </w:numPr>
      </w:pPr>
      <w:r w:rsidRPr="00D72BA6">
        <w:t xml:space="preserve">Baker S. et. </w:t>
      </w:r>
      <w:proofErr w:type="gramStart"/>
      <w:r w:rsidRPr="00D72BA6">
        <w:t>al,.</w:t>
      </w:r>
      <w:proofErr w:type="gramEnd"/>
      <w:r w:rsidRPr="00D72BA6">
        <w:t xml:space="preserve"> (2008).  Reading Fluency as a Predictor of Reading Proficiency in Low-Performing, High-Poverty Schools.  School Psychology Review 37 (1) 18-37.</w:t>
      </w:r>
    </w:p>
    <w:p w14:paraId="7991F010" w14:textId="77777777" w:rsidR="00863AA7" w:rsidRPr="00D72BA6" w:rsidRDefault="00863AA7" w:rsidP="00863AA7"/>
    <w:p w14:paraId="6EB3957D" w14:textId="77777777" w:rsidR="00863AA7" w:rsidRPr="00D72BA6" w:rsidRDefault="00863AA7" w:rsidP="00863AA7">
      <w:pPr>
        <w:pStyle w:val="ListParagraph"/>
        <w:numPr>
          <w:ilvl w:val="0"/>
          <w:numId w:val="26"/>
        </w:numPr>
      </w:pPr>
      <w:r w:rsidRPr="00D72BA6">
        <w:t>Burke, M. D., Hagan-Burke, S. (2007). Concurrent criterion-Related validity of early literacy indicators for middle of first grade. Assessment for Effective Intervention. 32(2), 66-77.</w:t>
      </w:r>
    </w:p>
    <w:p w14:paraId="7A7ACA07" w14:textId="77777777" w:rsidR="00863AA7" w:rsidRPr="00D72BA6" w:rsidRDefault="00863AA7" w:rsidP="00863AA7"/>
    <w:p w14:paraId="53A564DB" w14:textId="77777777" w:rsidR="00863AA7" w:rsidRPr="00D72BA6" w:rsidRDefault="00863AA7" w:rsidP="00863AA7">
      <w:pPr>
        <w:pStyle w:val="ListParagraph"/>
        <w:numPr>
          <w:ilvl w:val="0"/>
          <w:numId w:val="26"/>
        </w:numPr>
      </w:pPr>
      <w:r w:rsidRPr="00D72BA6">
        <w:t xml:space="preserve">Deno, S. L., </w:t>
      </w:r>
      <w:proofErr w:type="spellStart"/>
      <w:r w:rsidRPr="00D72BA6">
        <w:t>Mirkin</w:t>
      </w:r>
      <w:proofErr w:type="spellEnd"/>
      <w:r w:rsidRPr="00D72BA6">
        <w:t>, P. K., &amp; Chiang, B. (1982). Identifying valid measures of reading. Exceptional Children, 49. 36-45.</w:t>
      </w:r>
    </w:p>
    <w:p w14:paraId="0B1AF835" w14:textId="77777777" w:rsidR="00863AA7" w:rsidRPr="00D72BA6" w:rsidRDefault="00863AA7" w:rsidP="00863AA7"/>
    <w:p w14:paraId="24B0CA25" w14:textId="77777777" w:rsidR="00863AA7" w:rsidRPr="00D72BA6" w:rsidRDefault="00863AA7" w:rsidP="00863AA7">
      <w:pPr>
        <w:pStyle w:val="ListParagraph"/>
        <w:numPr>
          <w:ilvl w:val="0"/>
          <w:numId w:val="26"/>
        </w:numPr>
      </w:pPr>
      <w:r w:rsidRPr="00D72BA6">
        <w:t xml:space="preserve">Howe, K. B., </w:t>
      </w:r>
      <w:proofErr w:type="spellStart"/>
      <w:r w:rsidRPr="00D72BA6">
        <w:t>Scierka</w:t>
      </w:r>
      <w:proofErr w:type="spellEnd"/>
      <w:r w:rsidRPr="00D72BA6">
        <w:t xml:space="preserve">, B. J., Gibbons, K. A., &amp; </w:t>
      </w:r>
      <w:proofErr w:type="spellStart"/>
      <w:r w:rsidRPr="00D72BA6">
        <w:t>Silberglitt</w:t>
      </w:r>
      <w:proofErr w:type="spellEnd"/>
      <w:r w:rsidRPr="00D72BA6">
        <w:t xml:space="preserve">, B. (2003). A School-Wide Organization System for Raising Reading Achievement Using General Outcome Measures and Evidence-Based Instruction: One Education District’s Experience. </w:t>
      </w:r>
      <w:r w:rsidRPr="00863AA7">
        <w:rPr>
          <w:i/>
        </w:rPr>
        <w:t>Assessment for Effective Intervention, 28</w:t>
      </w:r>
      <w:r w:rsidRPr="00D72BA6">
        <w:t>, 59-72.</w:t>
      </w:r>
    </w:p>
    <w:p w14:paraId="2D47AC75" w14:textId="77777777" w:rsidR="00863AA7" w:rsidRPr="00D72BA6" w:rsidRDefault="00863AA7" w:rsidP="00863AA7"/>
    <w:p w14:paraId="31AFD521" w14:textId="77777777" w:rsidR="00863AA7" w:rsidRPr="00D72BA6" w:rsidRDefault="00863AA7" w:rsidP="00863AA7">
      <w:pPr>
        <w:pStyle w:val="ListParagraph"/>
        <w:numPr>
          <w:ilvl w:val="0"/>
          <w:numId w:val="26"/>
        </w:numPr>
      </w:pPr>
      <w:r w:rsidRPr="00D72BA6">
        <w:t>Hintze, J.M, et al (2002).  Oral Reading Fluency and Prediction of Reading Comprehension in African American and Caucasian Elementary School Children.  School Psychology Review, 31 (4) 540-553.</w:t>
      </w:r>
    </w:p>
    <w:p w14:paraId="4190178C" w14:textId="77777777" w:rsidR="00863AA7" w:rsidRPr="00D72BA6" w:rsidRDefault="00863AA7" w:rsidP="00863AA7"/>
    <w:p w14:paraId="4FE4376A" w14:textId="77777777" w:rsidR="00863AA7" w:rsidRPr="00863AA7" w:rsidRDefault="00863AA7" w:rsidP="00863AA7">
      <w:pPr>
        <w:pStyle w:val="ListParagraph"/>
        <w:numPr>
          <w:ilvl w:val="0"/>
          <w:numId w:val="26"/>
        </w:numPr>
        <w:rPr>
          <w:i/>
        </w:rPr>
      </w:pPr>
      <w:r w:rsidRPr="00D72BA6">
        <w:t xml:space="preserve">Hintze, J. M. &amp; </w:t>
      </w:r>
      <w:proofErr w:type="spellStart"/>
      <w:r w:rsidRPr="00D72BA6">
        <w:t>Silberglitt</w:t>
      </w:r>
      <w:proofErr w:type="spellEnd"/>
      <w:r w:rsidRPr="00D72BA6">
        <w:t xml:space="preserve">, B. (in press). A Longitudinal Examination of the Diagnostic Accuracy and Predictive Validity of R-CBM and High-Stakes Testing. </w:t>
      </w:r>
      <w:r w:rsidRPr="00863AA7">
        <w:rPr>
          <w:i/>
        </w:rPr>
        <w:t>School Psychology Review.</w:t>
      </w:r>
    </w:p>
    <w:p w14:paraId="012ECA62" w14:textId="77777777" w:rsidR="00863AA7" w:rsidRPr="00D72BA6" w:rsidRDefault="00863AA7" w:rsidP="00863AA7">
      <w:pPr>
        <w:rPr>
          <w:i/>
        </w:rPr>
      </w:pPr>
    </w:p>
    <w:p w14:paraId="7B16C227" w14:textId="77777777" w:rsidR="00863AA7" w:rsidRPr="00D72BA6" w:rsidRDefault="00863AA7" w:rsidP="00863AA7">
      <w:pPr>
        <w:pStyle w:val="ListParagraph"/>
        <w:numPr>
          <w:ilvl w:val="0"/>
          <w:numId w:val="26"/>
        </w:numPr>
      </w:pPr>
      <w:r w:rsidRPr="00D72BA6">
        <w:t xml:space="preserve">Marston, D., Fuchs, L., &amp; Deno, S. (1987). Measuring pupil progress: a comparison of standardized achievement tests and curriculum-related measures. </w:t>
      </w:r>
      <w:proofErr w:type="spellStart"/>
      <w:r w:rsidRPr="00D72BA6">
        <w:t>Diagnostique</w:t>
      </w:r>
      <w:proofErr w:type="spellEnd"/>
      <w:r w:rsidRPr="00D72BA6">
        <w:t>, 11, 77-90.</w:t>
      </w:r>
    </w:p>
    <w:p w14:paraId="332346FC" w14:textId="77777777" w:rsidR="00863AA7" w:rsidRPr="00D72BA6" w:rsidRDefault="00863AA7" w:rsidP="00863AA7"/>
    <w:p w14:paraId="6B66F774" w14:textId="77777777" w:rsidR="00863AA7" w:rsidRPr="00D72BA6" w:rsidRDefault="00863AA7" w:rsidP="00863AA7">
      <w:pPr>
        <w:pStyle w:val="ListParagraph"/>
        <w:numPr>
          <w:ilvl w:val="0"/>
          <w:numId w:val="26"/>
        </w:numPr>
      </w:pPr>
      <w:r w:rsidRPr="00D72BA6">
        <w:t>Marston, D. (1989). Curriculum-based measurement: What is it and why do it? In M. R. Shinn (Ed.), Curriculum-based measurement: Assessing special children (pp. 18-78). New York: Guilford Press.</w:t>
      </w:r>
    </w:p>
    <w:p w14:paraId="68300909" w14:textId="77777777" w:rsidR="00863AA7" w:rsidRPr="00D72BA6" w:rsidRDefault="00863AA7" w:rsidP="00863AA7"/>
    <w:p w14:paraId="15D78DB1" w14:textId="77777777" w:rsidR="00863AA7" w:rsidRPr="00D72BA6" w:rsidRDefault="00863AA7" w:rsidP="00863AA7">
      <w:pPr>
        <w:pStyle w:val="ListParagraph"/>
        <w:numPr>
          <w:ilvl w:val="0"/>
          <w:numId w:val="26"/>
        </w:numPr>
      </w:pPr>
      <w:r w:rsidRPr="00D72BA6">
        <w:lastRenderedPageBreak/>
        <w:t>McGlinchey, M. T., &amp; Hixson, M. D. (2004). Contemporary research on curriculum-based measurement: Using curriculum-based measurement to predict performance on state assessments in reading. School Psychology Review, 33(2), 193-204.</w:t>
      </w:r>
    </w:p>
    <w:p w14:paraId="0963769A" w14:textId="77777777" w:rsidR="00863AA7" w:rsidRPr="00D72BA6" w:rsidRDefault="00863AA7" w:rsidP="00863AA7"/>
    <w:p w14:paraId="47C9A75E" w14:textId="77777777" w:rsidR="00863AA7" w:rsidRPr="00D72BA6" w:rsidRDefault="00863AA7" w:rsidP="00863AA7">
      <w:pPr>
        <w:pStyle w:val="ListParagraph"/>
        <w:numPr>
          <w:ilvl w:val="0"/>
          <w:numId w:val="26"/>
        </w:numPr>
      </w:pPr>
      <w:r w:rsidRPr="00D72BA6">
        <w:t>Schilling, S. G., Carlisle, J. F., Scott, S. E., &amp; Zeng, J. (2007). Are fluency measures accurate predictors of reading achievement? The Elementary School Journal, 107(5), 429-448.</w:t>
      </w:r>
    </w:p>
    <w:p w14:paraId="1E26AE8C" w14:textId="77777777" w:rsidR="00863AA7" w:rsidRPr="00D72BA6" w:rsidRDefault="00863AA7" w:rsidP="00863AA7"/>
    <w:p w14:paraId="4D02EBD4" w14:textId="77777777" w:rsidR="00863AA7" w:rsidRPr="00D72BA6" w:rsidRDefault="00863AA7" w:rsidP="00863AA7">
      <w:pPr>
        <w:pStyle w:val="ListParagraph"/>
        <w:numPr>
          <w:ilvl w:val="0"/>
          <w:numId w:val="26"/>
        </w:numPr>
      </w:pPr>
      <w:proofErr w:type="spellStart"/>
      <w:r w:rsidRPr="00D72BA6">
        <w:t>Silberglitt</w:t>
      </w:r>
      <w:proofErr w:type="spellEnd"/>
      <w:r w:rsidRPr="00D72BA6">
        <w:t>, B. &amp; Hintze, J. M. (in press). Formative Assessment Using Oral Reading Fluency Cut Scores to Track Progress Toward Success on State-Mandated Achievement Tests: A Comparison of Methods. Journal of Psychoeducational Assessment.</w:t>
      </w:r>
    </w:p>
    <w:p w14:paraId="041DFBFC" w14:textId="77777777" w:rsidR="00863AA7" w:rsidRPr="00D72BA6" w:rsidRDefault="00863AA7" w:rsidP="00863AA7"/>
    <w:p w14:paraId="0D58AF78" w14:textId="77777777" w:rsidR="00863AA7" w:rsidRPr="00D72BA6" w:rsidRDefault="00863AA7" w:rsidP="00863AA7">
      <w:pPr>
        <w:pStyle w:val="ListParagraph"/>
        <w:numPr>
          <w:ilvl w:val="0"/>
          <w:numId w:val="26"/>
        </w:numPr>
      </w:pPr>
      <w:r w:rsidRPr="00D72BA6">
        <w:t>Shaw, R., &amp; Shaw, D. (2002). DIBELS Oral Reading Fluency-Based Indicators of the third-grade reading skills for Colorado State Assessment Program (CSAP) (Technical Report). Eugene, OR: University of Oregon.</w:t>
      </w:r>
    </w:p>
    <w:p w14:paraId="1E50358F" w14:textId="77777777" w:rsidR="00863AA7" w:rsidRPr="00D72BA6" w:rsidRDefault="00863AA7" w:rsidP="00863AA7"/>
    <w:p w14:paraId="062373D0" w14:textId="77777777" w:rsidR="00863AA7" w:rsidRPr="00D72BA6" w:rsidRDefault="00863AA7" w:rsidP="00863AA7">
      <w:pPr>
        <w:pStyle w:val="ListParagraph"/>
        <w:numPr>
          <w:ilvl w:val="0"/>
          <w:numId w:val="26"/>
        </w:numPr>
      </w:pPr>
      <w:r w:rsidRPr="00D72BA6">
        <w:t>Shinn, M., Good, R., Knutson, N., Tilly, W., &amp; Collins, A. (1992). Curriculum-based measurement of oral reading fluency: A confirmatory analysis of its relation to reading. School Psychology Review, 21, 459-479.</w:t>
      </w:r>
    </w:p>
    <w:p w14:paraId="191EA345" w14:textId="77777777" w:rsidR="00863AA7" w:rsidRPr="00D72BA6" w:rsidRDefault="00863AA7" w:rsidP="00863AA7"/>
    <w:p w14:paraId="476A4417" w14:textId="77777777" w:rsidR="00863AA7" w:rsidRPr="00D72BA6" w:rsidRDefault="00863AA7" w:rsidP="00863AA7">
      <w:pPr>
        <w:pStyle w:val="ListParagraph"/>
        <w:numPr>
          <w:ilvl w:val="0"/>
          <w:numId w:val="26"/>
        </w:numPr>
      </w:pPr>
      <w:r w:rsidRPr="00D72BA6">
        <w:t>Stage, S. A., &amp; Jacobsen, M. D. (2001). Predicting student success on a state-mandated performance-based assessment using oral reading fluency. School Psychology Review, 30(3), 407-420.</w:t>
      </w:r>
    </w:p>
    <w:p w14:paraId="52C2FEC5" w14:textId="77777777" w:rsidR="00863AA7" w:rsidRPr="00D72BA6" w:rsidRDefault="00863AA7" w:rsidP="00863AA7"/>
    <w:p w14:paraId="1DB4B24C" w14:textId="77777777" w:rsidR="00863AA7" w:rsidRPr="00D72BA6" w:rsidRDefault="00863AA7" w:rsidP="00863AA7">
      <w:pPr>
        <w:pStyle w:val="ListParagraph"/>
        <w:numPr>
          <w:ilvl w:val="0"/>
          <w:numId w:val="26"/>
        </w:numPr>
      </w:pPr>
      <w:r w:rsidRPr="00D72BA6">
        <w:t xml:space="preserve">Tindal, G., </w:t>
      </w:r>
      <w:proofErr w:type="spellStart"/>
      <w:r w:rsidRPr="00D72BA6">
        <w:t>Germann</w:t>
      </w:r>
      <w:proofErr w:type="spellEnd"/>
      <w:r w:rsidRPr="00D72BA6">
        <w:t>, G., &amp; Deno, S. (1983). Descriptive research on the Pine County Norms: A compilation of findings (Research Report No. 132). Minneapolis, MN: University of Minnesota Institute for Research on Learning Disabilities.</w:t>
      </w:r>
    </w:p>
    <w:p w14:paraId="3828C236" w14:textId="77777777" w:rsidR="00863AA7" w:rsidRPr="00D72BA6" w:rsidRDefault="00863AA7" w:rsidP="00863AA7"/>
    <w:p w14:paraId="0EAF58BA" w14:textId="77777777" w:rsidR="00863AA7" w:rsidRPr="00D72BA6" w:rsidRDefault="00863AA7" w:rsidP="00863AA7">
      <w:pPr>
        <w:pStyle w:val="ListParagraph"/>
        <w:numPr>
          <w:ilvl w:val="0"/>
          <w:numId w:val="26"/>
        </w:numPr>
      </w:pPr>
      <w:r w:rsidRPr="00D72BA6">
        <w:t xml:space="preserve">Vander Meer, C. D., Lentz, F. E., &amp; </w:t>
      </w:r>
      <w:proofErr w:type="spellStart"/>
      <w:r w:rsidRPr="00D72BA6">
        <w:t>Stollar</w:t>
      </w:r>
      <w:proofErr w:type="spellEnd"/>
      <w:r w:rsidRPr="00D72BA6">
        <w:t>, S. (2005). The relationship between oral reading fluency and Ohio proficiency testing in reading (Technical Report). Eugene, OR: University of Oregon.</w:t>
      </w:r>
    </w:p>
    <w:p w14:paraId="77EB9981" w14:textId="77777777" w:rsidR="00863AA7" w:rsidRPr="00D72BA6" w:rsidRDefault="00863AA7" w:rsidP="00863AA7"/>
    <w:p w14:paraId="246CE413" w14:textId="77777777" w:rsidR="00863AA7" w:rsidRPr="00D72BA6" w:rsidRDefault="00863AA7" w:rsidP="00863AA7">
      <w:pPr>
        <w:pStyle w:val="ListParagraph"/>
        <w:numPr>
          <w:ilvl w:val="0"/>
          <w:numId w:val="26"/>
        </w:numPr>
      </w:pPr>
      <w:r w:rsidRPr="00D72BA6">
        <w:t>Wilson, J. (2005). The relationship of Dynamic Indicators of Basic Early Literacy Skills (DIBELS) Oral Reading Fluency to performance on Arizona Instrument to Measure Standards (AIMS). Tempe, AZ: Tempe School District No. 3.</w:t>
      </w:r>
    </w:p>
    <w:p w14:paraId="04B24797" w14:textId="0B82ACF6" w:rsidR="00863AA7" w:rsidRDefault="00863AA7">
      <w:pPr>
        <w:spacing w:after="160"/>
      </w:pPr>
      <w:r>
        <w:br w:type="page"/>
      </w:r>
    </w:p>
    <w:p w14:paraId="7DC16055" w14:textId="4F215216" w:rsidR="00863AA7" w:rsidRDefault="00863AA7" w:rsidP="00863AA7">
      <w:pPr>
        <w:pStyle w:val="Heading1"/>
      </w:pPr>
      <w:bookmarkStart w:id="61" w:name="_Toc140580124"/>
      <w:r>
        <w:lastRenderedPageBreak/>
        <w:t>Appendix C: Intervention</w:t>
      </w:r>
      <w:r w:rsidRPr="007B53D5">
        <w:t xml:space="preserve"> </w:t>
      </w:r>
      <w:r>
        <w:t>Research Base</w:t>
      </w:r>
      <w:bookmarkEnd w:id="61"/>
    </w:p>
    <w:p w14:paraId="2F31FDDC" w14:textId="6B0DA07B" w:rsidR="00863AA7" w:rsidRDefault="00863AA7" w:rsidP="007B53D5"/>
    <w:p w14:paraId="18FA97AB" w14:textId="77777777" w:rsidR="00863AA7" w:rsidRPr="00D72BA6" w:rsidRDefault="00863AA7" w:rsidP="00863AA7">
      <w:r w:rsidRPr="00D72BA6">
        <w:t xml:space="preserve">The interventions used in the Reading Corps program are designed to provide additional practice that is supplemental to the core reading instructional program offered by the local school site. The interventions target automaticity and fluency of important reading skills that have been introduced by local classroom teachers. It is important to note that </w:t>
      </w:r>
      <w:r w:rsidRPr="00D72BA6">
        <w:rPr>
          <w:i/>
        </w:rPr>
        <w:t>Reading Corps participation is in addition to, not in replacement of</w:t>
      </w:r>
      <w:r w:rsidRPr="00D72BA6">
        <w:t xml:space="preserve">, a comprehensive core reading instructional program, and that the Reading Corps program should in no way be viewed as a substitute for high quality core instruction. </w:t>
      </w:r>
    </w:p>
    <w:p w14:paraId="609938B6" w14:textId="77777777" w:rsidR="00863AA7" w:rsidRPr="00D72BA6" w:rsidRDefault="00863AA7" w:rsidP="00863AA7"/>
    <w:p w14:paraId="712183CB" w14:textId="77777777" w:rsidR="00863AA7" w:rsidRPr="00D72BA6" w:rsidRDefault="00863AA7" w:rsidP="00863AA7">
      <w:r w:rsidRPr="00D72BA6">
        <w:t>A unique feature of Reading Corps is the consistent use of research-based intervention protocols with participating students to provide this additional support. School-based Internal Coaches select from a menu of research-based supplemental reading interventions for use with participating students as listed below. For each intervention protocol sources of empirical evidence for intervention effectiveness are listed.</w:t>
      </w:r>
    </w:p>
    <w:p w14:paraId="2DC9EF3E" w14:textId="77777777" w:rsidR="00863AA7" w:rsidRPr="00D72BA6" w:rsidRDefault="00863AA7" w:rsidP="00863AA7">
      <w:pPr>
        <w:rPr>
          <w:sz w:val="20"/>
        </w:rPr>
      </w:pPr>
    </w:p>
    <w:p w14:paraId="36EBF7F6" w14:textId="77777777" w:rsidR="00863AA7" w:rsidRPr="00D72BA6" w:rsidRDefault="00863AA7" w:rsidP="00863AA7">
      <w:pPr>
        <w:rPr>
          <w:b/>
        </w:rPr>
      </w:pPr>
      <w:r w:rsidRPr="00D72BA6">
        <w:rPr>
          <w:b/>
        </w:rPr>
        <w:t>Repeated Reading with Comprehension Strategy Practice</w:t>
      </w:r>
    </w:p>
    <w:p w14:paraId="15947B6D" w14:textId="77777777" w:rsidR="00863AA7" w:rsidRPr="00D72BA6" w:rsidRDefault="00863AA7" w:rsidP="00863AA7"/>
    <w:p w14:paraId="7C4FBD04" w14:textId="77777777" w:rsidR="00863AA7" w:rsidRPr="00D72BA6" w:rsidRDefault="00863AA7" w:rsidP="00863AA7">
      <w:pPr>
        <w:pStyle w:val="ListParagraph"/>
        <w:numPr>
          <w:ilvl w:val="0"/>
          <w:numId w:val="37"/>
        </w:numPr>
      </w:pPr>
      <w:r w:rsidRPr="00D72BA6">
        <w:t xml:space="preserve">Nelson, J. S., </w:t>
      </w:r>
      <w:proofErr w:type="spellStart"/>
      <w:r w:rsidRPr="00D72BA6">
        <w:t>Alber</w:t>
      </w:r>
      <w:proofErr w:type="spellEnd"/>
      <w:r w:rsidRPr="00D72BA6">
        <w:t>, S. R., &amp; Grody, A. (2004). Effects of systematic error correction and repeated readings on reading accuracy and proficiency of second graders with disabilities. Education and Treatment of Children, 27, 186–198.</w:t>
      </w:r>
    </w:p>
    <w:p w14:paraId="1A133A0B" w14:textId="77777777" w:rsidR="00863AA7" w:rsidRPr="00D72BA6" w:rsidRDefault="00863AA7" w:rsidP="00863AA7"/>
    <w:p w14:paraId="6EA66793" w14:textId="77777777" w:rsidR="00863AA7" w:rsidRPr="00D72BA6" w:rsidRDefault="00863AA7" w:rsidP="00863AA7">
      <w:pPr>
        <w:pStyle w:val="ListParagraph"/>
        <w:numPr>
          <w:ilvl w:val="0"/>
          <w:numId w:val="37"/>
        </w:numPr>
      </w:pPr>
      <w:proofErr w:type="spellStart"/>
      <w:r w:rsidRPr="00D72BA6">
        <w:t>Staubitz</w:t>
      </w:r>
      <w:proofErr w:type="spellEnd"/>
      <w:r w:rsidRPr="00D72BA6">
        <w:t xml:space="preserve">, J. E., Cartledge, G., </w:t>
      </w:r>
      <w:proofErr w:type="spellStart"/>
      <w:r w:rsidRPr="00D72BA6">
        <w:t>Yurick</w:t>
      </w:r>
      <w:proofErr w:type="spellEnd"/>
      <w:r w:rsidRPr="00D72BA6">
        <w:t xml:space="preserve">, A., &amp; Lo, Y. (2004). Repeated reading for students with emotional or behavioral disorders: </w:t>
      </w:r>
      <w:proofErr w:type="spellStart"/>
      <w:r w:rsidRPr="00D72BA6">
        <w:t>Peerand</w:t>
      </w:r>
      <w:proofErr w:type="spellEnd"/>
      <w:r w:rsidRPr="00D72BA6">
        <w:t xml:space="preserve"> trainer-mediated instruction. Behavior Disorders, 31, 51–64.</w:t>
      </w:r>
    </w:p>
    <w:p w14:paraId="00E0595C" w14:textId="77777777" w:rsidR="00863AA7" w:rsidRPr="00D72BA6" w:rsidRDefault="00863AA7" w:rsidP="00863AA7"/>
    <w:p w14:paraId="39D0C1B7" w14:textId="77777777" w:rsidR="00863AA7" w:rsidRPr="00D72BA6" w:rsidRDefault="00863AA7" w:rsidP="00863AA7">
      <w:pPr>
        <w:pStyle w:val="ListParagraph"/>
        <w:numPr>
          <w:ilvl w:val="0"/>
          <w:numId w:val="37"/>
        </w:numPr>
      </w:pPr>
      <w:r w:rsidRPr="00D72BA6">
        <w:t>Therrien, W. J. (2004). Fluency and comprehension gains as a result of repeated reading: A meta-analysis. Remedial and Special Education, 25, 252–261.</w:t>
      </w:r>
    </w:p>
    <w:p w14:paraId="18A4522A" w14:textId="77777777" w:rsidR="00863AA7" w:rsidRPr="00D72BA6" w:rsidRDefault="00863AA7" w:rsidP="00863AA7"/>
    <w:p w14:paraId="72F0DB8A" w14:textId="77777777" w:rsidR="00863AA7" w:rsidRPr="00D72BA6" w:rsidRDefault="00863AA7" w:rsidP="00863AA7">
      <w:pPr>
        <w:pStyle w:val="ListParagraph"/>
        <w:numPr>
          <w:ilvl w:val="0"/>
          <w:numId w:val="37"/>
        </w:numPr>
      </w:pPr>
      <w:r w:rsidRPr="00D72BA6">
        <w:t>Moyer, S.B. (1982). Repeated reading. Journal of Learning Disabilities, 45, 619-623.</w:t>
      </w:r>
    </w:p>
    <w:p w14:paraId="1D232583" w14:textId="77777777" w:rsidR="00863AA7" w:rsidRPr="00D72BA6" w:rsidRDefault="00863AA7" w:rsidP="00863AA7"/>
    <w:p w14:paraId="6862C71D" w14:textId="77777777" w:rsidR="00863AA7" w:rsidRPr="00D72BA6" w:rsidRDefault="00863AA7" w:rsidP="00863AA7">
      <w:pPr>
        <w:pStyle w:val="ListParagraph"/>
        <w:numPr>
          <w:ilvl w:val="0"/>
          <w:numId w:val="37"/>
        </w:numPr>
      </w:pPr>
      <w:proofErr w:type="spellStart"/>
      <w:r w:rsidRPr="00D72BA6">
        <w:t>Rashotte</w:t>
      </w:r>
      <w:proofErr w:type="spellEnd"/>
      <w:r w:rsidRPr="00D72BA6">
        <w:t xml:space="preserve">, C.A., &amp; </w:t>
      </w:r>
      <w:proofErr w:type="spellStart"/>
      <w:r w:rsidRPr="00D72BA6">
        <w:t>Torgeson</w:t>
      </w:r>
      <w:proofErr w:type="spellEnd"/>
      <w:r w:rsidRPr="00D72BA6">
        <w:t>, J.K. (1985).  Repeated reading and reading fluency in learning disabled children.  Reading Research Quarterly. 20, 180-188.</w:t>
      </w:r>
    </w:p>
    <w:p w14:paraId="307D8A0A" w14:textId="77777777" w:rsidR="00863AA7" w:rsidRPr="00D72BA6" w:rsidRDefault="00863AA7" w:rsidP="00863AA7"/>
    <w:p w14:paraId="5B2567B0" w14:textId="77777777" w:rsidR="00863AA7" w:rsidRPr="00D72BA6" w:rsidRDefault="00863AA7" w:rsidP="00863AA7">
      <w:pPr>
        <w:pStyle w:val="ListParagraph"/>
        <w:numPr>
          <w:ilvl w:val="0"/>
          <w:numId w:val="37"/>
        </w:numPr>
      </w:pPr>
      <w:r w:rsidRPr="00D72BA6">
        <w:t xml:space="preserve">Samuels, S. J. (1979). The method of repeated reading.  The Reading Teacher, 32, 403-408. </w:t>
      </w:r>
    </w:p>
    <w:p w14:paraId="4507C4C5" w14:textId="77777777" w:rsidR="00863AA7" w:rsidRPr="00D72BA6" w:rsidRDefault="00863AA7" w:rsidP="00863AA7"/>
    <w:p w14:paraId="5614A0BE" w14:textId="77777777" w:rsidR="00863AA7" w:rsidRPr="00D72BA6" w:rsidRDefault="00863AA7" w:rsidP="00863AA7">
      <w:pPr>
        <w:pStyle w:val="ListParagraph"/>
        <w:numPr>
          <w:ilvl w:val="0"/>
          <w:numId w:val="37"/>
        </w:numPr>
      </w:pPr>
      <w:r w:rsidRPr="00D72BA6">
        <w:t>Samuels, S.J., (1987). Information processing abilities and reading. Journal of Learning Disabilities, 20(1), 18-22.</w:t>
      </w:r>
    </w:p>
    <w:p w14:paraId="7067776E" w14:textId="77777777" w:rsidR="00863AA7" w:rsidRPr="00D72BA6" w:rsidRDefault="00863AA7" w:rsidP="00863AA7"/>
    <w:p w14:paraId="4C5DB211" w14:textId="77777777" w:rsidR="00863AA7" w:rsidRPr="00D72BA6" w:rsidRDefault="00863AA7" w:rsidP="00863AA7">
      <w:pPr>
        <w:pStyle w:val="ListParagraph"/>
        <w:numPr>
          <w:ilvl w:val="0"/>
          <w:numId w:val="37"/>
        </w:numPr>
      </w:pPr>
      <w:proofErr w:type="spellStart"/>
      <w:r w:rsidRPr="00D72BA6">
        <w:t>Sindelar</w:t>
      </w:r>
      <w:proofErr w:type="spellEnd"/>
      <w:r w:rsidRPr="00D72BA6">
        <w:t xml:space="preserve">, P.T.,  </w:t>
      </w:r>
      <w:proofErr w:type="spellStart"/>
      <w:r w:rsidRPr="00D72BA6">
        <w:t>Monda</w:t>
      </w:r>
      <w:proofErr w:type="spellEnd"/>
      <w:r w:rsidRPr="00D72BA6">
        <w:t>, L.E.,  &amp; O’Shea, L.J.  (1990).  Effects of repeated reading on instructional and mastery level readers.  Journal of Educational Research, 83, 220-226.</w:t>
      </w:r>
    </w:p>
    <w:p w14:paraId="418520CD" w14:textId="77777777" w:rsidR="00863AA7" w:rsidRPr="00D72BA6" w:rsidRDefault="00863AA7" w:rsidP="00863AA7"/>
    <w:p w14:paraId="2B481E28" w14:textId="77777777" w:rsidR="00863AA7" w:rsidRPr="00D72BA6" w:rsidRDefault="00863AA7" w:rsidP="00863AA7">
      <w:pPr>
        <w:pStyle w:val="ListParagraph"/>
        <w:numPr>
          <w:ilvl w:val="0"/>
          <w:numId w:val="37"/>
        </w:numPr>
      </w:pPr>
      <w:r w:rsidRPr="00D72BA6">
        <w:t>Therrien, W.J. (2004). Fluency and comprehension gains as a result of repeated reading: A meta-analysis.  Remedial and Special Education. 25(4) 252-261.</w:t>
      </w:r>
    </w:p>
    <w:p w14:paraId="08B9BB87" w14:textId="77777777" w:rsidR="00863AA7" w:rsidRPr="00D72BA6" w:rsidRDefault="00863AA7" w:rsidP="00863AA7"/>
    <w:p w14:paraId="585BD919" w14:textId="77777777" w:rsidR="00863AA7" w:rsidRPr="00D72BA6" w:rsidRDefault="00863AA7" w:rsidP="00863AA7">
      <w:pPr>
        <w:pStyle w:val="ListParagraph"/>
        <w:numPr>
          <w:ilvl w:val="0"/>
          <w:numId w:val="37"/>
        </w:numPr>
      </w:pPr>
      <w:r w:rsidRPr="00D72BA6">
        <w:lastRenderedPageBreak/>
        <w:t>Morrow, L. M. (1985). Retelling stories: A strategy for improving young children’s comprehension, concept of story structure, and oral language complexity. The Elementary School Journal, 85, 646–661.</w:t>
      </w:r>
    </w:p>
    <w:p w14:paraId="56A4709E" w14:textId="77777777" w:rsidR="00863AA7" w:rsidRPr="00D72BA6" w:rsidRDefault="00863AA7" w:rsidP="00863AA7"/>
    <w:p w14:paraId="7D8143BF" w14:textId="77777777" w:rsidR="00863AA7" w:rsidRPr="00D72BA6" w:rsidRDefault="00863AA7" w:rsidP="00863AA7">
      <w:pPr>
        <w:rPr>
          <w:b/>
        </w:rPr>
      </w:pPr>
      <w:r w:rsidRPr="00D72BA6">
        <w:rPr>
          <w:b/>
        </w:rPr>
        <w:t>Duet Reading</w:t>
      </w:r>
    </w:p>
    <w:p w14:paraId="6310FB3C" w14:textId="77777777" w:rsidR="00863AA7" w:rsidRPr="00D72BA6" w:rsidRDefault="00863AA7" w:rsidP="00863AA7">
      <w:pPr>
        <w:rPr>
          <w:b/>
        </w:rPr>
      </w:pPr>
    </w:p>
    <w:p w14:paraId="1D830896" w14:textId="77777777" w:rsidR="00863AA7" w:rsidRPr="00D72BA6" w:rsidRDefault="00863AA7" w:rsidP="00863AA7">
      <w:pPr>
        <w:pStyle w:val="ListParagraph"/>
        <w:numPr>
          <w:ilvl w:val="0"/>
          <w:numId w:val="38"/>
        </w:numPr>
      </w:pPr>
      <w:proofErr w:type="spellStart"/>
      <w:r w:rsidRPr="00D72BA6">
        <w:t>Aulls</w:t>
      </w:r>
      <w:proofErr w:type="spellEnd"/>
      <w:r w:rsidRPr="00D72BA6">
        <w:t>, M.W., (1982).  Developing  Readers in Today’s Elementary Schools.  Allyn &amp; Bacon: Boston.</w:t>
      </w:r>
    </w:p>
    <w:p w14:paraId="46ED2986" w14:textId="77777777" w:rsidR="00863AA7" w:rsidRPr="00D72BA6" w:rsidRDefault="00863AA7" w:rsidP="00863AA7"/>
    <w:p w14:paraId="135EDB04" w14:textId="77777777" w:rsidR="00863AA7" w:rsidRPr="00D72BA6" w:rsidRDefault="00863AA7" w:rsidP="00863AA7">
      <w:pPr>
        <w:pStyle w:val="ListParagraph"/>
        <w:numPr>
          <w:ilvl w:val="0"/>
          <w:numId w:val="38"/>
        </w:numPr>
      </w:pPr>
      <w:r w:rsidRPr="00D72BA6">
        <w:t>Blevins, W. (2001).  Building Fluency: Lessons and Strategies for Reading Success.  New York: Scholastic Professional Books.</w:t>
      </w:r>
    </w:p>
    <w:p w14:paraId="3904DA0E" w14:textId="77777777" w:rsidR="00863AA7" w:rsidRPr="00D72BA6" w:rsidRDefault="00863AA7" w:rsidP="00863AA7"/>
    <w:p w14:paraId="0A2E2E5F" w14:textId="77777777" w:rsidR="00863AA7" w:rsidRPr="00D72BA6" w:rsidRDefault="00863AA7" w:rsidP="00863AA7">
      <w:pPr>
        <w:pStyle w:val="ListParagraph"/>
        <w:numPr>
          <w:ilvl w:val="0"/>
          <w:numId w:val="38"/>
        </w:numPr>
      </w:pPr>
      <w:proofErr w:type="spellStart"/>
      <w:r w:rsidRPr="00D72BA6">
        <w:t>Dowhower</w:t>
      </w:r>
      <w:proofErr w:type="spellEnd"/>
      <w:r w:rsidRPr="00D72BA6">
        <w:t>, S.L. (1991).  Speaking of prosody: Fluency’s unattended bedfellow.  Theory into Practice, 30 (3), 165-175.</w:t>
      </w:r>
    </w:p>
    <w:p w14:paraId="28B5997A" w14:textId="77777777" w:rsidR="00863AA7" w:rsidRPr="00D72BA6" w:rsidRDefault="00863AA7" w:rsidP="00863AA7"/>
    <w:p w14:paraId="59CDA22E" w14:textId="77777777" w:rsidR="00863AA7" w:rsidRPr="00D72BA6" w:rsidRDefault="00863AA7" w:rsidP="00863AA7">
      <w:pPr>
        <w:pStyle w:val="ListParagraph"/>
        <w:numPr>
          <w:ilvl w:val="0"/>
          <w:numId w:val="38"/>
        </w:numPr>
      </w:pPr>
      <w:proofErr w:type="spellStart"/>
      <w:r w:rsidRPr="00D72BA6">
        <w:t>Mathes</w:t>
      </w:r>
      <w:proofErr w:type="spellEnd"/>
      <w:r w:rsidRPr="00D72BA6">
        <w:t>, P.G., Simmons, D.C., &amp; Davis, B.I. (1992).  Assisted reading techniques for developing reading fluency.  Reading Research and Instruction, 31, 70-77.</w:t>
      </w:r>
    </w:p>
    <w:p w14:paraId="40D395C7" w14:textId="77777777" w:rsidR="00863AA7" w:rsidRPr="00D72BA6" w:rsidRDefault="00863AA7" w:rsidP="00863AA7">
      <w:pPr>
        <w:rPr>
          <w:rFonts w:cs="Times-Roman"/>
          <w:lang w:bidi="en-US"/>
        </w:rPr>
      </w:pPr>
    </w:p>
    <w:p w14:paraId="1025CFAF" w14:textId="77777777" w:rsidR="00863AA7" w:rsidRPr="00D72BA6" w:rsidRDefault="00863AA7" w:rsidP="00863AA7">
      <w:pPr>
        <w:pStyle w:val="ListParagraph"/>
        <w:numPr>
          <w:ilvl w:val="0"/>
          <w:numId w:val="38"/>
        </w:numPr>
      </w:pPr>
      <w:r w:rsidRPr="00863AA7">
        <w:rPr>
          <w:rFonts w:cs="Times-Roman"/>
          <w:lang w:bidi="en-US"/>
        </w:rPr>
        <w:t>Weinstein, G., &amp; Cooke, N. L. (1992). The effects of two repeated reading interventions on generalization of ﬂuency.</w:t>
      </w:r>
      <w:r w:rsidRPr="00863AA7">
        <w:rPr>
          <w:rFonts w:cs="Helvetica"/>
          <w:lang w:bidi="en-US"/>
        </w:rPr>
        <w:t xml:space="preserve"> </w:t>
      </w:r>
      <w:r w:rsidRPr="00863AA7">
        <w:rPr>
          <w:rFonts w:cs="Times-Roman"/>
          <w:i/>
          <w:iCs/>
          <w:lang w:bidi="en-US"/>
        </w:rPr>
        <w:t>Learning Disability Quarterly</w:t>
      </w:r>
      <w:r w:rsidRPr="00863AA7">
        <w:rPr>
          <w:rFonts w:cs="Times-Roman"/>
          <w:lang w:bidi="en-US"/>
        </w:rPr>
        <w:t>,</w:t>
      </w:r>
      <w:r w:rsidRPr="00863AA7">
        <w:rPr>
          <w:rFonts w:cs="Helvetica"/>
          <w:lang w:bidi="en-US"/>
        </w:rPr>
        <w:t xml:space="preserve"> </w:t>
      </w:r>
      <w:r w:rsidRPr="00863AA7">
        <w:rPr>
          <w:rFonts w:cs="Times-Roman"/>
          <w:i/>
          <w:iCs/>
          <w:lang w:bidi="en-US"/>
        </w:rPr>
        <w:t>15,</w:t>
      </w:r>
      <w:r w:rsidRPr="00863AA7">
        <w:rPr>
          <w:rFonts w:cs="Helvetica"/>
          <w:lang w:bidi="en-US"/>
        </w:rPr>
        <w:t xml:space="preserve"> </w:t>
      </w:r>
      <w:r w:rsidRPr="00863AA7">
        <w:rPr>
          <w:rFonts w:cs="Times-Roman"/>
          <w:lang w:bidi="en-US"/>
        </w:rPr>
        <w:t>21–27.</w:t>
      </w:r>
      <w:r w:rsidRPr="00863AA7">
        <w:rPr>
          <w:rFonts w:cs="Helvetica"/>
          <w:lang w:bidi="en-US"/>
        </w:rPr>
        <w:t xml:space="preserve"> </w:t>
      </w:r>
    </w:p>
    <w:p w14:paraId="159D1EA1" w14:textId="77777777" w:rsidR="00863AA7" w:rsidRPr="00D72BA6" w:rsidRDefault="00863AA7" w:rsidP="00863AA7"/>
    <w:p w14:paraId="47ACC6DA" w14:textId="77777777" w:rsidR="00863AA7" w:rsidRPr="00D72BA6" w:rsidRDefault="00863AA7" w:rsidP="00863AA7"/>
    <w:p w14:paraId="4A557428" w14:textId="77777777" w:rsidR="00863AA7" w:rsidRPr="00D72BA6" w:rsidRDefault="00863AA7" w:rsidP="00863AA7">
      <w:pPr>
        <w:rPr>
          <w:b/>
        </w:rPr>
      </w:pPr>
      <w:r w:rsidRPr="00D72BA6">
        <w:rPr>
          <w:b/>
        </w:rPr>
        <w:t>Newscaster Reading</w:t>
      </w:r>
    </w:p>
    <w:p w14:paraId="4B561000" w14:textId="77777777" w:rsidR="00863AA7" w:rsidRPr="00D72BA6" w:rsidRDefault="00863AA7" w:rsidP="00863AA7"/>
    <w:p w14:paraId="3FB0B84D" w14:textId="77777777" w:rsidR="00863AA7" w:rsidRPr="00D72BA6" w:rsidRDefault="00863AA7" w:rsidP="00863AA7">
      <w:pPr>
        <w:pStyle w:val="ListParagraph"/>
        <w:numPr>
          <w:ilvl w:val="0"/>
          <w:numId w:val="39"/>
        </w:numPr>
      </w:pPr>
      <w:r w:rsidRPr="00D72BA6">
        <w:t>Armbruster, B.B., Lehr, F., &amp; Osborn, J. (2001).  Put reading first: The research building blocks for teaching children to read.  Washington, DC: US Department of Education, National Institute for Literacy.</w:t>
      </w:r>
    </w:p>
    <w:p w14:paraId="799B35D0" w14:textId="77777777" w:rsidR="00863AA7" w:rsidRPr="00D72BA6" w:rsidRDefault="00863AA7" w:rsidP="00863AA7"/>
    <w:p w14:paraId="526C7694" w14:textId="77777777" w:rsidR="00863AA7" w:rsidRPr="00D72BA6" w:rsidRDefault="00863AA7" w:rsidP="00863AA7">
      <w:pPr>
        <w:pStyle w:val="ListParagraph"/>
        <w:numPr>
          <w:ilvl w:val="0"/>
          <w:numId w:val="39"/>
        </w:numPr>
      </w:pPr>
      <w:proofErr w:type="spellStart"/>
      <w:r w:rsidRPr="00D72BA6">
        <w:t>Dowhower</w:t>
      </w:r>
      <w:proofErr w:type="spellEnd"/>
      <w:r w:rsidRPr="00D72BA6">
        <w:t>. S.L. (1987).  Effects of repeated reading on second-grade transitional readers’ fluency and comprehension.  Reading Research Quarterly. 22, 389-406. (listening to a tape)</w:t>
      </w:r>
    </w:p>
    <w:p w14:paraId="260DFC16" w14:textId="77777777" w:rsidR="00863AA7" w:rsidRPr="00D72BA6" w:rsidRDefault="00863AA7" w:rsidP="00863AA7"/>
    <w:p w14:paraId="018C9630" w14:textId="77777777" w:rsidR="00863AA7" w:rsidRPr="00D72BA6" w:rsidRDefault="00863AA7" w:rsidP="00863AA7">
      <w:pPr>
        <w:pStyle w:val="ListParagraph"/>
        <w:numPr>
          <w:ilvl w:val="0"/>
          <w:numId w:val="39"/>
        </w:numPr>
      </w:pPr>
      <w:proofErr w:type="spellStart"/>
      <w:r w:rsidRPr="00D72BA6">
        <w:t>Heckelman</w:t>
      </w:r>
      <w:proofErr w:type="spellEnd"/>
      <w:r w:rsidRPr="00D72BA6">
        <w:t>, R.G. (1969). A neurological-impress method of remedial reading instruction.  Academic Therapy, 4, 277-282.</w:t>
      </w:r>
    </w:p>
    <w:p w14:paraId="096A59C7" w14:textId="77777777" w:rsidR="00863AA7" w:rsidRPr="00D72BA6" w:rsidRDefault="00863AA7" w:rsidP="00863AA7"/>
    <w:p w14:paraId="5002CC75" w14:textId="77777777" w:rsidR="00863AA7" w:rsidRPr="00D72BA6" w:rsidRDefault="00863AA7" w:rsidP="00863AA7">
      <w:pPr>
        <w:pStyle w:val="ListParagraph"/>
        <w:numPr>
          <w:ilvl w:val="0"/>
          <w:numId w:val="39"/>
        </w:numPr>
      </w:pPr>
      <w:r w:rsidRPr="00D72BA6">
        <w:t>Daly, E. J., III, &amp; Martens, B. (1994). A comparison of three interventions for increasing oral reading performance: Application of the instructional hierarchy. Journal of Applied Behavior Analysis, 29, 507–518.</w:t>
      </w:r>
    </w:p>
    <w:p w14:paraId="166A8D72" w14:textId="77777777" w:rsidR="00863AA7" w:rsidRPr="00D72BA6" w:rsidRDefault="00863AA7" w:rsidP="00863AA7"/>
    <w:p w14:paraId="10C0FD9F" w14:textId="77777777" w:rsidR="00863AA7" w:rsidRPr="00D72BA6" w:rsidRDefault="00863AA7" w:rsidP="00863AA7">
      <w:pPr>
        <w:pStyle w:val="ListParagraph"/>
        <w:numPr>
          <w:ilvl w:val="0"/>
          <w:numId w:val="39"/>
        </w:numPr>
      </w:pPr>
      <w:r w:rsidRPr="00D72BA6">
        <w:t>Skinner, C. H., Adamson, K. L., Woodward, J. R., Jackson, R. R., Atchison, L. A., &amp; Mims, J. W. (1993). The effects of models’ rates of reading on students’ reading during listening previewing. Journal of Learning Disabilities, 26, 674–681.</w:t>
      </w:r>
    </w:p>
    <w:p w14:paraId="56CE80DF" w14:textId="77777777" w:rsidR="00863AA7" w:rsidRPr="00D72BA6" w:rsidRDefault="00863AA7" w:rsidP="00863AA7"/>
    <w:p w14:paraId="4B32C91F" w14:textId="77777777" w:rsidR="00863AA7" w:rsidRPr="00D72BA6" w:rsidRDefault="00863AA7" w:rsidP="00863AA7">
      <w:pPr>
        <w:pStyle w:val="ListParagraph"/>
        <w:numPr>
          <w:ilvl w:val="0"/>
          <w:numId w:val="39"/>
        </w:numPr>
      </w:pPr>
      <w:proofErr w:type="spellStart"/>
      <w:r w:rsidRPr="00D72BA6">
        <w:t>Rasinski</w:t>
      </w:r>
      <w:proofErr w:type="spellEnd"/>
      <w:r w:rsidRPr="00D72BA6">
        <w:t>, T.V. (2003). The fluent reader: Reading strategies for building word recognition, fluency, and comprehension.  New York, NY: Scholastic Professional Books.</w:t>
      </w:r>
    </w:p>
    <w:p w14:paraId="765A897E" w14:textId="77777777" w:rsidR="00863AA7" w:rsidRPr="00D72BA6" w:rsidRDefault="00863AA7" w:rsidP="00863AA7"/>
    <w:p w14:paraId="0A59A1CF" w14:textId="77777777" w:rsidR="00863AA7" w:rsidRPr="00D72BA6" w:rsidRDefault="00863AA7" w:rsidP="00863AA7">
      <w:pPr>
        <w:pStyle w:val="ListParagraph"/>
        <w:numPr>
          <w:ilvl w:val="0"/>
          <w:numId w:val="39"/>
        </w:numPr>
      </w:pPr>
      <w:proofErr w:type="spellStart"/>
      <w:r w:rsidRPr="00D72BA6">
        <w:t>Searfoss</w:t>
      </w:r>
      <w:proofErr w:type="spellEnd"/>
      <w:r w:rsidRPr="00D72BA6">
        <w:t>, L. (1975). Radio Reading. The Reading Teacher, 29, 295-296.</w:t>
      </w:r>
    </w:p>
    <w:p w14:paraId="2BA13F91" w14:textId="77777777" w:rsidR="00863AA7" w:rsidRPr="00D72BA6" w:rsidRDefault="00863AA7" w:rsidP="00863AA7"/>
    <w:p w14:paraId="64106E72" w14:textId="77777777" w:rsidR="00863AA7" w:rsidRPr="00D72BA6" w:rsidRDefault="00863AA7" w:rsidP="00863AA7">
      <w:pPr>
        <w:pStyle w:val="ListParagraph"/>
        <w:numPr>
          <w:ilvl w:val="0"/>
          <w:numId w:val="39"/>
        </w:numPr>
      </w:pPr>
      <w:r w:rsidRPr="00D72BA6">
        <w:lastRenderedPageBreak/>
        <w:t xml:space="preserve">Stahl S. (2004).  What do we Know About </w:t>
      </w:r>
      <w:proofErr w:type="gramStart"/>
      <w:r w:rsidRPr="00D72BA6">
        <w:t>Fluency?:</w:t>
      </w:r>
      <w:proofErr w:type="gramEnd"/>
      <w:r w:rsidRPr="00D72BA6">
        <w:t xml:space="preserve">  Findings of the National Reading Panel.  In McCardle, P., &amp; Chhabra, V. (Eds)  The Voice of Evidence in Reading Research. Brookes: AU.</w:t>
      </w:r>
    </w:p>
    <w:p w14:paraId="656A0445" w14:textId="77777777" w:rsidR="00863AA7" w:rsidRPr="00D72BA6" w:rsidRDefault="00863AA7" w:rsidP="00863AA7"/>
    <w:p w14:paraId="2F32CABF" w14:textId="77777777" w:rsidR="00863AA7" w:rsidRPr="00D72BA6" w:rsidRDefault="00863AA7" w:rsidP="00863AA7">
      <w:pPr>
        <w:rPr>
          <w:b/>
        </w:rPr>
      </w:pPr>
      <w:r w:rsidRPr="00D72BA6">
        <w:rPr>
          <w:b/>
        </w:rPr>
        <w:t>Stop Go</w:t>
      </w:r>
    </w:p>
    <w:p w14:paraId="4A98C8A5" w14:textId="77777777" w:rsidR="00863AA7" w:rsidRPr="00D72BA6" w:rsidRDefault="00863AA7" w:rsidP="00863AA7"/>
    <w:p w14:paraId="625631D0" w14:textId="77777777" w:rsidR="00863AA7" w:rsidRPr="00D72BA6" w:rsidRDefault="00863AA7" w:rsidP="00863AA7">
      <w:pPr>
        <w:pStyle w:val="ListParagraph"/>
        <w:numPr>
          <w:ilvl w:val="0"/>
          <w:numId w:val="40"/>
        </w:numPr>
      </w:pPr>
      <w:r w:rsidRPr="00D72BA6">
        <w:t>Blevins, W. (2001).  Building Fluency: Lessons and Strategies for Reading Success.  New York: Scholastic Professional Books.</w:t>
      </w:r>
    </w:p>
    <w:p w14:paraId="1FC1EA88" w14:textId="77777777" w:rsidR="00863AA7" w:rsidRPr="00D72BA6" w:rsidRDefault="00863AA7" w:rsidP="00863AA7"/>
    <w:p w14:paraId="6D4F2172" w14:textId="77777777" w:rsidR="00863AA7" w:rsidRPr="00863AA7" w:rsidRDefault="00863AA7" w:rsidP="00863AA7">
      <w:pPr>
        <w:pStyle w:val="ListParagraph"/>
        <w:numPr>
          <w:ilvl w:val="0"/>
          <w:numId w:val="40"/>
        </w:numPr>
        <w:rPr>
          <w:b/>
        </w:rPr>
      </w:pPr>
      <w:proofErr w:type="spellStart"/>
      <w:r w:rsidRPr="00D72BA6">
        <w:t>Rasinski</w:t>
      </w:r>
      <w:proofErr w:type="spellEnd"/>
      <w:r w:rsidRPr="00D72BA6">
        <w:t xml:space="preserve">, T., &amp; </w:t>
      </w:r>
      <w:proofErr w:type="spellStart"/>
      <w:r w:rsidRPr="00D72BA6">
        <w:t>Padak</w:t>
      </w:r>
      <w:proofErr w:type="spellEnd"/>
      <w:r w:rsidRPr="00D72BA6">
        <w:t xml:space="preserve">, N. (1994). Effects of fluency development on urban second-graders.  </w:t>
      </w:r>
      <w:proofErr w:type="spellStart"/>
      <w:r w:rsidRPr="00D72BA6">
        <w:t>Jorunal</w:t>
      </w:r>
      <w:proofErr w:type="spellEnd"/>
      <w:r w:rsidRPr="00D72BA6">
        <w:t xml:space="preserve"> of Education Research, 87</w:t>
      </w:r>
      <w:r w:rsidRPr="00863AA7">
        <w:rPr>
          <w:b/>
        </w:rPr>
        <w:t>.</w:t>
      </w:r>
    </w:p>
    <w:p w14:paraId="0FC2FB8B" w14:textId="77777777" w:rsidR="00863AA7" w:rsidRPr="00D72BA6" w:rsidRDefault="00863AA7" w:rsidP="00863AA7">
      <w:pPr>
        <w:rPr>
          <w:b/>
        </w:rPr>
      </w:pPr>
    </w:p>
    <w:p w14:paraId="4638B0FA" w14:textId="77777777" w:rsidR="00863AA7" w:rsidRPr="00D72BA6" w:rsidRDefault="00863AA7" w:rsidP="00863AA7">
      <w:pPr>
        <w:pStyle w:val="ListParagraph"/>
        <w:numPr>
          <w:ilvl w:val="0"/>
          <w:numId w:val="40"/>
        </w:numPr>
      </w:pPr>
      <w:proofErr w:type="spellStart"/>
      <w:r w:rsidRPr="00D72BA6">
        <w:t>Rasinski</w:t>
      </w:r>
      <w:proofErr w:type="spellEnd"/>
      <w:r w:rsidRPr="00D72BA6">
        <w:t>, T.V. (2003). The fluent reader: Reading strategies for building word recognition, fluency, and comprehension.  New York, NY: Scholastic Professional Books.</w:t>
      </w:r>
    </w:p>
    <w:p w14:paraId="07EA4A7B" w14:textId="77777777" w:rsidR="00863AA7" w:rsidRPr="00D72BA6" w:rsidRDefault="00863AA7" w:rsidP="00863AA7"/>
    <w:p w14:paraId="4237F420" w14:textId="77777777" w:rsidR="00863AA7" w:rsidRPr="00D72BA6" w:rsidRDefault="00863AA7" w:rsidP="00863AA7"/>
    <w:p w14:paraId="779D463D" w14:textId="77777777" w:rsidR="00863AA7" w:rsidRPr="00D72BA6" w:rsidRDefault="00863AA7" w:rsidP="00863AA7">
      <w:pPr>
        <w:rPr>
          <w:b/>
        </w:rPr>
      </w:pPr>
      <w:r w:rsidRPr="00D72BA6">
        <w:rPr>
          <w:b/>
        </w:rPr>
        <w:t>Pencil Tap</w:t>
      </w:r>
    </w:p>
    <w:p w14:paraId="679C9176" w14:textId="77777777" w:rsidR="00863AA7" w:rsidRPr="00D72BA6" w:rsidRDefault="00863AA7" w:rsidP="00863AA7"/>
    <w:p w14:paraId="7C854D15" w14:textId="77777777" w:rsidR="00863AA7" w:rsidRPr="00D72BA6" w:rsidRDefault="00863AA7" w:rsidP="00863AA7">
      <w:pPr>
        <w:pStyle w:val="ListParagraph"/>
        <w:numPr>
          <w:ilvl w:val="0"/>
          <w:numId w:val="41"/>
        </w:numPr>
      </w:pPr>
      <w:r w:rsidRPr="00D72BA6">
        <w:t>Hattie, J., &amp; Timperley, H. (2007).  The power of feedback.  Review of Education Research. 77(1), 81-112.</w:t>
      </w:r>
    </w:p>
    <w:p w14:paraId="20EB0A14" w14:textId="77777777" w:rsidR="00863AA7" w:rsidRPr="00D72BA6" w:rsidRDefault="00863AA7" w:rsidP="00863AA7"/>
    <w:p w14:paraId="73EE6705" w14:textId="77777777" w:rsidR="00863AA7" w:rsidRPr="00D72BA6" w:rsidRDefault="00863AA7" w:rsidP="00863AA7">
      <w:pPr>
        <w:pStyle w:val="ListParagraph"/>
        <w:numPr>
          <w:ilvl w:val="0"/>
          <w:numId w:val="41"/>
        </w:numPr>
      </w:pPr>
      <w:r w:rsidRPr="00D72BA6">
        <w:t xml:space="preserve">Howell, K., W., &amp; </w:t>
      </w:r>
      <w:proofErr w:type="spellStart"/>
      <w:r w:rsidRPr="00D72BA6">
        <w:t>Nolet</w:t>
      </w:r>
      <w:proofErr w:type="spellEnd"/>
      <w:r w:rsidRPr="00D72BA6">
        <w:t>. V., (2000).  Curriculum-Based Evaluation: Teaching and Decision Making 3</w:t>
      </w:r>
      <w:r w:rsidRPr="00863AA7">
        <w:rPr>
          <w:vertAlign w:val="superscript"/>
        </w:rPr>
        <w:t>rd</w:t>
      </w:r>
      <w:r w:rsidRPr="00D72BA6">
        <w:t xml:space="preserve"> Ed. Belmont, CA: Wadsworth.</w:t>
      </w:r>
    </w:p>
    <w:p w14:paraId="1BF32F24" w14:textId="77777777" w:rsidR="00863AA7" w:rsidRPr="00D72BA6" w:rsidRDefault="00863AA7" w:rsidP="00863AA7"/>
    <w:p w14:paraId="5B644986" w14:textId="77777777" w:rsidR="00863AA7" w:rsidRPr="00D72BA6" w:rsidRDefault="00863AA7" w:rsidP="00863AA7">
      <w:pPr>
        <w:pStyle w:val="ListParagraph"/>
        <w:numPr>
          <w:ilvl w:val="0"/>
          <w:numId w:val="41"/>
        </w:numPr>
      </w:pPr>
      <w:proofErr w:type="spellStart"/>
      <w:r w:rsidRPr="00D72BA6">
        <w:t>Lysakowski</w:t>
      </w:r>
      <w:proofErr w:type="spellEnd"/>
      <w:r w:rsidRPr="00D72BA6">
        <w:t>, R.S., &amp; Walberg, H.J. (1982).  Instructional effects of cues, participation, and corrective feedback: A quantitative synthesis.  American Educational Research Journal Vol 19(4), 559-578.</w:t>
      </w:r>
    </w:p>
    <w:p w14:paraId="31658487" w14:textId="77777777" w:rsidR="00863AA7" w:rsidRPr="00D72BA6" w:rsidRDefault="00863AA7" w:rsidP="00863AA7"/>
    <w:p w14:paraId="1E9A09A2" w14:textId="77777777" w:rsidR="00863AA7" w:rsidRPr="00D72BA6" w:rsidRDefault="00863AA7" w:rsidP="00863AA7">
      <w:pPr>
        <w:pStyle w:val="ListParagraph"/>
        <w:numPr>
          <w:ilvl w:val="0"/>
          <w:numId w:val="41"/>
        </w:numPr>
      </w:pPr>
      <w:r w:rsidRPr="00D72BA6">
        <w:t xml:space="preserve">Tenenbaum, G., &amp; Goldring, E. (1989). A meta-analysis </w:t>
      </w:r>
      <w:proofErr w:type="spellStart"/>
      <w:r w:rsidRPr="00D72BA6">
        <w:t>fo</w:t>
      </w:r>
      <w:proofErr w:type="spellEnd"/>
      <w:r w:rsidRPr="00D72BA6">
        <w:t xml:space="preserve"> the </w:t>
      </w:r>
      <w:proofErr w:type="spellStart"/>
      <w:r w:rsidRPr="00D72BA6">
        <w:t>effecta</w:t>
      </w:r>
      <w:proofErr w:type="spellEnd"/>
      <w:r w:rsidRPr="00D72BA6">
        <w:t xml:space="preserve"> of enhanced instruction: Cues, participation, reinforcement and feedback and correctives on motor skill learning. Journal of Research &amp; Development in Education. Vol 22(3) 53-64.</w:t>
      </w:r>
    </w:p>
    <w:p w14:paraId="1670567C" w14:textId="77777777" w:rsidR="00863AA7" w:rsidRPr="00D72BA6" w:rsidRDefault="00863AA7" w:rsidP="00863AA7"/>
    <w:p w14:paraId="6EB28339" w14:textId="77777777" w:rsidR="00863AA7" w:rsidRPr="00D72BA6" w:rsidRDefault="00863AA7" w:rsidP="00863AA7">
      <w:pPr>
        <w:rPr>
          <w:b/>
        </w:rPr>
      </w:pPr>
      <w:r w:rsidRPr="00D72BA6">
        <w:rPr>
          <w:b/>
        </w:rPr>
        <w:t>Word Blending</w:t>
      </w:r>
    </w:p>
    <w:p w14:paraId="51611A0B" w14:textId="77777777" w:rsidR="00863AA7" w:rsidRPr="00D72BA6" w:rsidRDefault="00863AA7" w:rsidP="00863AA7"/>
    <w:p w14:paraId="1530E70C" w14:textId="77777777" w:rsidR="00863AA7" w:rsidRPr="00D72BA6" w:rsidRDefault="00863AA7" w:rsidP="00863AA7">
      <w:pPr>
        <w:pStyle w:val="ListParagraph"/>
        <w:numPr>
          <w:ilvl w:val="0"/>
          <w:numId w:val="42"/>
        </w:numPr>
      </w:pPr>
      <w:r w:rsidRPr="00D72BA6">
        <w:t>Adams, M.J. (2001).Alphabetic anxiety and explicit, systematic phonics instruction: A cognitive science perspective.  In S.B. Neuman &amp; D.K. Dickinson (eds.), Handbook of Early Literacy Research (pp. 66-80).  New York: Guilford Press.</w:t>
      </w:r>
    </w:p>
    <w:p w14:paraId="101C830A" w14:textId="77777777" w:rsidR="00863AA7" w:rsidRPr="00D72BA6" w:rsidRDefault="00863AA7" w:rsidP="00863AA7"/>
    <w:p w14:paraId="30DBDBA5" w14:textId="77777777" w:rsidR="00863AA7" w:rsidRPr="00D72BA6" w:rsidRDefault="00863AA7" w:rsidP="00863AA7">
      <w:pPr>
        <w:pStyle w:val="ListParagraph"/>
        <w:numPr>
          <w:ilvl w:val="0"/>
          <w:numId w:val="42"/>
        </w:numPr>
      </w:pPr>
      <w:r w:rsidRPr="00D72BA6">
        <w:t>Goswami, U. (2000). Causal connections in beginning reading: The importance of rhyme.  Journal or Research in Reading, 22(3) 217-240.</w:t>
      </w:r>
    </w:p>
    <w:p w14:paraId="7D860794" w14:textId="77777777" w:rsidR="00863AA7" w:rsidRPr="00D72BA6" w:rsidRDefault="00863AA7" w:rsidP="00863AA7"/>
    <w:p w14:paraId="19DDB347" w14:textId="77777777" w:rsidR="00863AA7" w:rsidRPr="00D72BA6" w:rsidRDefault="00863AA7" w:rsidP="00863AA7">
      <w:pPr>
        <w:pStyle w:val="ListParagraph"/>
        <w:numPr>
          <w:ilvl w:val="0"/>
          <w:numId w:val="42"/>
        </w:numPr>
      </w:pPr>
      <w:proofErr w:type="spellStart"/>
      <w:r w:rsidRPr="00D72BA6">
        <w:t>Greaney</w:t>
      </w:r>
      <w:proofErr w:type="spellEnd"/>
      <w:r w:rsidRPr="00D72BA6">
        <w:t xml:space="preserve">, K.T., </w:t>
      </w:r>
      <w:proofErr w:type="spellStart"/>
      <w:r w:rsidRPr="00D72BA6">
        <w:t>Tunmer</w:t>
      </w:r>
      <w:proofErr w:type="spellEnd"/>
      <w:r w:rsidRPr="00D72BA6">
        <w:t>, W.E., &amp; Chapman, J.W., (1997). Journal of Educational Psychology, 89(4) 645-651.</w:t>
      </w:r>
    </w:p>
    <w:p w14:paraId="69335DAB" w14:textId="5EAA7DB1" w:rsidR="00863AA7" w:rsidRDefault="00863AA7" w:rsidP="00863AA7">
      <w:pPr>
        <w:rPr>
          <w:b/>
        </w:rPr>
      </w:pPr>
    </w:p>
    <w:p w14:paraId="4DA4D341" w14:textId="474955C1" w:rsidR="00863AA7" w:rsidRDefault="00863AA7" w:rsidP="00863AA7">
      <w:pPr>
        <w:rPr>
          <w:b/>
        </w:rPr>
      </w:pPr>
    </w:p>
    <w:p w14:paraId="636BB197" w14:textId="3588DDF3" w:rsidR="00863AA7" w:rsidRDefault="00863AA7" w:rsidP="00863AA7">
      <w:pPr>
        <w:rPr>
          <w:b/>
        </w:rPr>
      </w:pPr>
    </w:p>
    <w:p w14:paraId="011B3E4D" w14:textId="77777777" w:rsidR="00863AA7" w:rsidRPr="00D72BA6" w:rsidRDefault="00863AA7" w:rsidP="00863AA7">
      <w:pPr>
        <w:rPr>
          <w:b/>
        </w:rPr>
      </w:pPr>
    </w:p>
    <w:p w14:paraId="729D4FC5" w14:textId="77777777" w:rsidR="00863AA7" w:rsidRPr="00D72BA6" w:rsidRDefault="00863AA7" w:rsidP="00863AA7">
      <w:pPr>
        <w:rPr>
          <w:b/>
        </w:rPr>
      </w:pPr>
      <w:r w:rsidRPr="00D72BA6">
        <w:rPr>
          <w:b/>
        </w:rPr>
        <w:lastRenderedPageBreak/>
        <w:t>Letter Sound Identification</w:t>
      </w:r>
    </w:p>
    <w:p w14:paraId="180A32ED" w14:textId="77777777" w:rsidR="00863AA7" w:rsidRPr="00D72BA6" w:rsidRDefault="00863AA7" w:rsidP="00863AA7"/>
    <w:p w14:paraId="5A507966" w14:textId="77777777" w:rsidR="00863AA7" w:rsidRPr="00D72BA6" w:rsidRDefault="00863AA7" w:rsidP="00863AA7">
      <w:pPr>
        <w:pStyle w:val="ListParagraph"/>
        <w:numPr>
          <w:ilvl w:val="0"/>
          <w:numId w:val="43"/>
        </w:numPr>
      </w:pPr>
      <w:r w:rsidRPr="00D72BA6">
        <w:t>Adams, M.J. (1990).  Beginning to read: Thinking and learning about print.  Cambridge, MA: MIT Press.</w:t>
      </w:r>
    </w:p>
    <w:p w14:paraId="5C4E2CF2" w14:textId="77777777" w:rsidR="00863AA7" w:rsidRPr="00D72BA6" w:rsidRDefault="00863AA7" w:rsidP="00863AA7"/>
    <w:p w14:paraId="3E1F3986" w14:textId="77777777" w:rsidR="00863AA7" w:rsidRPr="00D72BA6" w:rsidRDefault="00863AA7" w:rsidP="00863AA7">
      <w:pPr>
        <w:pStyle w:val="ListParagraph"/>
        <w:numPr>
          <w:ilvl w:val="0"/>
          <w:numId w:val="43"/>
        </w:numPr>
      </w:pPr>
      <w:r w:rsidRPr="00D72BA6">
        <w:t>Adams, M.J. (2001).Alphabetic anxiety and explicit, systematic phonics instruction: A cognitive science perspective.  In S.B. Neuman &amp; D.K. Dickinson (eds.), Handbook of Early Literacy Research (pp. 66-80).  New York: Guilford Press.</w:t>
      </w:r>
    </w:p>
    <w:p w14:paraId="4EEE9BF3" w14:textId="77777777" w:rsidR="00863AA7" w:rsidRPr="00D72BA6" w:rsidRDefault="00863AA7" w:rsidP="00863AA7"/>
    <w:p w14:paraId="32E1A40D" w14:textId="77777777" w:rsidR="00863AA7" w:rsidRPr="00D72BA6" w:rsidRDefault="00863AA7" w:rsidP="00863AA7">
      <w:pPr>
        <w:pStyle w:val="ListParagraph"/>
        <w:numPr>
          <w:ilvl w:val="0"/>
          <w:numId w:val="43"/>
        </w:numPr>
      </w:pPr>
      <w:r w:rsidRPr="00D72BA6">
        <w:t>Chard, D.J., &amp; Osborn, J. (1999). Word Recognition: Paving the road to successful reading.  Intervention in school and clinic, 34(5), 271-277.</w:t>
      </w:r>
    </w:p>
    <w:p w14:paraId="155F5A58" w14:textId="77777777" w:rsidR="00863AA7" w:rsidRPr="00D72BA6" w:rsidRDefault="00863AA7" w:rsidP="00863AA7">
      <w:pPr>
        <w:rPr>
          <w:b/>
        </w:rPr>
      </w:pPr>
    </w:p>
    <w:p w14:paraId="0619B0B9" w14:textId="77777777" w:rsidR="00863AA7" w:rsidRPr="00D72BA6" w:rsidRDefault="00863AA7" w:rsidP="00863AA7">
      <w:pPr>
        <w:rPr>
          <w:b/>
        </w:rPr>
      </w:pPr>
      <w:r w:rsidRPr="00D72BA6">
        <w:rPr>
          <w:b/>
        </w:rPr>
        <w:t>Phonological Awareness Interventions</w:t>
      </w:r>
    </w:p>
    <w:p w14:paraId="229D5903" w14:textId="77777777" w:rsidR="00863AA7" w:rsidRPr="00D72BA6" w:rsidRDefault="00863AA7" w:rsidP="00863AA7">
      <w:pPr>
        <w:rPr>
          <w:b/>
        </w:rPr>
      </w:pPr>
    </w:p>
    <w:p w14:paraId="096C9D96" w14:textId="77777777" w:rsidR="00863AA7" w:rsidRPr="00D72BA6" w:rsidRDefault="00863AA7" w:rsidP="00863AA7">
      <w:pPr>
        <w:pStyle w:val="ListParagraph"/>
        <w:numPr>
          <w:ilvl w:val="0"/>
          <w:numId w:val="44"/>
        </w:numPr>
      </w:pPr>
      <w:r w:rsidRPr="00D72BA6">
        <w:t xml:space="preserve">Bus, A. G., &amp; van </w:t>
      </w:r>
      <w:proofErr w:type="spellStart"/>
      <w:r w:rsidRPr="00D72BA6">
        <w:t>IJzendoorn</w:t>
      </w:r>
      <w:proofErr w:type="spellEnd"/>
      <w:r w:rsidRPr="00D72BA6">
        <w:t>, M. H. (1999). Phonological awareness and early reading: A meta-analysis of experimental training studies. Journal of Educational Psychology, 91(3), 403.</w:t>
      </w:r>
    </w:p>
    <w:p w14:paraId="26E640A3" w14:textId="77777777" w:rsidR="00863AA7" w:rsidRPr="00D72BA6" w:rsidRDefault="00863AA7" w:rsidP="00863AA7"/>
    <w:p w14:paraId="6A4A6915" w14:textId="77777777" w:rsidR="00863AA7" w:rsidRPr="00D72BA6" w:rsidRDefault="00863AA7" w:rsidP="00863AA7">
      <w:pPr>
        <w:pStyle w:val="ListParagraph"/>
        <w:numPr>
          <w:ilvl w:val="0"/>
          <w:numId w:val="44"/>
        </w:numPr>
      </w:pPr>
      <w:r w:rsidRPr="00D72BA6">
        <w:t>Hatcher, P. J., &amp; Hulme, C. (1999). Phonemes, rhymes, and intelligence as predictors of children's responsiveness to remedial reading instruction: Evidence from a longitudinal intervention study. Journal of experimental child psychology, 72(2), 130-153.</w:t>
      </w:r>
    </w:p>
    <w:p w14:paraId="43AE297D" w14:textId="77777777" w:rsidR="00863AA7" w:rsidRPr="00D72BA6" w:rsidRDefault="00863AA7" w:rsidP="00863AA7">
      <w:pPr>
        <w:rPr>
          <w:b/>
        </w:rPr>
      </w:pPr>
    </w:p>
    <w:p w14:paraId="0B7A789B" w14:textId="77777777" w:rsidR="00863AA7" w:rsidRPr="00D72BA6" w:rsidRDefault="00863AA7" w:rsidP="00863AA7">
      <w:pPr>
        <w:ind w:left="360"/>
      </w:pPr>
      <w:r w:rsidRPr="00D72BA6">
        <w:t xml:space="preserve">Phoneme Blending </w:t>
      </w:r>
    </w:p>
    <w:p w14:paraId="74717DC4" w14:textId="77777777" w:rsidR="00863AA7" w:rsidRPr="00D72BA6" w:rsidRDefault="00863AA7" w:rsidP="00863AA7"/>
    <w:p w14:paraId="40F2AF88" w14:textId="77777777" w:rsidR="00863AA7" w:rsidRPr="00D72BA6" w:rsidRDefault="00863AA7" w:rsidP="00863AA7">
      <w:pPr>
        <w:pStyle w:val="ListParagraph"/>
        <w:numPr>
          <w:ilvl w:val="0"/>
          <w:numId w:val="44"/>
        </w:numPr>
      </w:pPr>
      <w:r w:rsidRPr="00D72BA6">
        <w:t>Adams, M.J. (1990).  Beginning to read: Thinking and learning about print.  Cambridge, MA: MIT Press.</w:t>
      </w:r>
    </w:p>
    <w:p w14:paraId="3944BA77" w14:textId="77777777" w:rsidR="00863AA7" w:rsidRPr="00D72BA6" w:rsidRDefault="00863AA7" w:rsidP="00863AA7"/>
    <w:p w14:paraId="1CB23AB4" w14:textId="77777777" w:rsidR="00863AA7" w:rsidRPr="00D72BA6" w:rsidRDefault="00863AA7" w:rsidP="00863AA7">
      <w:pPr>
        <w:pStyle w:val="ListParagraph"/>
        <w:numPr>
          <w:ilvl w:val="0"/>
          <w:numId w:val="44"/>
        </w:numPr>
      </w:pPr>
      <w:r w:rsidRPr="00D72BA6">
        <w:t>Bos, C.D., &amp; Vaughn, S. (2002).  Strategies for teaching students with learning and behavioral problems (5</w:t>
      </w:r>
      <w:r w:rsidRPr="00863AA7">
        <w:rPr>
          <w:vertAlign w:val="superscript"/>
        </w:rPr>
        <w:t>th</w:t>
      </w:r>
      <w:r w:rsidRPr="00D72BA6">
        <w:t xml:space="preserve"> Ed.). Boston: Allyn &amp; Bacon.</w:t>
      </w:r>
    </w:p>
    <w:p w14:paraId="7C82CC33" w14:textId="77777777" w:rsidR="00863AA7" w:rsidRPr="00D72BA6" w:rsidRDefault="00863AA7" w:rsidP="00863AA7"/>
    <w:p w14:paraId="40E0C54D" w14:textId="77777777" w:rsidR="00863AA7" w:rsidRPr="00D72BA6" w:rsidRDefault="00863AA7" w:rsidP="00863AA7">
      <w:pPr>
        <w:pStyle w:val="ListParagraph"/>
        <w:numPr>
          <w:ilvl w:val="0"/>
          <w:numId w:val="44"/>
        </w:numPr>
      </w:pPr>
      <w:proofErr w:type="spellStart"/>
      <w:r w:rsidRPr="00D72BA6">
        <w:t>Ehri</w:t>
      </w:r>
      <w:proofErr w:type="spellEnd"/>
      <w:r w:rsidRPr="00D72BA6">
        <w:t xml:space="preserve">, L.C., </w:t>
      </w:r>
      <w:proofErr w:type="spellStart"/>
      <w:r w:rsidRPr="00D72BA6">
        <w:t>Nunees</w:t>
      </w:r>
      <w:proofErr w:type="spellEnd"/>
      <w:r w:rsidRPr="00D72BA6">
        <w:t>, S.R., &amp; Willows, D.M. (2001).  Phonemic awareness instruction helps children learn to read: Evidence from the National Reading Panel’s meta-analysis.  Reading Research Quarterly, 36(3). 250-287.</w:t>
      </w:r>
    </w:p>
    <w:p w14:paraId="09FDEFB8" w14:textId="77777777" w:rsidR="00863AA7" w:rsidRPr="00D72BA6" w:rsidRDefault="00863AA7" w:rsidP="00863AA7"/>
    <w:p w14:paraId="6DE22A07" w14:textId="77777777" w:rsidR="00863AA7" w:rsidRPr="00D72BA6" w:rsidRDefault="00863AA7" w:rsidP="00863AA7">
      <w:pPr>
        <w:pStyle w:val="ListParagraph"/>
        <w:numPr>
          <w:ilvl w:val="0"/>
          <w:numId w:val="44"/>
        </w:numPr>
      </w:pPr>
      <w:r w:rsidRPr="00D72BA6">
        <w:t>Elkonin, D.B. (1973). U.S.S.R. In J. Downing (Ed.), Comparative Reading (pp.551-579). New York: MacMillan.</w:t>
      </w:r>
    </w:p>
    <w:p w14:paraId="187333A0" w14:textId="77777777" w:rsidR="00863AA7" w:rsidRPr="00D72BA6" w:rsidRDefault="00863AA7" w:rsidP="00863AA7"/>
    <w:p w14:paraId="169035F4" w14:textId="77777777" w:rsidR="00863AA7" w:rsidRPr="00D72BA6" w:rsidRDefault="00863AA7" w:rsidP="00863AA7">
      <w:pPr>
        <w:pStyle w:val="ListParagraph"/>
        <w:numPr>
          <w:ilvl w:val="0"/>
          <w:numId w:val="44"/>
        </w:numPr>
      </w:pPr>
      <w:r w:rsidRPr="00D72BA6">
        <w:t>National Reading Panel. (2000).  Teaching children to read: An evidence-based assessment of the scientific research literature on reading and its implications for reading instruction.  Bethesda, MA: National Institutes of Health.</w:t>
      </w:r>
    </w:p>
    <w:p w14:paraId="3572874A" w14:textId="77777777" w:rsidR="00863AA7" w:rsidRPr="00D72BA6" w:rsidRDefault="00863AA7" w:rsidP="00863AA7"/>
    <w:p w14:paraId="05BCFDD3" w14:textId="77777777" w:rsidR="00863AA7" w:rsidRPr="00D72BA6" w:rsidRDefault="00863AA7" w:rsidP="00863AA7">
      <w:pPr>
        <w:pStyle w:val="ListParagraph"/>
        <w:numPr>
          <w:ilvl w:val="0"/>
          <w:numId w:val="44"/>
        </w:numPr>
      </w:pPr>
      <w:r w:rsidRPr="00D72BA6">
        <w:t xml:space="preserve">Santi, K.L., </w:t>
      </w:r>
      <w:proofErr w:type="spellStart"/>
      <w:r w:rsidRPr="00D72BA6">
        <w:t>Menchetti</w:t>
      </w:r>
      <w:proofErr w:type="spellEnd"/>
      <w:r w:rsidRPr="00D72BA6">
        <w:t>, B.M., &amp; Edwards, B.J. (2004).  A comparison of eight kindergarten phonemic awareness programs based on empirically validated instructional principals.  Remedial and Special Education, Vol 25(3) 189-196.</w:t>
      </w:r>
    </w:p>
    <w:p w14:paraId="3E623642" w14:textId="77777777" w:rsidR="00863AA7" w:rsidRPr="00D72BA6" w:rsidRDefault="00863AA7" w:rsidP="00863AA7"/>
    <w:p w14:paraId="58C85B11" w14:textId="77777777" w:rsidR="00863AA7" w:rsidRPr="00D72BA6" w:rsidRDefault="00863AA7" w:rsidP="00863AA7">
      <w:pPr>
        <w:pStyle w:val="ListParagraph"/>
        <w:numPr>
          <w:ilvl w:val="0"/>
          <w:numId w:val="44"/>
        </w:numPr>
      </w:pPr>
      <w:r w:rsidRPr="00D72BA6">
        <w:t>Smith, C.R. (1998).  From gibberish to phonemic awareness:  Effective decoding instruction.  Exceptional Children, Vol 30(6) 20-25.</w:t>
      </w:r>
    </w:p>
    <w:p w14:paraId="195A73E5" w14:textId="77777777" w:rsidR="00863AA7" w:rsidRPr="00D72BA6" w:rsidRDefault="00863AA7" w:rsidP="00863AA7"/>
    <w:p w14:paraId="3E1CCE11" w14:textId="77777777" w:rsidR="00863AA7" w:rsidRPr="00D72BA6" w:rsidRDefault="00863AA7" w:rsidP="00863AA7">
      <w:pPr>
        <w:pStyle w:val="ListParagraph"/>
        <w:numPr>
          <w:ilvl w:val="0"/>
          <w:numId w:val="44"/>
        </w:numPr>
      </w:pPr>
      <w:r w:rsidRPr="00D72BA6">
        <w:lastRenderedPageBreak/>
        <w:t xml:space="preserve">Smith, S.B., Simmons, D.C., &amp; </w:t>
      </w:r>
      <w:proofErr w:type="spellStart"/>
      <w:r w:rsidRPr="00D72BA6">
        <w:t>Kame’enui</w:t>
      </w:r>
      <w:proofErr w:type="spellEnd"/>
      <w:r w:rsidRPr="00D72BA6">
        <w:t xml:space="preserve">, E, J. (1998).  Phonological Awareness: Research bases.  In D.C. Simmons &amp; E.J. </w:t>
      </w:r>
      <w:proofErr w:type="spellStart"/>
      <w:r w:rsidRPr="00D72BA6">
        <w:t>Kame’enui</w:t>
      </w:r>
      <w:proofErr w:type="spellEnd"/>
      <w:r w:rsidRPr="00D72BA6">
        <w:t xml:space="preserve"> (Eds.), What Reading research tells us about children with diverse learning needs: Bases and basics.  Mahwah, NJ: Lawrence Erlbaum Associates.</w:t>
      </w:r>
    </w:p>
    <w:p w14:paraId="721A2CA7" w14:textId="77777777" w:rsidR="00863AA7" w:rsidRPr="00D72BA6" w:rsidRDefault="00863AA7" w:rsidP="00863AA7">
      <w:pPr>
        <w:rPr>
          <w:rFonts w:cs="Times-Roman"/>
          <w:lang w:bidi="en-US"/>
        </w:rPr>
      </w:pPr>
    </w:p>
    <w:p w14:paraId="712FF1A2" w14:textId="77777777" w:rsidR="00863AA7" w:rsidRPr="00D72BA6" w:rsidRDefault="00863AA7" w:rsidP="00863AA7">
      <w:pPr>
        <w:pStyle w:val="ListParagraph"/>
        <w:numPr>
          <w:ilvl w:val="0"/>
          <w:numId w:val="44"/>
        </w:numPr>
      </w:pPr>
      <w:r w:rsidRPr="00863AA7">
        <w:rPr>
          <w:rFonts w:cs="Times-Roman"/>
          <w:lang w:bidi="en-US"/>
        </w:rPr>
        <w:t>Snider, V. E. (1995). A primer on phonemic awareness: What it is, why it is important, and how to</w:t>
      </w:r>
      <w:r w:rsidRPr="00863AA7">
        <w:rPr>
          <w:rFonts w:cs="Helvetica"/>
          <w:lang w:bidi="en-US"/>
        </w:rPr>
        <w:t xml:space="preserve"> </w:t>
      </w:r>
      <w:r w:rsidRPr="00863AA7">
        <w:rPr>
          <w:rFonts w:cs="Times-Roman"/>
          <w:lang w:bidi="en-US"/>
        </w:rPr>
        <w:t>teach it.</w:t>
      </w:r>
      <w:r w:rsidRPr="00863AA7">
        <w:rPr>
          <w:rFonts w:cs="Helvetica"/>
          <w:lang w:bidi="en-US"/>
        </w:rPr>
        <w:t xml:space="preserve"> </w:t>
      </w:r>
      <w:r w:rsidRPr="00863AA7">
        <w:rPr>
          <w:rFonts w:cs="Times-Roman"/>
          <w:i/>
          <w:iCs/>
          <w:lang w:bidi="en-US"/>
        </w:rPr>
        <w:t>School Psychology Review</w:t>
      </w:r>
      <w:r w:rsidRPr="00863AA7">
        <w:rPr>
          <w:rFonts w:cs="Times-Roman"/>
          <w:lang w:bidi="en-US"/>
        </w:rPr>
        <w:t>,</w:t>
      </w:r>
      <w:r w:rsidRPr="00863AA7">
        <w:rPr>
          <w:rFonts w:cs="Helvetica"/>
          <w:lang w:bidi="en-US"/>
        </w:rPr>
        <w:t xml:space="preserve"> </w:t>
      </w:r>
      <w:r w:rsidRPr="00863AA7">
        <w:rPr>
          <w:rFonts w:cs="Times-Roman"/>
          <w:i/>
          <w:iCs/>
          <w:lang w:bidi="en-US"/>
        </w:rPr>
        <w:t>24,</w:t>
      </w:r>
      <w:r w:rsidRPr="00863AA7">
        <w:rPr>
          <w:rFonts w:cs="Helvetica"/>
          <w:lang w:bidi="en-US"/>
        </w:rPr>
        <w:t xml:space="preserve"> </w:t>
      </w:r>
      <w:r w:rsidRPr="00863AA7">
        <w:rPr>
          <w:rFonts w:cs="Times-Roman"/>
          <w:lang w:bidi="en-US"/>
        </w:rPr>
        <w:t>443–455.</w:t>
      </w:r>
      <w:r w:rsidRPr="00863AA7">
        <w:rPr>
          <w:rFonts w:cs="Helvetica"/>
          <w:lang w:bidi="en-US"/>
        </w:rPr>
        <w:t xml:space="preserve"> </w:t>
      </w:r>
    </w:p>
    <w:p w14:paraId="7D0BEB9B" w14:textId="77777777" w:rsidR="00863AA7" w:rsidRDefault="00863AA7" w:rsidP="00863AA7">
      <w:pPr>
        <w:rPr>
          <w:b/>
        </w:rPr>
      </w:pPr>
    </w:p>
    <w:p w14:paraId="12C62E0F" w14:textId="4FD36D10" w:rsidR="00863AA7" w:rsidRPr="00D72BA6" w:rsidRDefault="00863AA7" w:rsidP="00863AA7">
      <w:pPr>
        <w:ind w:left="360"/>
      </w:pPr>
      <w:r w:rsidRPr="00D72BA6">
        <w:t xml:space="preserve">Phoneme Segmentation </w:t>
      </w:r>
    </w:p>
    <w:p w14:paraId="57E1BD14" w14:textId="77777777" w:rsidR="00863AA7" w:rsidRPr="00D72BA6" w:rsidRDefault="00863AA7" w:rsidP="00863AA7"/>
    <w:p w14:paraId="0A1F9AFC" w14:textId="77777777" w:rsidR="00863AA7" w:rsidRPr="00D72BA6" w:rsidRDefault="00863AA7" w:rsidP="00863AA7">
      <w:pPr>
        <w:pStyle w:val="ListParagraph"/>
        <w:numPr>
          <w:ilvl w:val="0"/>
          <w:numId w:val="45"/>
        </w:numPr>
      </w:pPr>
      <w:r w:rsidRPr="00D72BA6">
        <w:t>Adams, M.J. (1990).  Beginning to read: Thinking and learning about print.  Cambridge, MA: MIT Press.</w:t>
      </w:r>
    </w:p>
    <w:p w14:paraId="79896C8B" w14:textId="77777777" w:rsidR="00863AA7" w:rsidRPr="00D72BA6" w:rsidRDefault="00863AA7" w:rsidP="00863AA7"/>
    <w:p w14:paraId="2815F6C6" w14:textId="77777777" w:rsidR="00863AA7" w:rsidRPr="00863AA7" w:rsidRDefault="00863AA7" w:rsidP="00863AA7">
      <w:pPr>
        <w:pStyle w:val="ListParagraph"/>
        <w:numPr>
          <w:ilvl w:val="0"/>
          <w:numId w:val="45"/>
        </w:numPr>
        <w:rPr>
          <w:rFonts w:cs="Helvetica"/>
          <w:lang w:bidi="en-US"/>
        </w:rPr>
      </w:pPr>
      <w:proofErr w:type="spellStart"/>
      <w:r w:rsidRPr="00863AA7">
        <w:rPr>
          <w:rFonts w:cs="Times-Roman"/>
          <w:lang w:bidi="en-US"/>
        </w:rPr>
        <w:t>Blachman</w:t>
      </w:r>
      <w:proofErr w:type="spellEnd"/>
      <w:r w:rsidRPr="00863AA7">
        <w:rPr>
          <w:rFonts w:cs="Times-Roman"/>
          <w:lang w:bidi="en-US"/>
        </w:rPr>
        <w:t>, B. A. (1991). Early intervention for children’s reading problems: Clinical applications of</w:t>
      </w:r>
      <w:r w:rsidRPr="00863AA7">
        <w:rPr>
          <w:rFonts w:cs="Helvetica"/>
          <w:lang w:bidi="en-US"/>
        </w:rPr>
        <w:t xml:space="preserve"> </w:t>
      </w:r>
      <w:r w:rsidRPr="00863AA7">
        <w:rPr>
          <w:rFonts w:cs="Times-Roman"/>
          <w:lang w:bidi="en-US"/>
        </w:rPr>
        <w:t>the research on phonological awareness.</w:t>
      </w:r>
      <w:r w:rsidRPr="00863AA7">
        <w:rPr>
          <w:rFonts w:cs="Helvetica"/>
          <w:lang w:bidi="en-US"/>
        </w:rPr>
        <w:t xml:space="preserve"> </w:t>
      </w:r>
      <w:r w:rsidRPr="00863AA7">
        <w:rPr>
          <w:rFonts w:cs="Times-Roman"/>
          <w:i/>
          <w:iCs/>
          <w:lang w:bidi="en-US"/>
        </w:rPr>
        <w:t>Topics in Language Disorders</w:t>
      </w:r>
      <w:r w:rsidRPr="00863AA7">
        <w:rPr>
          <w:rFonts w:cs="Times-Roman"/>
          <w:lang w:bidi="en-US"/>
        </w:rPr>
        <w:t>,</w:t>
      </w:r>
      <w:r w:rsidRPr="00863AA7">
        <w:rPr>
          <w:rFonts w:cs="Helvetica"/>
          <w:lang w:bidi="en-US"/>
        </w:rPr>
        <w:t xml:space="preserve"> </w:t>
      </w:r>
      <w:r w:rsidRPr="00863AA7">
        <w:rPr>
          <w:rFonts w:cs="Times-Roman"/>
          <w:i/>
          <w:iCs/>
          <w:lang w:bidi="en-US"/>
        </w:rPr>
        <w:t>12,</w:t>
      </w:r>
      <w:r w:rsidRPr="00863AA7">
        <w:rPr>
          <w:rFonts w:cs="Helvetica"/>
          <w:lang w:bidi="en-US"/>
        </w:rPr>
        <w:t xml:space="preserve"> </w:t>
      </w:r>
      <w:r w:rsidRPr="00863AA7">
        <w:rPr>
          <w:rFonts w:cs="Times-Roman"/>
          <w:lang w:bidi="en-US"/>
        </w:rPr>
        <w:t>51–65.</w:t>
      </w:r>
      <w:r w:rsidRPr="00863AA7">
        <w:rPr>
          <w:rFonts w:cs="Helvetica"/>
          <w:lang w:bidi="en-US"/>
        </w:rPr>
        <w:t xml:space="preserve"> </w:t>
      </w:r>
    </w:p>
    <w:p w14:paraId="6DA8E185" w14:textId="77777777" w:rsidR="00863AA7" w:rsidRPr="00D72BA6" w:rsidRDefault="00863AA7" w:rsidP="00863AA7"/>
    <w:p w14:paraId="02E0921F" w14:textId="77777777" w:rsidR="00863AA7" w:rsidRPr="00D72BA6" w:rsidRDefault="00863AA7" w:rsidP="00863AA7">
      <w:pPr>
        <w:pStyle w:val="ListParagraph"/>
        <w:numPr>
          <w:ilvl w:val="0"/>
          <w:numId w:val="45"/>
        </w:numPr>
      </w:pPr>
      <w:r w:rsidRPr="00D72BA6">
        <w:t>Bos, C.D., &amp; Vaughn, S. (2002).  Strategies for teaching students with learning and behavioral problems (5</w:t>
      </w:r>
      <w:r w:rsidRPr="00863AA7">
        <w:rPr>
          <w:vertAlign w:val="superscript"/>
        </w:rPr>
        <w:t>th</w:t>
      </w:r>
      <w:r w:rsidRPr="00D72BA6">
        <w:t xml:space="preserve"> Ed.). Boston: Allyn &amp; Bacon.</w:t>
      </w:r>
    </w:p>
    <w:p w14:paraId="7C526AD4" w14:textId="77777777" w:rsidR="00863AA7" w:rsidRPr="00D72BA6" w:rsidRDefault="00863AA7" w:rsidP="00863AA7"/>
    <w:p w14:paraId="00D9305F" w14:textId="77777777" w:rsidR="00863AA7" w:rsidRPr="00D72BA6" w:rsidRDefault="00863AA7" w:rsidP="00863AA7">
      <w:pPr>
        <w:pStyle w:val="ListParagraph"/>
        <w:numPr>
          <w:ilvl w:val="0"/>
          <w:numId w:val="45"/>
        </w:numPr>
      </w:pPr>
      <w:proofErr w:type="spellStart"/>
      <w:r w:rsidRPr="00D72BA6">
        <w:t>Ehri</w:t>
      </w:r>
      <w:proofErr w:type="spellEnd"/>
      <w:r w:rsidRPr="00D72BA6">
        <w:t xml:space="preserve">, L.C., </w:t>
      </w:r>
      <w:proofErr w:type="spellStart"/>
      <w:r w:rsidRPr="00D72BA6">
        <w:t>Nunees</w:t>
      </w:r>
      <w:proofErr w:type="spellEnd"/>
      <w:r w:rsidRPr="00D72BA6">
        <w:t>, S.R., &amp; Willows, D.M. (2001).  Phonemic awareness instruction helps children learn to read: Evidence from the National Reading Panel’s meta-analysis.  Reading Research Quarterly, 36(3). 250-287.</w:t>
      </w:r>
    </w:p>
    <w:p w14:paraId="27215F8A" w14:textId="77777777" w:rsidR="00863AA7" w:rsidRPr="00D72BA6" w:rsidRDefault="00863AA7" w:rsidP="00863AA7"/>
    <w:p w14:paraId="465AFF5C" w14:textId="77777777" w:rsidR="00863AA7" w:rsidRPr="00D72BA6" w:rsidRDefault="00863AA7" w:rsidP="00863AA7">
      <w:pPr>
        <w:pStyle w:val="ListParagraph"/>
        <w:numPr>
          <w:ilvl w:val="0"/>
          <w:numId w:val="45"/>
        </w:numPr>
      </w:pPr>
      <w:r w:rsidRPr="00D72BA6">
        <w:t>National Reading Panel. (2000).  Teaching children to read: An evidence-based assessment of the scientific research literature on reading and its implications for reading instruction.  Bethesda, MA: National Institutes of Health.</w:t>
      </w:r>
    </w:p>
    <w:p w14:paraId="2C0343AD" w14:textId="77777777" w:rsidR="00863AA7" w:rsidRPr="00D72BA6" w:rsidRDefault="00863AA7" w:rsidP="00863AA7"/>
    <w:p w14:paraId="14481E84" w14:textId="77777777" w:rsidR="00863AA7" w:rsidRPr="00D72BA6" w:rsidRDefault="00863AA7" w:rsidP="00863AA7">
      <w:pPr>
        <w:pStyle w:val="ListParagraph"/>
        <w:numPr>
          <w:ilvl w:val="0"/>
          <w:numId w:val="45"/>
        </w:numPr>
      </w:pPr>
      <w:r w:rsidRPr="00D72BA6">
        <w:t xml:space="preserve">Santi, K.L., </w:t>
      </w:r>
      <w:proofErr w:type="spellStart"/>
      <w:r w:rsidRPr="00D72BA6">
        <w:t>Menchetti</w:t>
      </w:r>
      <w:proofErr w:type="spellEnd"/>
      <w:r w:rsidRPr="00D72BA6">
        <w:t>, B.M., &amp; Edwards, B.J. (2004).  A comparison of eight kindergarten phonemic awareness programs based on empirically validated instructional principals.  Remedial and Special Education, Vol 25(3) 189-196.</w:t>
      </w:r>
    </w:p>
    <w:p w14:paraId="2DC75930" w14:textId="77777777" w:rsidR="00863AA7" w:rsidRPr="00D72BA6" w:rsidRDefault="00863AA7" w:rsidP="00863AA7"/>
    <w:p w14:paraId="53B558DC" w14:textId="77777777" w:rsidR="00863AA7" w:rsidRPr="00D72BA6" w:rsidRDefault="00863AA7" w:rsidP="00863AA7">
      <w:pPr>
        <w:pStyle w:val="ListParagraph"/>
        <w:numPr>
          <w:ilvl w:val="0"/>
          <w:numId w:val="45"/>
        </w:numPr>
      </w:pPr>
      <w:r w:rsidRPr="00D72BA6">
        <w:t>Smith, C.R. (1998).  From gibberish to phonemic awareness:  Effective decoding instruction.  Exceptional Children  Vol 30(6) 20-25.</w:t>
      </w:r>
    </w:p>
    <w:p w14:paraId="6F1EC244" w14:textId="77777777" w:rsidR="00863AA7" w:rsidRPr="00D72BA6" w:rsidRDefault="00863AA7" w:rsidP="00863AA7"/>
    <w:p w14:paraId="0A0F9C73" w14:textId="77777777" w:rsidR="00863AA7" w:rsidRPr="00D72BA6" w:rsidRDefault="00863AA7" w:rsidP="00863AA7">
      <w:pPr>
        <w:pStyle w:val="ListParagraph"/>
        <w:numPr>
          <w:ilvl w:val="0"/>
          <w:numId w:val="45"/>
        </w:numPr>
      </w:pPr>
      <w:r w:rsidRPr="00D72BA6">
        <w:t xml:space="preserve">Smith, S.B., Simmons, D.C., &amp; </w:t>
      </w:r>
      <w:proofErr w:type="spellStart"/>
      <w:r w:rsidRPr="00D72BA6">
        <w:t>Kame’enui</w:t>
      </w:r>
      <w:proofErr w:type="spellEnd"/>
      <w:r w:rsidRPr="00D72BA6">
        <w:t xml:space="preserve">, E, J. (1998).  Phonological Awareness: Research bases.  In D.C. Simmons &amp; E.J. </w:t>
      </w:r>
      <w:proofErr w:type="spellStart"/>
      <w:r w:rsidRPr="00D72BA6">
        <w:t>Kame’enui</w:t>
      </w:r>
      <w:proofErr w:type="spellEnd"/>
      <w:r w:rsidRPr="00D72BA6">
        <w:t xml:space="preserve"> (Eds.), What Reading research tells us about children with diverse learning needs: Bases and basics.  Mahwah, NJ: Lawrence Erlbaum Associates.</w:t>
      </w:r>
    </w:p>
    <w:p w14:paraId="13F19111" w14:textId="77777777" w:rsidR="00863AA7" w:rsidRPr="00D72BA6" w:rsidRDefault="00863AA7" w:rsidP="00863AA7">
      <w:pPr>
        <w:rPr>
          <w:rFonts w:cs="Times-Roman"/>
          <w:lang w:bidi="en-US"/>
        </w:rPr>
      </w:pPr>
    </w:p>
    <w:p w14:paraId="3556EFE0" w14:textId="77777777" w:rsidR="00863AA7" w:rsidRPr="00D72BA6" w:rsidRDefault="00863AA7" w:rsidP="00863AA7">
      <w:pPr>
        <w:pStyle w:val="ListParagraph"/>
        <w:numPr>
          <w:ilvl w:val="0"/>
          <w:numId w:val="45"/>
        </w:numPr>
      </w:pPr>
      <w:r w:rsidRPr="00863AA7">
        <w:rPr>
          <w:rFonts w:cs="Times-Roman"/>
          <w:lang w:bidi="en-US"/>
        </w:rPr>
        <w:t>Snider, V. E. (1995). A primer on phonemic awareness: What it is, why it is important, and how to</w:t>
      </w:r>
      <w:r w:rsidRPr="00863AA7">
        <w:rPr>
          <w:rFonts w:cs="Helvetica"/>
          <w:lang w:bidi="en-US"/>
        </w:rPr>
        <w:t xml:space="preserve"> </w:t>
      </w:r>
      <w:r w:rsidRPr="00863AA7">
        <w:rPr>
          <w:rFonts w:cs="Times-Roman"/>
          <w:lang w:bidi="en-US"/>
        </w:rPr>
        <w:t>teach it.</w:t>
      </w:r>
      <w:r w:rsidRPr="00863AA7">
        <w:rPr>
          <w:rFonts w:cs="Helvetica"/>
          <w:lang w:bidi="en-US"/>
        </w:rPr>
        <w:t xml:space="preserve"> </w:t>
      </w:r>
      <w:r w:rsidRPr="00863AA7">
        <w:rPr>
          <w:rFonts w:cs="Times-Roman"/>
          <w:i/>
          <w:iCs/>
          <w:lang w:bidi="en-US"/>
        </w:rPr>
        <w:t>School Psychology Review</w:t>
      </w:r>
      <w:r w:rsidRPr="00863AA7">
        <w:rPr>
          <w:rFonts w:cs="Times-Roman"/>
          <w:lang w:bidi="en-US"/>
        </w:rPr>
        <w:t>,</w:t>
      </w:r>
      <w:r w:rsidRPr="00863AA7">
        <w:rPr>
          <w:rFonts w:cs="Helvetica"/>
          <w:lang w:bidi="en-US"/>
        </w:rPr>
        <w:t xml:space="preserve"> </w:t>
      </w:r>
      <w:r w:rsidRPr="00863AA7">
        <w:rPr>
          <w:rFonts w:cs="Times-Roman"/>
          <w:i/>
          <w:iCs/>
          <w:lang w:bidi="en-US"/>
        </w:rPr>
        <w:t>24,</w:t>
      </w:r>
      <w:r w:rsidRPr="00863AA7">
        <w:rPr>
          <w:rFonts w:cs="Helvetica"/>
          <w:lang w:bidi="en-US"/>
        </w:rPr>
        <w:t xml:space="preserve"> </w:t>
      </w:r>
      <w:r w:rsidRPr="00863AA7">
        <w:rPr>
          <w:rFonts w:cs="Times-Roman"/>
          <w:lang w:bidi="en-US"/>
        </w:rPr>
        <w:t>443–455.</w:t>
      </w:r>
    </w:p>
    <w:p w14:paraId="04D275B7" w14:textId="0760008C" w:rsidR="00B6511C" w:rsidRDefault="00B6511C" w:rsidP="00863AA7"/>
    <w:p w14:paraId="1EC23CA4" w14:textId="77777777" w:rsidR="00B6511C" w:rsidRPr="00B6511C" w:rsidRDefault="00B6511C" w:rsidP="00B6511C"/>
    <w:p w14:paraId="549FA757" w14:textId="77777777" w:rsidR="00B6511C" w:rsidRPr="00B6511C" w:rsidRDefault="00B6511C" w:rsidP="00B6511C"/>
    <w:p w14:paraId="32724D62" w14:textId="77777777" w:rsidR="00B6511C" w:rsidRPr="00B6511C" w:rsidRDefault="00B6511C" w:rsidP="00B6511C"/>
    <w:p w14:paraId="794E9A46" w14:textId="77777777" w:rsidR="00B6511C" w:rsidRPr="00B6511C" w:rsidRDefault="00B6511C" w:rsidP="00B6511C"/>
    <w:p w14:paraId="0901BD40" w14:textId="57817746" w:rsidR="00B6511C" w:rsidRDefault="00B6511C" w:rsidP="00B6511C"/>
    <w:p w14:paraId="1CC99E69" w14:textId="7DCEDDC9" w:rsidR="00863AA7" w:rsidRPr="00B6511C" w:rsidRDefault="00B6511C" w:rsidP="00B6511C">
      <w:pPr>
        <w:tabs>
          <w:tab w:val="left" w:pos="5490"/>
        </w:tabs>
      </w:pPr>
      <w:r>
        <w:tab/>
      </w:r>
    </w:p>
    <w:sectPr w:rsidR="00863AA7" w:rsidRPr="00B6511C" w:rsidSect="007977DF">
      <w:footerReference w:type="default" r:id="rId37"/>
      <w:pgSz w:w="12240" w:h="15840"/>
      <w:pgMar w:top="720" w:right="1440" w:bottom="720" w:left="1440" w:header="720"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B8018" w16cex:dateUtc="2022-08-08T17:29:00Z"/>
  <w16cex:commentExtensible w16cex:durableId="269B80DC" w16cex:dateUtc="2022-08-08T17:32:00Z"/>
  <w16cex:commentExtensible w16cex:durableId="269B809A" w16cex:dateUtc="2022-08-08T17:31: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10F8F" w14:textId="77777777" w:rsidR="006E7C02" w:rsidRDefault="006E7C02" w:rsidP="000B11FD">
      <w:r>
        <w:separator/>
      </w:r>
    </w:p>
  </w:endnote>
  <w:endnote w:type="continuationSeparator" w:id="0">
    <w:p w14:paraId="29F89C87" w14:textId="77777777" w:rsidR="006E7C02" w:rsidRDefault="006E7C02" w:rsidP="000B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843055552"/>
      <w:docPartObj>
        <w:docPartGallery w:val="Page Numbers (Bottom of Page)"/>
        <w:docPartUnique/>
      </w:docPartObj>
    </w:sdtPr>
    <w:sdtEndPr>
      <w:rPr>
        <w:spacing w:val="60"/>
      </w:rPr>
    </w:sdtEndPr>
    <w:sdtContent>
      <w:p w14:paraId="59DB768E" w14:textId="74524F37" w:rsidR="000B1EB7" w:rsidRPr="003B6862" w:rsidRDefault="000B1EB7" w:rsidP="000B11FD">
        <w:pPr>
          <w:pStyle w:val="Footer"/>
          <w:rPr>
            <w:b/>
            <w:bCs/>
            <w:color w:val="FFFFFF" w:themeColor="background1"/>
          </w:rPr>
        </w:pPr>
        <w:r w:rsidRPr="003B6862">
          <w:rPr>
            <w:noProof/>
            <w:color w:val="FFFFFF" w:themeColor="background1"/>
          </w:rPr>
          <mc:AlternateContent>
            <mc:Choice Requires="wps">
              <w:drawing>
                <wp:anchor distT="0" distB="0" distL="114300" distR="114300" simplePos="0" relativeHeight="251659264" behindDoc="1" locked="0" layoutInCell="1" allowOverlap="1" wp14:anchorId="1E738CD8" wp14:editId="445EF1E6">
                  <wp:simplePos x="0" y="0"/>
                  <wp:positionH relativeFrom="column">
                    <wp:posOffset>-320040</wp:posOffset>
                  </wp:positionH>
                  <wp:positionV relativeFrom="paragraph">
                    <wp:posOffset>-153035</wp:posOffset>
                  </wp:positionV>
                  <wp:extent cx="5257800" cy="449580"/>
                  <wp:effectExtent l="0" t="0" r="0" b="7620"/>
                  <wp:wrapNone/>
                  <wp:docPr id="2" name="Rectangle: Rounded Corners 2"/>
                  <wp:cNvGraphicFramePr/>
                  <a:graphic xmlns:a="http://schemas.openxmlformats.org/drawingml/2006/main">
                    <a:graphicData uri="http://schemas.microsoft.com/office/word/2010/wordprocessingShape">
                      <wps:wsp>
                        <wps:cNvSpPr/>
                        <wps:spPr>
                          <a:xfrm>
                            <a:off x="0" y="0"/>
                            <a:ext cx="525780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52EED6" id="Rectangle: Rounded Corners 2" o:spid="_x0000_s1026" style="position:absolute;margin-left:-25.2pt;margin-top:-12.05pt;width:414pt;height: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" fillcolor="#2dc4b6 [3215]" stroked="f" strokeweight="4.5pt">
                  <v:stroke joinstyle="miter"/>
                </v:roundrect>
              </w:pict>
            </mc:Fallback>
          </mc:AlternateContent>
        </w:r>
        <w:r w:rsidRPr="003B6862">
          <w:rPr>
            <w:color w:val="FFFFFF" w:themeColor="background1"/>
          </w:rPr>
          <w:fldChar w:fldCharType="begin"/>
        </w:r>
        <w:r w:rsidRPr="003B6862">
          <w:rPr>
            <w:color w:val="FFFFFF" w:themeColor="background1"/>
          </w:rPr>
          <w:instrText xml:space="preserve"> PAGE   \* MERGEFORMAT </w:instrText>
        </w:r>
        <w:r w:rsidRPr="003B6862">
          <w:rPr>
            <w:color w:val="FFFFFF" w:themeColor="background1"/>
          </w:rPr>
          <w:fldChar w:fldCharType="separate"/>
        </w:r>
        <w:r w:rsidR="00CF114E" w:rsidRPr="00CF114E">
          <w:rPr>
            <w:b/>
            <w:bCs/>
            <w:noProof/>
            <w:color w:val="FFFFFF" w:themeColor="background1"/>
          </w:rPr>
          <w:t>20</w:t>
        </w:r>
        <w:r w:rsidRPr="003B6862">
          <w:rPr>
            <w:b/>
            <w:bCs/>
            <w:noProof/>
            <w:color w:val="FFFFFF" w:themeColor="background1"/>
          </w:rPr>
          <w:fldChar w:fldCharType="end"/>
        </w:r>
        <w:r w:rsidRPr="003B6862">
          <w:rPr>
            <w:b/>
            <w:bCs/>
            <w:color w:val="FFFFFF" w:themeColor="background1"/>
          </w:rPr>
          <w:t xml:space="preserve"> | </w:t>
        </w:r>
        <w:r w:rsidRPr="003B6862">
          <w:rPr>
            <w:color w:val="FFFFFF" w:themeColor="background1"/>
          </w:rPr>
          <w:t xml:space="preserve">An Evaluation of </w:t>
        </w:r>
        <w:r>
          <w:rPr>
            <w:color w:val="FFFFFF" w:themeColor="background1"/>
          </w:rPr>
          <w:t>Michigan Reading Corps 2022-2023</w:t>
        </w:r>
      </w:p>
    </w:sdtContent>
  </w:sdt>
  <w:p w14:paraId="5360196D" w14:textId="77777777" w:rsidR="000B1EB7" w:rsidRDefault="000B1EB7" w:rsidP="000B11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C1A84" w14:textId="51F30EF9" w:rsidR="000B1EB7" w:rsidRPr="006D735F" w:rsidRDefault="000B1EB7" w:rsidP="00180C00">
    <w:pPr>
      <w:pStyle w:val="Footer"/>
      <w:rPr>
        <w:b/>
        <w:bCs/>
      </w:rPr>
    </w:pPr>
    <w:r w:rsidRPr="003B6862">
      <w:rPr>
        <w:noProof/>
        <w:color w:val="FFFFFF" w:themeColor="background1"/>
      </w:rPr>
      <mc:AlternateContent>
        <mc:Choice Requires="wps">
          <w:drawing>
            <wp:anchor distT="0" distB="0" distL="114300" distR="114300" simplePos="0" relativeHeight="251661312" behindDoc="1" locked="0" layoutInCell="1" allowOverlap="1" wp14:anchorId="45F4A528" wp14:editId="7C624DEB">
              <wp:simplePos x="0" y="0"/>
              <wp:positionH relativeFrom="column">
                <wp:posOffset>-243840</wp:posOffset>
              </wp:positionH>
              <wp:positionV relativeFrom="paragraph">
                <wp:posOffset>-137160</wp:posOffset>
              </wp:positionV>
              <wp:extent cx="5257800" cy="449580"/>
              <wp:effectExtent l="0" t="0" r="0" b="7620"/>
              <wp:wrapNone/>
              <wp:docPr id="15" name="Rectangle: Rounded Corners 15"/>
              <wp:cNvGraphicFramePr/>
              <a:graphic xmlns:a="http://schemas.openxmlformats.org/drawingml/2006/main">
                <a:graphicData uri="http://schemas.microsoft.com/office/word/2010/wordprocessingShape">
                  <wps:wsp>
                    <wps:cNvSpPr/>
                    <wps:spPr>
                      <a:xfrm>
                        <a:off x="0" y="0"/>
                        <a:ext cx="525780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EEAB0A" id="Rectangle: Rounded Corners 15" o:spid="_x0000_s1026" style="position:absolute;margin-left:-19.2pt;margin-top:-10.8pt;width:414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" fillcolor="#2dc4b6 [3215]" stroked="f" strokeweight="4.5pt">
              <v:stroke joinstyle="miter"/>
            </v:roundrect>
          </w:pict>
        </mc:Fallback>
      </mc:AlternateContent>
    </w:r>
    <w:sdt>
      <w:sdtPr>
        <w:id w:val="1806969942"/>
        <w:docPartObj>
          <w:docPartGallery w:val="Page Numbers (Bottom of Page)"/>
          <w:docPartUnique/>
        </w:docPartObj>
      </w:sdtPr>
      <w:sdtEndPr>
        <w:rPr>
          <w:spacing w:val="60"/>
        </w:rPr>
      </w:sdtEndPr>
      <w:sdtContent>
        <w:r w:rsidRPr="00180C00">
          <w:rPr>
            <w:color w:val="FFFFFF" w:themeColor="background1"/>
          </w:rPr>
          <w:fldChar w:fldCharType="begin"/>
        </w:r>
        <w:r w:rsidRPr="00180C00">
          <w:rPr>
            <w:color w:val="FFFFFF" w:themeColor="background1"/>
          </w:rPr>
          <w:instrText xml:space="preserve"> PAGE   \* MERGEFORMAT </w:instrText>
        </w:r>
        <w:r w:rsidRPr="00180C00">
          <w:rPr>
            <w:color w:val="FFFFFF" w:themeColor="background1"/>
          </w:rPr>
          <w:fldChar w:fldCharType="separate"/>
        </w:r>
        <w:r w:rsidR="003819F0" w:rsidRPr="003819F0">
          <w:rPr>
            <w:b/>
            <w:bCs/>
            <w:noProof/>
            <w:color w:val="FFFFFF" w:themeColor="background1"/>
          </w:rPr>
          <w:t>29</w:t>
        </w:r>
        <w:r w:rsidRPr="00180C00">
          <w:rPr>
            <w:b/>
            <w:bCs/>
            <w:noProof/>
            <w:color w:val="FFFFFF" w:themeColor="background1"/>
          </w:rPr>
          <w:fldChar w:fldCharType="end"/>
        </w:r>
        <w:r w:rsidRPr="00180C00">
          <w:rPr>
            <w:b/>
            <w:bCs/>
            <w:color w:val="FFFFFF" w:themeColor="background1"/>
          </w:rPr>
          <w:t xml:space="preserve"> | </w:t>
        </w:r>
        <w:r w:rsidRPr="003B6862">
          <w:rPr>
            <w:color w:val="FFFFFF" w:themeColor="background1"/>
          </w:rPr>
          <w:t xml:space="preserve">An Evaluation of </w:t>
        </w:r>
        <w:r>
          <w:rPr>
            <w:color w:val="FFFFFF" w:themeColor="background1"/>
          </w:rPr>
          <w:t>Michigan Reading Corps 2022-2023</w:t>
        </w:r>
      </w:sdtContent>
    </w:sdt>
    <w:r>
      <w:rPr>
        <w:spacing w:val="60"/>
      </w:rPr>
      <w:tab/>
    </w:r>
  </w:p>
  <w:p w14:paraId="11E21718" w14:textId="77777777" w:rsidR="000B1EB7" w:rsidRDefault="000B1EB7" w:rsidP="000B11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AF9DC" w14:textId="4180B27A" w:rsidR="000B1EB7" w:rsidRPr="006D735F" w:rsidRDefault="000B1EB7" w:rsidP="00180C00">
    <w:pPr>
      <w:pStyle w:val="Footer"/>
      <w:rPr>
        <w:b/>
        <w:bCs/>
      </w:rPr>
    </w:pPr>
    <w:r w:rsidRPr="003B6862">
      <w:rPr>
        <w:noProof/>
        <w:color w:val="FFFFFF" w:themeColor="background1"/>
      </w:rPr>
      <mc:AlternateContent>
        <mc:Choice Requires="wps">
          <w:drawing>
            <wp:anchor distT="0" distB="0" distL="114300" distR="114300" simplePos="0" relativeHeight="251663360" behindDoc="1" locked="0" layoutInCell="1" allowOverlap="1" wp14:anchorId="0F26AF85" wp14:editId="5A283251">
              <wp:simplePos x="0" y="0"/>
              <wp:positionH relativeFrom="column">
                <wp:posOffset>-243840</wp:posOffset>
              </wp:positionH>
              <wp:positionV relativeFrom="paragraph">
                <wp:posOffset>-137160</wp:posOffset>
              </wp:positionV>
              <wp:extent cx="5257800" cy="449580"/>
              <wp:effectExtent l="0" t="0" r="0" b="7620"/>
              <wp:wrapNone/>
              <wp:docPr id="24" name="Rectangle: Rounded Corners 24"/>
              <wp:cNvGraphicFramePr/>
              <a:graphic xmlns:a="http://schemas.openxmlformats.org/drawingml/2006/main">
                <a:graphicData uri="http://schemas.microsoft.com/office/word/2010/wordprocessingShape">
                  <wps:wsp>
                    <wps:cNvSpPr/>
                    <wps:spPr>
                      <a:xfrm>
                        <a:off x="0" y="0"/>
                        <a:ext cx="5257800" cy="449580"/>
                      </a:xfrm>
                      <a:prstGeom prst="roundRect">
                        <a:avLst>
                          <a:gd name="adj" fmla="val 50000"/>
                        </a:avLst>
                      </a:prstGeom>
                      <a:solidFill>
                        <a:schemeClr val="tx2"/>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897D8D" id="Rectangle: Rounded Corners 24" o:spid="_x0000_s1026" style="position:absolute;margin-left:-19.2pt;margin-top:-10.8pt;width:414pt;height:3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" fillcolor="#2dc4b6 [3215]" stroked="f" strokeweight="4.5pt">
              <v:stroke joinstyle="miter"/>
            </v:roundrect>
          </w:pict>
        </mc:Fallback>
      </mc:AlternateContent>
    </w:r>
    <w:sdt>
      <w:sdtPr>
        <w:id w:val="1296876593"/>
        <w:docPartObj>
          <w:docPartGallery w:val="Page Numbers (Bottom of Page)"/>
          <w:docPartUnique/>
        </w:docPartObj>
      </w:sdtPr>
      <w:sdtEndPr>
        <w:rPr>
          <w:spacing w:val="60"/>
        </w:rPr>
      </w:sdtEndPr>
      <w:sdtContent>
        <w:r w:rsidRPr="00180C00">
          <w:rPr>
            <w:color w:val="FFFFFF" w:themeColor="background1"/>
          </w:rPr>
          <w:fldChar w:fldCharType="begin"/>
        </w:r>
        <w:r w:rsidRPr="00180C00">
          <w:rPr>
            <w:color w:val="FFFFFF" w:themeColor="background1"/>
          </w:rPr>
          <w:instrText xml:space="preserve"> PAGE   \* MERGEFORMAT </w:instrText>
        </w:r>
        <w:r w:rsidRPr="00180C00">
          <w:rPr>
            <w:color w:val="FFFFFF" w:themeColor="background1"/>
          </w:rPr>
          <w:fldChar w:fldCharType="separate"/>
        </w:r>
        <w:r w:rsidR="003819F0" w:rsidRPr="003819F0">
          <w:rPr>
            <w:b/>
            <w:bCs/>
            <w:noProof/>
            <w:color w:val="FFFFFF" w:themeColor="background1"/>
          </w:rPr>
          <w:t>40</w:t>
        </w:r>
        <w:r w:rsidRPr="00180C00">
          <w:rPr>
            <w:b/>
            <w:bCs/>
            <w:noProof/>
            <w:color w:val="FFFFFF" w:themeColor="background1"/>
          </w:rPr>
          <w:fldChar w:fldCharType="end"/>
        </w:r>
        <w:r w:rsidRPr="00180C00">
          <w:rPr>
            <w:b/>
            <w:bCs/>
            <w:color w:val="FFFFFF" w:themeColor="background1"/>
          </w:rPr>
          <w:t xml:space="preserve"> | </w:t>
        </w:r>
        <w:r w:rsidRPr="003B6862">
          <w:rPr>
            <w:color w:val="FFFFFF" w:themeColor="background1"/>
          </w:rPr>
          <w:t xml:space="preserve">An Evaluation of </w:t>
        </w:r>
        <w:r>
          <w:rPr>
            <w:color w:val="FFFFFF" w:themeColor="background1"/>
          </w:rPr>
          <w:t>Michigan Reading Corps 2022-2023</w:t>
        </w:r>
      </w:sdtContent>
    </w:sdt>
    <w:r>
      <w:rPr>
        <w:spacing w:val="60"/>
      </w:rPr>
      <w:tab/>
    </w:r>
  </w:p>
  <w:p w14:paraId="3EB05E83" w14:textId="77777777" w:rsidR="000B1EB7" w:rsidRDefault="000B1EB7" w:rsidP="00E7583D">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EA4D6" w14:textId="77777777" w:rsidR="006E7C02" w:rsidRDefault="006E7C02" w:rsidP="000B11FD">
      <w:r>
        <w:separator/>
      </w:r>
    </w:p>
  </w:footnote>
  <w:footnote w:type="continuationSeparator" w:id="0">
    <w:p w14:paraId="0929D17C" w14:textId="77777777" w:rsidR="006E7C02" w:rsidRDefault="006E7C02" w:rsidP="000B11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F3113" w14:textId="77777777" w:rsidR="000B1EB7" w:rsidRDefault="000B1EB7" w:rsidP="000B11FD">
    <w:pPr>
      <w:pStyle w:val="Header"/>
    </w:pPr>
  </w:p>
  <w:p w14:paraId="746A5029" w14:textId="77777777" w:rsidR="000B1EB7" w:rsidRDefault="000B1EB7" w:rsidP="000B11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6454"/>
    <w:multiLevelType w:val="hybridMultilevel"/>
    <w:tmpl w:val="AD761C92"/>
    <w:lvl w:ilvl="0" w:tplc="78FCEDA6">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F1BAD"/>
    <w:multiLevelType w:val="hybridMultilevel"/>
    <w:tmpl w:val="241C9DDC"/>
    <w:lvl w:ilvl="0" w:tplc="BF387CF4">
      <w:start w:val="1"/>
      <w:numFmt w:val="decimal"/>
      <w:lvlText w:val="%1."/>
      <w:lvlJc w:val="left"/>
      <w:pPr>
        <w:ind w:left="720" w:hanging="360"/>
      </w:pPr>
      <w:rPr>
        <w:rFonts w:hint="default"/>
        <w:color w:val="3B2B94"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A664F"/>
    <w:multiLevelType w:val="hybridMultilevel"/>
    <w:tmpl w:val="5F245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3C076D"/>
    <w:multiLevelType w:val="hybridMultilevel"/>
    <w:tmpl w:val="4436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4369A"/>
    <w:multiLevelType w:val="hybridMultilevel"/>
    <w:tmpl w:val="E8243A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0D314B42"/>
    <w:multiLevelType w:val="hybridMultilevel"/>
    <w:tmpl w:val="D5F6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36FBB"/>
    <w:multiLevelType w:val="hybridMultilevel"/>
    <w:tmpl w:val="4D008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187611A1"/>
    <w:multiLevelType w:val="hybridMultilevel"/>
    <w:tmpl w:val="1094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76B62"/>
    <w:multiLevelType w:val="hybridMultilevel"/>
    <w:tmpl w:val="D4E29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B9443E4"/>
    <w:multiLevelType w:val="hybridMultilevel"/>
    <w:tmpl w:val="8CCA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B097C"/>
    <w:multiLevelType w:val="hybridMultilevel"/>
    <w:tmpl w:val="11D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B7735"/>
    <w:multiLevelType w:val="hybridMultilevel"/>
    <w:tmpl w:val="E17A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759C5"/>
    <w:multiLevelType w:val="hybridMultilevel"/>
    <w:tmpl w:val="555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4759D4"/>
    <w:multiLevelType w:val="hybridMultilevel"/>
    <w:tmpl w:val="D3560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295F5A8F"/>
    <w:multiLevelType w:val="hybridMultilevel"/>
    <w:tmpl w:val="D4DC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6E20B9"/>
    <w:multiLevelType w:val="hybridMultilevel"/>
    <w:tmpl w:val="46C6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CF02F83"/>
    <w:multiLevelType w:val="hybridMultilevel"/>
    <w:tmpl w:val="D18CA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E1B6E14"/>
    <w:multiLevelType w:val="hybridMultilevel"/>
    <w:tmpl w:val="7C20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931C0"/>
    <w:multiLevelType w:val="hybridMultilevel"/>
    <w:tmpl w:val="8BC4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A43B7"/>
    <w:multiLevelType w:val="hybridMultilevel"/>
    <w:tmpl w:val="5C34ABE2"/>
    <w:lvl w:ilvl="0" w:tplc="A2D8E878">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D8061E"/>
    <w:multiLevelType w:val="hybridMultilevel"/>
    <w:tmpl w:val="9A543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1237D"/>
    <w:multiLevelType w:val="hybridMultilevel"/>
    <w:tmpl w:val="17767B1C"/>
    <w:lvl w:ilvl="0" w:tplc="5DDC4CEA">
      <w:numFmt w:val="bullet"/>
      <w:lvlText w:val=""/>
      <w:lvlJc w:val="left"/>
      <w:pPr>
        <w:ind w:left="413" w:hanging="360"/>
      </w:pPr>
      <w:rPr>
        <w:rFonts w:ascii="Symbol" w:eastAsiaTheme="minorHAnsi" w:hAnsi="Symbol" w:cstheme="minorBidi"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22">
    <w:nsid w:val="3C567875"/>
    <w:multiLevelType w:val="multilevel"/>
    <w:tmpl w:val="06AA2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9A0315"/>
    <w:multiLevelType w:val="hybridMultilevel"/>
    <w:tmpl w:val="C60C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92A9D"/>
    <w:multiLevelType w:val="hybridMultilevel"/>
    <w:tmpl w:val="C0B4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EB1E33"/>
    <w:multiLevelType w:val="hybridMultilevel"/>
    <w:tmpl w:val="A876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F343D0"/>
    <w:multiLevelType w:val="hybridMultilevel"/>
    <w:tmpl w:val="6936C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C79782D"/>
    <w:multiLevelType w:val="hybridMultilevel"/>
    <w:tmpl w:val="3586C23E"/>
    <w:lvl w:ilvl="0" w:tplc="D9BA373A">
      <w:start w:val="2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592644"/>
    <w:multiLevelType w:val="hybridMultilevel"/>
    <w:tmpl w:val="617A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57318"/>
    <w:multiLevelType w:val="hybridMultilevel"/>
    <w:tmpl w:val="756AC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54C83E8E"/>
    <w:multiLevelType w:val="hybridMultilevel"/>
    <w:tmpl w:val="EB64E19A"/>
    <w:lvl w:ilvl="0" w:tplc="40706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C942A0"/>
    <w:multiLevelType w:val="hybridMultilevel"/>
    <w:tmpl w:val="29CE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187B3C"/>
    <w:multiLevelType w:val="hybridMultilevel"/>
    <w:tmpl w:val="E1A0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nsid w:val="580B7339"/>
    <w:multiLevelType w:val="hybridMultilevel"/>
    <w:tmpl w:val="688E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C27C18"/>
    <w:multiLevelType w:val="hybridMultilevel"/>
    <w:tmpl w:val="B6461D46"/>
    <w:lvl w:ilvl="0" w:tplc="6368F00A">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3C3D37"/>
    <w:multiLevelType w:val="hybridMultilevel"/>
    <w:tmpl w:val="AC6E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F67FE5"/>
    <w:multiLevelType w:val="hybridMultilevel"/>
    <w:tmpl w:val="78FE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E0664A"/>
    <w:multiLevelType w:val="hybridMultilevel"/>
    <w:tmpl w:val="077EA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6A324AE4"/>
    <w:multiLevelType w:val="hybridMultilevel"/>
    <w:tmpl w:val="98B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CC6AFE"/>
    <w:multiLevelType w:val="hybridMultilevel"/>
    <w:tmpl w:val="C7A6B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B2406D7"/>
    <w:multiLevelType w:val="hybridMultilevel"/>
    <w:tmpl w:val="3E4E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3E566A"/>
    <w:multiLevelType w:val="hybridMultilevel"/>
    <w:tmpl w:val="ADE6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DA0342"/>
    <w:multiLevelType w:val="hybridMultilevel"/>
    <w:tmpl w:val="C598D902"/>
    <w:lvl w:ilvl="0" w:tplc="5BA2B3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E104B5"/>
    <w:multiLevelType w:val="hybridMultilevel"/>
    <w:tmpl w:val="A4DA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345DF5"/>
    <w:multiLevelType w:val="hybridMultilevel"/>
    <w:tmpl w:val="B988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nsid w:val="75406926"/>
    <w:multiLevelType w:val="hybridMultilevel"/>
    <w:tmpl w:val="47D084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nsid w:val="77B35C09"/>
    <w:multiLevelType w:val="hybridMultilevel"/>
    <w:tmpl w:val="C8FC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4"/>
  </w:num>
  <w:num w:numId="4">
    <w:abstractNumId w:val="31"/>
  </w:num>
  <w:num w:numId="5">
    <w:abstractNumId w:val="19"/>
  </w:num>
  <w:num w:numId="6">
    <w:abstractNumId w:val="0"/>
  </w:num>
  <w:num w:numId="7">
    <w:abstractNumId w:val="25"/>
  </w:num>
  <w:num w:numId="8">
    <w:abstractNumId w:val="1"/>
  </w:num>
  <w:num w:numId="9">
    <w:abstractNumId w:val="30"/>
  </w:num>
  <w:num w:numId="10">
    <w:abstractNumId w:val="46"/>
  </w:num>
  <w:num w:numId="11">
    <w:abstractNumId w:val="20"/>
  </w:num>
  <w:num w:numId="12">
    <w:abstractNumId w:val="22"/>
  </w:num>
  <w:num w:numId="13">
    <w:abstractNumId w:val="22"/>
  </w:num>
  <w:num w:numId="14">
    <w:abstractNumId w:val="12"/>
  </w:num>
  <w:num w:numId="15">
    <w:abstractNumId w:val="16"/>
  </w:num>
  <w:num w:numId="16">
    <w:abstractNumId w:val="2"/>
  </w:num>
  <w:num w:numId="17">
    <w:abstractNumId w:val="14"/>
  </w:num>
  <w:num w:numId="18">
    <w:abstractNumId w:val="15"/>
  </w:num>
  <w:num w:numId="19">
    <w:abstractNumId w:val="39"/>
  </w:num>
  <w:num w:numId="20">
    <w:abstractNumId w:val="26"/>
  </w:num>
  <w:num w:numId="21">
    <w:abstractNumId w:val="23"/>
  </w:num>
  <w:num w:numId="22">
    <w:abstractNumId w:val="11"/>
  </w:num>
  <w:num w:numId="23">
    <w:abstractNumId w:val="40"/>
  </w:num>
  <w:num w:numId="24">
    <w:abstractNumId w:val="43"/>
  </w:num>
  <w:num w:numId="25">
    <w:abstractNumId w:val="10"/>
  </w:num>
  <w:num w:numId="26">
    <w:abstractNumId w:val="7"/>
  </w:num>
  <w:num w:numId="27">
    <w:abstractNumId w:val="6"/>
  </w:num>
  <w:num w:numId="28">
    <w:abstractNumId w:val="44"/>
  </w:num>
  <w:num w:numId="29">
    <w:abstractNumId w:val="32"/>
  </w:num>
  <w:num w:numId="30">
    <w:abstractNumId w:val="37"/>
  </w:num>
  <w:num w:numId="31">
    <w:abstractNumId w:val="29"/>
  </w:num>
  <w:num w:numId="32">
    <w:abstractNumId w:val="8"/>
  </w:num>
  <w:num w:numId="33">
    <w:abstractNumId w:val="13"/>
  </w:num>
  <w:num w:numId="34">
    <w:abstractNumId w:val="41"/>
  </w:num>
  <w:num w:numId="35">
    <w:abstractNumId w:val="45"/>
  </w:num>
  <w:num w:numId="36">
    <w:abstractNumId w:val="4"/>
  </w:num>
  <w:num w:numId="37">
    <w:abstractNumId w:val="35"/>
  </w:num>
  <w:num w:numId="38">
    <w:abstractNumId w:val="17"/>
  </w:num>
  <w:num w:numId="39">
    <w:abstractNumId w:val="3"/>
  </w:num>
  <w:num w:numId="40">
    <w:abstractNumId w:val="33"/>
  </w:num>
  <w:num w:numId="41">
    <w:abstractNumId w:val="38"/>
  </w:num>
  <w:num w:numId="42">
    <w:abstractNumId w:val="18"/>
  </w:num>
  <w:num w:numId="43">
    <w:abstractNumId w:val="5"/>
  </w:num>
  <w:num w:numId="44">
    <w:abstractNumId w:val="24"/>
  </w:num>
  <w:num w:numId="45">
    <w:abstractNumId w:val="28"/>
  </w:num>
  <w:num w:numId="46">
    <w:abstractNumId w:val="42"/>
  </w:num>
  <w:num w:numId="47">
    <w:abstractNumId w:val="9"/>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D24"/>
    <w:rsid w:val="00001CB2"/>
    <w:rsid w:val="00002158"/>
    <w:rsid w:val="00006256"/>
    <w:rsid w:val="000113C3"/>
    <w:rsid w:val="000116C0"/>
    <w:rsid w:val="00012E7E"/>
    <w:rsid w:val="00016400"/>
    <w:rsid w:val="000201CE"/>
    <w:rsid w:val="000254CB"/>
    <w:rsid w:val="00025D31"/>
    <w:rsid w:val="00025E9B"/>
    <w:rsid w:val="000304AA"/>
    <w:rsid w:val="000329F0"/>
    <w:rsid w:val="00047745"/>
    <w:rsid w:val="00047AA3"/>
    <w:rsid w:val="0005301F"/>
    <w:rsid w:val="00054003"/>
    <w:rsid w:val="00057195"/>
    <w:rsid w:val="00057919"/>
    <w:rsid w:val="00064BAB"/>
    <w:rsid w:val="00065693"/>
    <w:rsid w:val="00066BF0"/>
    <w:rsid w:val="00067EAA"/>
    <w:rsid w:val="0007315C"/>
    <w:rsid w:val="00076E52"/>
    <w:rsid w:val="00083233"/>
    <w:rsid w:val="00086EBD"/>
    <w:rsid w:val="000902CE"/>
    <w:rsid w:val="00091BB3"/>
    <w:rsid w:val="00095E58"/>
    <w:rsid w:val="000A3000"/>
    <w:rsid w:val="000A546B"/>
    <w:rsid w:val="000A6EE9"/>
    <w:rsid w:val="000B0B69"/>
    <w:rsid w:val="000B11FD"/>
    <w:rsid w:val="000B1EB7"/>
    <w:rsid w:val="000B3733"/>
    <w:rsid w:val="000B47BC"/>
    <w:rsid w:val="000B7AC0"/>
    <w:rsid w:val="000C071A"/>
    <w:rsid w:val="000C0E8D"/>
    <w:rsid w:val="000C2226"/>
    <w:rsid w:val="000C3CAB"/>
    <w:rsid w:val="000C4E6D"/>
    <w:rsid w:val="000C6120"/>
    <w:rsid w:val="000D1F00"/>
    <w:rsid w:val="000D580F"/>
    <w:rsid w:val="000E36A3"/>
    <w:rsid w:val="000E4882"/>
    <w:rsid w:val="000E6B3D"/>
    <w:rsid w:val="000F0F17"/>
    <w:rsid w:val="00101BDC"/>
    <w:rsid w:val="001022F6"/>
    <w:rsid w:val="00133B3F"/>
    <w:rsid w:val="00142CBD"/>
    <w:rsid w:val="00146633"/>
    <w:rsid w:val="0014665C"/>
    <w:rsid w:val="00150FBA"/>
    <w:rsid w:val="00152B27"/>
    <w:rsid w:val="00153F7E"/>
    <w:rsid w:val="00157822"/>
    <w:rsid w:val="00166F89"/>
    <w:rsid w:val="0016730A"/>
    <w:rsid w:val="00174200"/>
    <w:rsid w:val="00177952"/>
    <w:rsid w:val="00177D38"/>
    <w:rsid w:val="00180C00"/>
    <w:rsid w:val="0018198C"/>
    <w:rsid w:val="00181C15"/>
    <w:rsid w:val="00182B22"/>
    <w:rsid w:val="00184655"/>
    <w:rsid w:val="00186683"/>
    <w:rsid w:val="00187DDF"/>
    <w:rsid w:val="00193704"/>
    <w:rsid w:val="001A06D3"/>
    <w:rsid w:val="001A3613"/>
    <w:rsid w:val="001A6118"/>
    <w:rsid w:val="001A714A"/>
    <w:rsid w:val="001B0F31"/>
    <w:rsid w:val="001C10B4"/>
    <w:rsid w:val="001C20A1"/>
    <w:rsid w:val="001C61B3"/>
    <w:rsid w:val="001D00EC"/>
    <w:rsid w:val="001D4EF4"/>
    <w:rsid w:val="001D6C47"/>
    <w:rsid w:val="001D7385"/>
    <w:rsid w:val="001E0705"/>
    <w:rsid w:val="001E0A0D"/>
    <w:rsid w:val="001E2385"/>
    <w:rsid w:val="001E41D0"/>
    <w:rsid w:val="001F1C21"/>
    <w:rsid w:val="001F6590"/>
    <w:rsid w:val="001F6676"/>
    <w:rsid w:val="001F6FFA"/>
    <w:rsid w:val="00200676"/>
    <w:rsid w:val="00201CAE"/>
    <w:rsid w:val="002026FF"/>
    <w:rsid w:val="00203D5A"/>
    <w:rsid w:val="0020571F"/>
    <w:rsid w:val="00205DA6"/>
    <w:rsid w:val="002122A2"/>
    <w:rsid w:val="002175FE"/>
    <w:rsid w:val="00223B81"/>
    <w:rsid w:val="00224002"/>
    <w:rsid w:val="00230378"/>
    <w:rsid w:val="0023136F"/>
    <w:rsid w:val="00240500"/>
    <w:rsid w:val="00242706"/>
    <w:rsid w:val="002466D3"/>
    <w:rsid w:val="0025448D"/>
    <w:rsid w:val="00255AE9"/>
    <w:rsid w:val="00257A5B"/>
    <w:rsid w:val="00257F73"/>
    <w:rsid w:val="00260628"/>
    <w:rsid w:val="002623A5"/>
    <w:rsid w:val="00267E44"/>
    <w:rsid w:val="00275AF5"/>
    <w:rsid w:val="00275C04"/>
    <w:rsid w:val="002838E9"/>
    <w:rsid w:val="0029051D"/>
    <w:rsid w:val="00290ACE"/>
    <w:rsid w:val="002922F1"/>
    <w:rsid w:val="00296944"/>
    <w:rsid w:val="00297FAF"/>
    <w:rsid w:val="002A08C2"/>
    <w:rsid w:val="002A3460"/>
    <w:rsid w:val="002A498E"/>
    <w:rsid w:val="002A572F"/>
    <w:rsid w:val="002B6B01"/>
    <w:rsid w:val="002C272A"/>
    <w:rsid w:val="002C6BC5"/>
    <w:rsid w:val="002D55EF"/>
    <w:rsid w:val="002D5DEA"/>
    <w:rsid w:val="002E1EF9"/>
    <w:rsid w:val="002E2B8B"/>
    <w:rsid w:val="002F095B"/>
    <w:rsid w:val="002F46AC"/>
    <w:rsid w:val="003022B8"/>
    <w:rsid w:val="00303E4F"/>
    <w:rsid w:val="00305093"/>
    <w:rsid w:val="003108FA"/>
    <w:rsid w:val="00312DE7"/>
    <w:rsid w:val="003140A0"/>
    <w:rsid w:val="003170BA"/>
    <w:rsid w:val="00317127"/>
    <w:rsid w:val="0032118F"/>
    <w:rsid w:val="003231A4"/>
    <w:rsid w:val="0033031D"/>
    <w:rsid w:val="00331A06"/>
    <w:rsid w:val="00332E0B"/>
    <w:rsid w:val="00346E77"/>
    <w:rsid w:val="00351B8F"/>
    <w:rsid w:val="00354BA9"/>
    <w:rsid w:val="003605E3"/>
    <w:rsid w:val="00361A35"/>
    <w:rsid w:val="00365F26"/>
    <w:rsid w:val="00371590"/>
    <w:rsid w:val="00371BAC"/>
    <w:rsid w:val="003819F0"/>
    <w:rsid w:val="003852F1"/>
    <w:rsid w:val="00385E59"/>
    <w:rsid w:val="00387B69"/>
    <w:rsid w:val="00387C30"/>
    <w:rsid w:val="00396CEC"/>
    <w:rsid w:val="003A2FE0"/>
    <w:rsid w:val="003A3A8D"/>
    <w:rsid w:val="003A3B95"/>
    <w:rsid w:val="003A6B1E"/>
    <w:rsid w:val="003A71A7"/>
    <w:rsid w:val="003A75BA"/>
    <w:rsid w:val="003B38A9"/>
    <w:rsid w:val="003B49C9"/>
    <w:rsid w:val="003B6862"/>
    <w:rsid w:val="003B7394"/>
    <w:rsid w:val="003C3630"/>
    <w:rsid w:val="003C5013"/>
    <w:rsid w:val="003C595A"/>
    <w:rsid w:val="003C6726"/>
    <w:rsid w:val="003D4FBB"/>
    <w:rsid w:val="003D50F1"/>
    <w:rsid w:val="003D5D24"/>
    <w:rsid w:val="003E111D"/>
    <w:rsid w:val="003E67BD"/>
    <w:rsid w:val="003E6947"/>
    <w:rsid w:val="003F7A32"/>
    <w:rsid w:val="004004D2"/>
    <w:rsid w:val="004011A5"/>
    <w:rsid w:val="00401872"/>
    <w:rsid w:val="004062BF"/>
    <w:rsid w:val="004067D0"/>
    <w:rsid w:val="00412F9B"/>
    <w:rsid w:val="00412FF4"/>
    <w:rsid w:val="00413798"/>
    <w:rsid w:val="00414352"/>
    <w:rsid w:val="00414E83"/>
    <w:rsid w:val="00425985"/>
    <w:rsid w:val="00432EED"/>
    <w:rsid w:val="004344C0"/>
    <w:rsid w:val="00436A46"/>
    <w:rsid w:val="004372EA"/>
    <w:rsid w:val="0044125A"/>
    <w:rsid w:val="00446108"/>
    <w:rsid w:val="004505F6"/>
    <w:rsid w:val="00450C37"/>
    <w:rsid w:val="0045468C"/>
    <w:rsid w:val="00456979"/>
    <w:rsid w:val="00460E08"/>
    <w:rsid w:val="00460E8B"/>
    <w:rsid w:val="00461A39"/>
    <w:rsid w:val="00461AEE"/>
    <w:rsid w:val="00462F20"/>
    <w:rsid w:val="004653A5"/>
    <w:rsid w:val="004702E4"/>
    <w:rsid w:val="00472170"/>
    <w:rsid w:val="00473D3E"/>
    <w:rsid w:val="00477A62"/>
    <w:rsid w:val="004848F9"/>
    <w:rsid w:val="0049178D"/>
    <w:rsid w:val="00492CC0"/>
    <w:rsid w:val="004970F2"/>
    <w:rsid w:val="004A14BE"/>
    <w:rsid w:val="004B1F1C"/>
    <w:rsid w:val="004B5EB8"/>
    <w:rsid w:val="004B7233"/>
    <w:rsid w:val="004C710E"/>
    <w:rsid w:val="004D236D"/>
    <w:rsid w:val="004E376B"/>
    <w:rsid w:val="004F5876"/>
    <w:rsid w:val="004F7177"/>
    <w:rsid w:val="004F71D7"/>
    <w:rsid w:val="004F779D"/>
    <w:rsid w:val="005127F6"/>
    <w:rsid w:val="005165DB"/>
    <w:rsid w:val="00521AD8"/>
    <w:rsid w:val="00523786"/>
    <w:rsid w:val="00524BEA"/>
    <w:rsid w:val="005258A4"/>
    <w:rsid w:val="00530D81"/>
    <w:rsid w:val="00535E68"/>
    <w:rsid w:val="005408E1"/>
    <w:rsid w:val="00545550"/>
    <w:rsid w:val="00545902"/>
    <w:rsid w:val="0055371E"/>
    <w:rsid w:val="005557A7"/>
    <w:rsid w:val="005623B5"/>
    <w:rsid w:val="0057065B"/>
    <w:rsid w:val="0057169A"/>
    <w:rsid w:val="00576927"/>
    <w:rsid w:val="00582F2C"/>
    <w:rsid w:val="005853E4"/>
    <w:rsid w:val="00590654"/>
    <w:rsid w:val="00591002"/>
    <w:rsid w:val="005954D2"/>
    <w:rsid w:val="0059730D"/>
    <w:rsid w:val="005A41FF"/>
    <w:rsid w:val="005A5C2C"/>
    <w:rsid w:val="005A5E90"/>
    <w:rsid w:val="005A6117"/>
    <w:rsid w:val="005B09DD"/>
    <w:rsid w:val="005B1FC7"/>
    <w:rsid w:val="005B5FC2"/>
    <w:rsid w:val="005B76FF"/>
    <w:rsid w:val="005D2DB4"/>
    <w:rsid w:val="005E43FC"/>
    <w:rsid w:val="005E53D9"/>
    <w:rsid w:val="005E6FE5"/>
    <w:rsid w:val="005F18EF"/>
    <w:rsid w:val="005F4668"/>
    <w:rsid w:val="005F687D"/>
    <w:rsid w:val="005F7353"/>
    <w:rsid w:val="00600F80"/>
    <w:rsid w:val="0060467B"/>
    <w:rsid w:val="00606974"/>
    <w:rsid w:val="00607F51"/>
    <w:rsid w:val="00613EE0"/>
    <w:rsid w:val="0061403A"/>
    <w:rsid w:val="00614FB0"/>
    <w:rsid w:val="00615329"/>
    <w:rsid w:val="00620026"/>
    <w:rsid w:val="00624FFD"/>
    <w:rsid w:val="006258B1"/>
    <w:rsid w:val="00625F2F"/>
    <w:rsid w:val="006329DD"/>
    <w:rsid w:val="006377F9"/>
    <w:rsid w:val="00644BCF"/>
    <w:rsid w:val="00645380"/>
    <w:rsid w:val="00647EEF"/>
    <w:rsid w:val="00650C9E"/>
    <w:rsid w:val="00657575"/>
    <w:rsid w:val="00661F8A"/>
    <w:rsid w:val="0067071C"/>
    <w:rsid w:val="00671711"/>
    <w:rsid w:val="00680AFF"/>
    <w:rsid w:val="0068784A"/>
    <w:rsid w:val="0069092D"/>
    <w:rsid w:val="00691BE1"/>
    <w:rsid w:val="00693699"/>
    <w:rsid w:val="00693F22"/>
    <w:rsid w:val="006954BD"/>
    <w:rsid w:val="00695E8B"/>
    <w:rsid w:val="006978BB"/>
    <w:rsid w:val="006A1B72"/>
    <w:rsid w:val="006A5081"/>
    <w:rsid w:val="006A6839"/>
    <w:rsid w:val="006B028F"/>
    <w:rsid w:val="006B0A71"/>
    <w:rsid w:val="006B58DB"/>
    <w:rsid w:val="006B5C46"/>
    <w:rsid w:val="006C07A3"/>
    <w:rsid w:val="006C6C68"/>
    <w:rsid w:val="006D291D"/>
    <w:rsid w:val="006D3F38"/>
    <w:rsid w:val="006D4F56"/>
    <w:rsid w:val="006D735F"/>
    <w:rsid w:val="006D7E84"/>
    <w:rsid w:val="006E2FDA"/>
    <w:rsid w:val="006E6390"/>
    <w:rsid w:val="006E6A13"/>
    <w:rsid w:val="006E71CD"/>
    <w:rsid w:val="006E7AA7"/>
    <w:rsid w:val="006E7C02"/>
    <w:rsid w:val="006F19A5"/>
    <w:rsid w:val="006F206F"/>
    <w:rsid w:val="006F43F7"/>
    <w:rsid w:val="006F7332"/>
    <w:rsid w:val="00701831"/>
    <w:rsid w:val="00704259"/>
    <w:rsid w:val="007053AE"/>
    <w:rsid w:val="00711014"/>
    <w:rsid w:val="0071359B"/>
    <w:rsid w:val="00720B98"/>
    <w:rsid w:val="00733016"/>
    <w:rsid w:val="00736168"/>
    <w:rsid w:val="007469FA"/>
    <w:rsid w:val="00756D5F"/>
    <w:rsid w:val="00765CDA"/>
    <w:rsid w:val="007717A3"/>
    <w:rsid w:val="00774EE6"/>
    <w:rsid w:val="007752D4"/>
    <w:rsid w:val="00775D0B"/>
    <w:rsid w:val="007760D4"/>
    <w:rsid w:val="00781180"/>
    <w:rsid w:val="0078173B"/>
    <w:rsid w:val="007853DC"/>
    <w:rsid w:val="00786E87"/>
    <w:rsid w:val="00795950"/>
    <w:rsid w:val="007977DF"/>
    <w:rsid w:val="00797842"/>
    <w:rsid w:val="00797E3E"/>
    <w:rsid w:val="00797FE2"/>
    <w:rsid w:val="007A5396"/>
    <w:rsid w:val="007A6D0E"/>
    <w:rsid w:val="007A6DC3"/>
    <w:rsid w:val="007B1F63"/>
    <w:rsid w:val="007B53D5"/>
    <w:rsid w:val="007C7E31"/>
    <w:rsid w:val="007D15C1"/>
    <w:rsid w:val="007D4294"/>
    <w:rsid w:val="007D4FE7"/>
    <w:rsid w:val="007E6FE8"/>
    <w:rsid w:val="007F1262"/>
    <w:rsid w:val="007F17A4"/>
    <w:rsid w:val="007F3BD1"/>
    <w:rsid w:val="007F3DF0"/>
    <w:rsid w:val="007F6369"/>
    <w:rsid w:val="007F6684"/>
    <w:rsid w:val="00802CCB"/>
    <w:rsid w:val="00802E6B"/>
    <w:rsid w:val="0081339D"/>
    <w:rsid w:val="00814CED"/>
    <w:rsid w:val="0082091C"/>
    <w:rsid w:val="00835115"/>
    <w:rsid w:val="00846A16"/>
    <w:rsid w:val="0086363A"/>
    <w:rsid w:val="00863AA7"/>
    <w:rsid w:val="00864851"/>
    <w:rsid w:val="00864F42"/>
    <w:rsid w:val="00866D6F"/>
    <w:rsid w:val="00867E2B"/>
    <w:rsid w:val="00871374"/>
    <w:rsid w:val="00880F3E"/>
    <w:rsid w:val="00884859"/>
    <w:rsid w:val="008860AD"/>
    <w:rsid w:val="00886A1F"/>
    <w:rsid w:val="0088705E"/>
    <w:rsid w:val="00891C79"/>
    <w:rsid w:val="008A1BBA"/>
    <w:rsid w:val="008A23BA"/>
    <w:rsid w:val="008A5DA8"/>
    <w:rsid w:val="008A602F"/>
    <w:rsid w:val="008C5C6F"/>
    <w:rsid w:val="008D0049"/>
    <w:rsid w:val="008D2140"/>
    <w:rsid w:val="008D5C59"/>
    <w:rsid w:val="008E1D90"/>
    <w:rsid w:val="008E2A6A"/>
    <w:rsid w:val="008E404F"/>
    <w:rsid w:val="008F28F6"/>
    <w:rsid w:val="00900E6E"/>
    <w:rsid w:val="00902533"/>
    <w:rsid w:val="00906D6B"/>
    <w:rsid w:val="00907A84"/>
    <w:rsid w:val="00907AC8"/>
    <w:rsid w:val="00911BAE"/>
    <w:rsid w:val="00916CC0"/>
    <w:rsid w:val="0092722D"/>
    <w:rsid w:val="00936BDC"/>
    <w:rsid w:val="00940509"/>
    <w:rsid w:val="0094152F"/>
    <w:rsid w:val="00942239"/>
    <w:rsid w:val="00945726"/>
    <w:rsid w:val="009472B0"/>
    <w:rsid w:val="00950182"/>
    <w:rsid w:val="0095019F"/>
    <w:rsid w:val="00951158"/>
    <w:rsid w:val="00953526"/>
    <w:rsid w:val="0095398F"/>
    <w:rsid w:val="00954885"/>
    <w:rsid w:val="00957204"/>
    <w:rsid w:val="009731B2"/>
    <w:rsid w:val="00984811"/>
    <w:rsid w:val="00985CD3"/>
    <w:rsid w:val="009871DC"/>
    <w:rsid w:val="00987647"/>
    <w:rsid w:val="009A09E6"/>
    <w:rsid w:val="009A1247"/>
    <w:rsid w:val="009A3A5A"/>
    <w:rsid w:val="009A66A6"/>
    <w:rsid w:val="009B53D8"/>
    <w:rsid w:val="009B5E75"/>
    <w:rsid w:val="009C05F6"/>
    <w:rsid w:val="009C07FE"/>
    <w:rsid w:val="009C3189"/>
    <w:rsid w:val="009C457A"/>
    <w:rsid w:val="009C4869"/>
    <w:rsid w:val="009D530F"/>
    <w:rsid w:val="009E0340"/>
    <w:rsid w:val="009E199D"/>
    <w:rsid w:val="009E2FD9"/>
    <w:rsid w:val="009E30FE"/>
    <w:rsid w:val="009F6E48"/>
    <w:rsid w:val="00A03093"/>
    <w:rsid w:val="00A030B1"/>
    <w:rsid w:val="00A05A83"/>
    <w:rsid w:val="00A107D0"/>
    <w:rsid w:val="00A109D4"/>
    <w:rsid w:val="00A20C6E"/>
    <w:rsid w:val="00A25223"/>
    <w:rsid w:val="00A27B70"/>
    <w:rsid w:val="00A30103"/>
    <w:rsid w:val="00A3215A"/>
    <w:rsid w:val="00A3260A"/>
    <w:rsid w:val="00A3580C"/>
    <w:rsid w:val="00A362B1"/>
    <w:rsid w:val="00A43A3D"/>
    <w:rsid w:val="00A51F62"/>
    <w:rsid w:val="00A5509D"/>
    <w:rsid w:val="00A61065"/>
    <w:rsid w:val="00A65CF3"/>
    <w:rsid w:val="00A67A94"/>
    <w:rsid w:val="00A70E19"/>
    <w:rsid w:val="00A721FB"/>
    <w:rsid w:val="00A72499"/>
    <w:rsid w:val="00A74073"/>
    <w:rsid w:val="00A76831"/>
    <w:rsid w:val="00A777A7"/>
    <w:rsid w:val="00A80AA7"/>
    <w:rsid w:val="00A85D0B"/>
    <w:rsid w:val="00A900A0"/>
    <w:rsid w:val="00A916E3"/>
    <w:rsid w:val="00A958B6"/>
    <w:rsid w:val="00AA2FDD"/>
    <w:rsid w:val="00AA71D5"/>
    <w:rsid w:val="00AA72B5"/>
    <w:rsid w:val="00AA735A"/>
    <w:rsid w:val="00AB12B8"/>
    <w:rsid w:val="00AB5B33"/>
    <w:rsid w:val="00AB639A"/>
    <w:rsid w:val="00AC2339"/>
    <w:rsid w:val="00AC38D2"/>
    <w:rsid w:val="00AC4555"/>
    <w:rsid w:val="00AD17D2"/>
    <w:rsid w:val="00AD358E"/>
    <w:rsid w:val="00AD36D2"/>
    <w:rsid w:val="00AD6FD5"/>
    <w:rsid w:val="00AE29C5"/>
    <w:rsid w:val="00AE3FA6"/>
    <w:rsid w:val="00AE427E"/>
    <w:rsid w:val="00AF025D"/>
    <w:rsid w:val="00AF19AC"/>
    <w:rsid w:val="00AF46FB"/>
    <w:rsid w:val="00AF4761"/>
    <w:rsid w:val="00B01ADD"/>
    <w:rsid w:val="00B03080"/>
    <w:rsid w:val="00B0436A"/>
    <w:rsid w:val="00B04467"/>
    <w:rsid w:val="00B07745"/>
    <w:rsid w:val="00B113AE"/>
    <w:rsid w:val="00B13AED"/>
    <w:rsid w:val="00B13F68"/>
    <w:rsid w:val="00B164C4"/>
    <w:rsid w:val="00B2069E"/>
    <w:rsid w:val="00B266B1"/>
    <w:rsid w:val="00B3175A"/>
    <w:rsid w:val="00B33B2E"/>
    <w:rsid w:val="00B33E32"/>
    <w:rsid w:val="00B4628B"/>
    <w:rsid w:val="00B46B75"/>
    <w:rsid w:val="00B4767D"/>
    <w:rsid w:val="00B5745C"/>
    <w:rsid w:val="00B5783C"/>
    <w:rsid w:val="00B62F6C"/>
    <w:rsid w:val="00B6511C"/>
    <w:rsid w:val="00B6793F"/>
    <w:rsid w:val="00B70C7A"/>
    <w:rsid w:val="00B71BAE"/>
    <w:rsid w:val="00B7326B"/>
    <w:rsid w:val="00B73DF4"/>
    <w:rsid w:val="00B76436"/>
    <w:rsid w:val="00B81C58"/>
    <w:rsid w:val="00B84E90"/>
    <w:rsid w:val="00B87179"/>
    <w:rsid w:val="00B912B3"/>
    <w:rsid w:val="00B91691"/>
    <w:rsid w:val="00B93C3F"/>
    <w:rsid w:val="00B94C46"/>
    <w:rsid w:val="00B9677A"/>
    <w:rsid w:val="00BA13B4"/>
    <w:rsid w:val="00BA3CD2"/>
    <w:rsid w:val="00BA4BA7"/>
    <w:rsid w:val="00BB2BB0"/>
    <w:rsid w:val="00BB46EF"/>
    <w:rsid w:val="00BC3566"/>
    <w:rsid w:val="00BE0661"/>
    <w:rsid w:val="00BE29E8"/>
    <w:rsid w:val="00BE35EE"/>
    <w:rsid w:val="00BE7A65"/>
    <w:rsid w:val="00BF1355"/>
    <w:rsid w:val="00BF71EC"/>
    <w:rsid w:val="00C01360"/>
    <w:rsid w:val="00C07773"/>
    <w:rsid w:val="00C206C7"/>
    <w:rsid w:val="00C22354"/>
    <w:rsid w:val="00C241AC"/>
    <w:rsid w:val="00C249E4"/>
    <w:rsid w:val="00C313A9"/>
    <w:rsid w:val="00C333D0"/>
    <w:rsid w:val="00C375F0"/>
    <w:rsid w:val="00C461A0"/>
    <w:rsid w:val="00C46416"/>
    <w:rsid w:val="00C50F83"/>
    <w:rsid w:val="00C543DD"/>
    <w:rsid w:val="00C60046"/>
    <w:rsid w:val="00C618D0"/>
    <w:rsid w:val="00C67A2F"/>
    <w:rsid w:val="00C7044B"/>
    <w:rsid w:val="00C71B9E"/>
    <w:rsid w:val="00C7692D"/>
    <w:rsid w:val="00C76A5B"/>
    <w:rsid w:val="00C76D5D"/>
    <w:rsid w:val="00C826B9"/>
    <w:rsid w:val="00C82EE8"/>
    <w:rsid w:val="00C837F1"/>
    <w:rsid w:val="00C9048B"/>
    <w:rsid w:val="00C93864"/>
    <w:rsid w:val="00C953F1"/>
    <w:rsid w:val="00C95D46"/>
    <w:rsid w:val="00C974F9"/>
    <w:rsid w:val="00CA459B"/>
    <w:rsid w:val="00CA58D8"/>
    <w:rsid w:val="00CB039D"/>
    <w:rsid w:val="00CB3962"/>
    <w:rsid w:val="00CB77CC"/>
    <w:rsid w:val="00CC2BAE"/>
    <w:rsid w:val="00CC359D"/>
    <w:rsid w:val="00CC6492"/>
    <w:rsid w:val="00CD3869"/>
    <w:rsid w:val="00CD47C3"/>
    <w:rsid w:val="00CD6C53"/>
    <w:rsid w:val="00CE11A5"/>
    <w:rsid w:val="00CE3C91"/>
    <w:rsid w:val="00CE590F"/>
    <w:rsid w:val="00CE61D7"/>
    <w:rsid w:val="00CE7A81"/>
    <w:rsid w:val="00CF114E"/>
    <w:rsid w:val="00CF57DE"/>
    <w:rsid w:val="00CF5DB8"/>
    <w:rsid w:val="00CF7B77"/>
    <w:rsid w:val="00D01E63"/>
    <w:rsid w:val="00D034C9"/>
    <w:rsid w:val="00D037C1"/>
    <w:rsid w:val="00D05EA0"/>
    <w:rsid w:val="00D061DF"/>
    <w:rsid w:val="00D0634D"/>
    <w:rsid w:val="00D14430"/>
    <w:rsid w:val="00D15001"/>
    <w:rsid w:val="00D15C20"/>
    <w:rsid w:val="00D17CC7"/>
    <w:rsid w:val="00D2117C"/>
    <w:rsid w:val="00D26D61"/>
    <w:rsid w:val="00D316DA"/>
    <w:rsid w:val="00D333DB"/>
    <w:rsid w:val="00D3685D"/>
    <w:rsid w:val="00D43176"/>
    <w:rsid w:val="00D51227"/>
    <w:rsid w:val="00D5176E"/>
    <w:rsid w:val="00D539EB"/>
    <w:rsid w:val="00D53A42"/>
    <w:rsid w:val="00D57E9F"/>
    <w:rsid w:val="00D62234"/>
    <w:rsid w:val="00D6418D"/>
    <w:rsid w:val="00D71AEF"/>
    <w:rsid w:val="00D738EB"/>
    <w:rsid w:val="00D767A6"/>
    <w:rsid w:val="00D81402"/>
    <w:rsid w:val="00D84A07"/>
    <w:rsid w:val="00D85318"/>
    <w:rsid w:val="00D861B7"/>
    <w:rsid w:val="00D905A8"/>
    <w:rsid w:val="00D909B6"/>
    <w:rsid w:val="00D9243A"/>
    <w:rsid w:val="00DA14B7"/>
    <w:rsid w:val="00DA1B35"/>
    <w:rsid w:val="00DA4F95"/>
    <w:rsid w:val="00DB2CAD"/>
    <w:rsid w:val="00DB45B6"/>
    <w:rsid w:val="00DC00A2"/>
    <w:rsid w:val="00DC1D0C"/>
    <w:rsid w:val="00DC49E1"/>
    <w:rsid w:val="00DD3937"/>
    <w:rsid w:val="00DD5555"/>
    <w:rsid w:val="00DD6F51"/>
    <w:rsid w:val="00DE0B68"/>
    <w:rsid w:val="00DE1C99"/>
    <w:rsid w:val="00DE5028"/>
    <w:rsid w:val="00DE6F52"/>
    <w:rsid w:val="00DF05B2"/>
    <w:rsid w:val="00DF7166"/>
    <w:rsid w:val="00E01E53"/>
    <w:rsid w:val="00E0299B"/>
    <w:rsid w:val="00E05ECD"/>
    <w:rsid w:val="00E12B38"/>
    <w:rsid w:val="00E16D8E"/>
    <w:rsid w:val="00E21B1C"/>
    <w:rsid w:val="00E25FDF"/>
    <w:rsid w:val="00E27207"/>
    <w:rsid w:val="00E307B7"/>
    <w:rsid w:val="00E30ABC"/>
    <w:rsid w:val="00E30F5A"/>
    <w:rsid w:val="00E33C5E"/>
    <w:rsid w:val="00E419C9"/>
    <w:rsid w:val="00E438DB"/>
    <w:rsid w:val="00E459D2"/>
    <w:rsid w:val="00E507C1"/>
    <w:rsid w:val="00E526AF"/>
    <w:rsid w:val="00E55F0E"/>
    <w:rsid w:val="00E5735C"/>
    <w:rsid w:val="00E575F6"/>
    <w:rsid w:val="00E6098F"/>
    <w:rsid w:val="00E60F4E"/>
    <w:rsid w:val="00E6200D"/>
    <w:rsid w:val="00E62E5D"/>
    <w:rsid w:val="00E66BCC"/>
    <w:rsid w:val="00E66FEC"/>
    <w:rsid w:val="00E67256"/>
    <w:rsid w:val="00E7096E"/>
    <w:rsid w:val="00E745A4"/>
    <w:rsid w:val="00E7583D"/>
    <w:rsid w:val="00E82A75"/>
    <w:rsid w:val="00E844A8"/>
    <w:rsid w:val="00E85392"/>
    <w:rsid w:val="00E93C6D"/>
    <w:rsid w:val="00E941CB"/>
    <w:rsid w:val="00E948A4"/>
    <w:rsid w:val="00E95338"/>
    <w:rsid w:val="00EC262E"/>
    <w:rsid w:val="00EC443B"/>
    <w:rsid w:val="00EC4883"/>
    <w:rsid w:val="00ED0998"/>
    <w:rsid w:val="00ED5666"/>
    <w:rsid w:val="00ED5936"/>
    <w:rsid w:val="00ED6015"/>
    <w:rsid w:val="00EE31DE"/>
    <w:rsid w:val="00EE70F2"/>
    <w:rsid w:val="00EF0190"/>
    <w:rsid w:val="00F00F8F"/>
    <w:rsid w:val="00F02169"/>
    <w:rsid w:val="00F02C72"/>
    <w:rsid w:val="00F072A1"/>
    <w:rsid w:val="00F12F8E"/>
    <w:rsid w:val="00F151D5"/>
    <w:rsid w:val="00F162EB"/>
    <w:rsid w:val="00F16FC5"/>
    <w:rsid w:val="00F2031D"/>
    <w:rsid w:val="00F23BE4"/>
    <w:rsid w:val="00F245C7"/>
    <w:rsid w:val="00F27E07"/>
    <w:rsid w:val="00F30305"/>
    <w:rsid w:val="00F30BF5"/>
    <w:rsid w:val="00F32529"/>
    <w:rsid w:val="00F33D3D"/>
    <w:rsid w:val="00F36066"/>
    <w:rsid w:val="00F41BAC"/>
    <w:rsid w:val="00F42EE8"/>
    <w:rsid w:val="00F507AD"/>
    <w:rsid w:val="00F53B48"/>
    <w:rsid w:val="00F569DD"/>
    <w:rsid w:val="00F60E9B"/>
    <w:rsid w:val="00F61C9E"/>
    <w:rsid w:val="00F635E8"/>
    <w:rsid w:val="00F7633F"/>
    <w:rsid w:val="00F765CE"/>
    <w:rsid w:val="00F76948"/>
    <w:rsid w:val="00F805EA"/>
    <w:rsid w:val="00F93AEE"/>
    <w:rsid w:val="00FA048B"/>
    <w:rsid w:val="00FA34F7"/>
    <w:rsid w:val="00FA4E64"/>
    <w:rsid w:val="00FB44B5"/>
    <w:rsid w:val="00FB53A0"/>
    <w:rsid w:val="00FC460A"/>
    <w:rsid w:val="00FC4D1C"/>
    <w:rsid w:val="00FD5766"/>
    <w:rsid w:val="00FD75A5"/>
    <w:rsid w:val="00FE01E3"/>
    <w:rsid w:val="00FE19D7"/>
    <w:rsid w:val="00FE23AC"/>
    <w:rsid w:val="00FE4B55"/>
    <w:rsid w:val="00FF00B1"/>
    <w:rsid w:val="00FF1A95"/>
    <w:rsid w:val="00FF6E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A2AAF"/>
  <w15:chartTrackingRefBased/>
  <w15:docId w15:val="{228CBE14-8D3B-4A7A-BE63-42B9AF70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7647"/>
    <w:pPr>
      <w:spacing w:after="0"/>
    </w:pPr>
    <w:rPr>
      <w:rFonts w:ascii="Century Gothic" w:hAnsi="Century Gothic" w:cs="Times New Roman"/>
      <w:spacing w:val="4"/>
      <w:sz w:val="21"/>
      <w:szCs w:val="24"/>
    </w:rPr>
  </w:style>
  <w:style w:type="paragraph" w:styleId="Heading1">
    <w:name w:val="heading 1"/>
    <w:basedOn w:val="Normal"/>
    <w:next w:val="Normal"/>
    <w:link w:val="Heading1Char"/>
    <w:uiPriority w:val="9"/>
    <w:qFormat/>
    <w:rsid w:val="000B11FD"/>
    <w:pPr>
      <w:outlineLvl w:val="0"/>
    </w:pPr>
    <w:rPr>
      <w:b/>
      <w:sz w:val="44"/>
    </w:rPr>
  </w:style>
  <w:style w:type="paragraph" w:styleId="Heading2">
    <w:name w:val="heading 2"/>
    <w:basedOn w:val="Normal"/>
    <w:next w:val="Normal"/>
    <w:link w:val="Heading2Char"/>
    <w:uiPriority w:val="9"/>
    <w:unhideWhenUsed/>
    <w:qFormat/>
    <w:rsid w:val="003B6862"/>
    <w:pPr>
      <w:spacing w:line="240" w:lineRule="auto"/>
      <w:outlineLvl w:val="1"/>
    </w:pPr>
    <w:rPr>
      <w:b/>
      <w:color w:val="3B2B94" w:themeColor="accent3"/>
      <w:sz w:val="28"/>
      <w:szCs w:val="28"/>
    </w:rPr>
  </w:style>
  <w:style w:type="paragraph" w:styleId="Heading3">
    <w:name w:val="heading 3"/>
    <w:basedOn w:val="Heading2"/>
    <w:next w:val="Normal"/>
    <w:link w:val="Heading3Char"/>
    <w:uiPriority w:val="9"/>
    <w:unhideWhenUsed/>
    <w:qFormat/>
    <w:rsid w:val="00DD3937"/>
    <w:pPr>
      <w:outlineLvl w:val="2"/>
    </w:pPr>
  </w:style>
  <w:style w:type="paragraph" w:styleId="Heading4">
    <w:name w:val="heading 4"/>
    <w:basedOn w:val="Normal"/>
    <w:next w:val="Normal"/>
    <w:link w:val="Heading4Char"/>
    <w:uiPriority w:val="9"/>
    <w:unhideWhenUsed/>
    <w:qFormat/>
    <w:rsid w:val="00CB3962"/>
    <w:pPr>
      <w:spacing w:line="360" w:lineRule="auto"/>
      <w:outlineLvl w:val="3"/>
    </w:pPr>
    <w:rPr>
      <w:b/>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68C"/>
    <w:pPr>
      <w:ind w:left="720"/>
      <w:contextualSpacing/>
    </w:pPr>
  </w:style>
  <w:style w:type="character" w:customStyle="1" w:styleId="Heading1Char">
    <w:name w:val="Heading 1 Char"/>
    <w:basedOn w:val="DefaultParagraphFont"/>
    <w:link w:val="Heading1"/>
    <w:uiPriority w:val="9"/>
    <w:rsid w:val="000B11FD"/>
    <w:rPr>
      <w:rFonts w:ascii="Century Gothic" w:hAnsi="Century Gothic" w:cs="Times New Roman"/>
      <w:b/>
      <w:spacing w:val="4"/>
      <w:sz w:val="44"/>
      <w:szCs w:val="24"/>
    </w:rPr>
  </w:style>
  <w:style w:type="character" w:customStyle="1" w:styleId="Heading2Char">
    <w:name w:val="Heading 2 Char"/>
    <w:basedOn w:val="DefaultParagraphFont"/>
    <w:link w:val="Heading2"/>
    <w:uiPriority w:val="9"/>
    <w:rsid w:val="003B6862"/>
    <w:rPr>
      <w:rFonts w:ascii="Century Gothic" w:hAnsi="Century Gothic" w:cs="Times New Roman"/>
      <w:b/>
      <w:color w:val="3B2B94" w:themeColor="accent3"/>
      <w:spacing w:val="4"/>
      <w:sz w:val="28"/>
      <w:szCs w:val="28"/>
    </w:rPr>
  </w:style>
  <w:style w:type="character" w:styleId="CommentReference">
    <w:name w:val="annotation reference"/>
    <w:basedOn w:val="DefaultParagraphFont"/>
    <w:uiPriority w:val="99"/>
    <w:semiHidden/>
    <w:unhideWhenUsed/>
    <w:rsid w:val="004C710E"/>
    <w:rPr>
      <w:sz w:val="16"/>
      <w:szCs w:val="16"/>
    </w:rPr>
  </w:style>
  <w:style w:type="paragraph" w:styleId="CommentText">
    <w:name w:val="annotation text"/>
    <w:basedOn w:val="Normal"/>
    <w:link w:val="CommentTextChar"/>
    <w:uiPriority w:val="99"/>
    <w:unhideWhenUsed/>
    <w:rsid w:val="004C710E"/>
    <w:pPr>
      <w:spacing w:line="240" w:lineRule="auto"/>
    </w:pPr>
    <w:rPr>
      <w:sz w:val="20"/>
      <w:szCs w:val="20"/>
    </w:rPr>
  </w:style>
  <w:style w:type="character" w:customStyle="1" w:styleId="CommentTextChar">
    <w:name w:val="Comment Text Char"/>
    <w:basedOn w:val="DefaultParagraphFont"/>
    <w:link w:val="CommentText"/>
    <w:uiPriority w:val="99"/>
    <w:rsid w:val="004C710E"/>
    <w:rPr>
      <w:sz w:val="20"/>
      <w:szCs w:val="20"/>
    </w:rPr>
  </w:style>
  <w:style w:type="paragraph" w:styleId="CommentSubject">
    <w:name w:val="annotation subject"/>
    <w:basedOn w:val="CommentText"/>
    <w:next w:val="CommentText"/>
    <w:link w:val="CommentSubjectChar"/>
    <w:uiPriority w:val="99"/>
    <w:semiHidden/>
    <w:unhideWhenUsed/>
    <w:rsid w:val="004C710E"/>
    <w:rPr>
      <w:b/>
      <w:bCs/>
    </w:rPr>
  </w:style>
  <w:style w:type="character" w:customStyle="1" w:styleId="CommentSubjectChar">
    <w:name w:val="Comment Subject Char"/>
    <w:basedOn w:val="CommentTextChar"/>
    <w:link w:val="CommentSubject"/>
    <w:uiPriority w:val="99"/>
    <w:semiHidden/>
    <w:rsid w:val="004C710E"/>
    <w:rPr>
      <w:b/>
      <w:bCs/>
      <w:sz w:val="20"/>
      <w:szCs w:val="20"/>
    </w:rPr>
  </w:style>
  <w:style w:type="paragraph" w:styleId="BalloonText">
    <w:name w:val="Balloon Text"/>
    <w:basedOn w:val="Normal"/>
    <w:link w:val="BalloonTextChar"/>
    <w:uiPriority w:val="99"/>
    <w:semiHidden/>
    <w:unhideWhenUsed/>
    <w:rsid w:val="004C71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10E"/>
    <w:rPr>
      <w:rFonts w:ascii="Segoe UI" w:hAnsi="Segoe UI" w:cs="Segoe UI"/>
      <w:sz w:val="18"/>
      <w:szCs w:val="18"/>
    </w:rPr>
  </w:style>
  <w:style w:type="table" w:styleId="TableGrid">
    <w:name w:val="Table Grid"/>
    <w:basedOn w:val="TableNormal"/>
    <w:uiPriority w:val="39"/>
    <w:rsid w:val="00BA4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D3937"/>
    <w:rPr>
      <w:rFonts w:ascii="Century Gothic" w:hAnsi="Century Gothic" w:cs="Times New Roman"/>
      <w:b/>
      <w:color w:val="3B2B94" w:themeColor="accent3"/>
      <w:spacing w:val="4"/>
      <w:sz w:val="28"/>
      <w:szCs w:val="28"/>
    </w:rPr>
  </w:style>
  <w:style w:type="paragraph" w:styleId="Header">
    <w:name w:val="header"/>
    <w:basedOn w:val="Normal"/>
    <w:link w:val="HeaderChar"/>
    <w:uiPriority w:val="99"/>
    <w:unhideWhenUsed/>
    <w:rsid w:val="003E6947"/>
    <w:pPr>
      <w:tabs>
        <w:tab w:val="center" w:pos="4680"/>
        <w:tab w:val="right" w:pos="9360"/>
      </w:tabs>
      <w:spacing w:line="240" w:lineRule="auto"/>
    </w:pPr>
  </w:style>
  <w:style w:type="character" w:customStyle="1" w:styleId="HeaderChar">
    <w:name w:val="Header Char"/>
    <w:basedOn w:val="DefaultParagraphFont"/>
    <w:link w:val="Header"/>
    <w:uiPriority w:val="99"/>
    <w:rsid w:val="003E6947"/>
    <w:rPr>
      <w:rFonts w:ascii="Times New Roman" w:hAnsi="Times New Roman" w:cs="Times New Roman"/>
      <w:sz w:val="24"/>
      <w:szCs w:val="24"/>
    </w:rPr>
  </w:style>
  <w:style w:type="paragraph" w:styleId="Footer">
    <w:name w:val="footer"/>
    <w:basedOn w:val="Normal"/>
    <w:link w:val="FooterChar"/>
    <w:uiPriority w:val="99"/>
    <w:unhideWhenUsed/>
    <w:rsid w:val="003E6947"/>
    <w:pPr>
      <w:tabs>
        <w:tab w:val="center" w:pos="4680"/>
        <w:tab w:val="right" w:pos="9360"/>
      </w:tabs>
      <w:spacing w:line="240" w:lineRule="auto"/>
    </w:pPr>
  </w:style>
  <w:style w:type="character" w:customStyle="1" w:styleId="FooterChar">
    <w:name w:val="Footer Char"/>
    <w:basedOn w:val="DefaultParagraphFont"/>
    <w:link w:val="Footer"/>
    <w:uiPriority w:val="99"/>
    <w:rsid w:val="003E6947"/>
    <w:rPr>
      <w:rFonts w:ascii="Times New Roman" w:hAnsi="Times New Roman" w:cs="Times New Roman"/>
      <w:sz w:val="24"/>
      <w:szCs w:val="24"/>
    </w:rPr>
  </w:style>
  <w:style w:type="paragraph" w:styleId="TOCHeading">
    <w:name w:val="TOC Heading"/>
    <w:basedOn w:val="Heading1"/>
    <w:next w:val="Normal"/>
    <w:uiPriority w:val="39"/>
    <w:unhideWhenUsed/>
    <w:qFormat/>
    <w:rsid w:val="00177952"/>
    <w:pPr>
      <w:keepNext/>
      <w:keepLines/>
      <w:spacing w:before="240"/>
      <w:outlineLvl w:val="9"/>
    </w:pPr>
    <w:rPr>
      <w:rFonts w:asciiTheme="majorHAnsi" w:eastAsiaTheme="majorEastAsia" w:hAnsiTheme="majorHAnsi" w:cstheme="majorBidi"/>
      <w:b w:val="0"/>
      <w:color w:val="219287" w:themeColor="accent1" w:themeShade="BF"/>
    </w:rPr>
  </w:style>
  <w:style w:type="paragraph" w:styleId="TOC1">
    <w:name w:val="toc 1"/>
    <w:basedOn w:val="Normal"/>
    <w:next w:val="Normal"/>
    <w:autoRedefine/>
    <w:uiPriority w:val="39"/>
    <w:unhideWhenUsed/>
    <w:rsid w:val="00907AC8"/>
    <w:pPr>
      <w:tabs>
        <w:tab w:val="right" w:leader="dot" w:pos="9350"/>
      </w:tabs>
      <w:spacing w:after="100" w:line="276" w:lineRule="auto"/>
    </w:pPr>
  </w:style>
  <w:style w:type="paragraph" w:styleId="TOC2">
    <w:name w:val="toc 2"/>
    <w:basedOn w:val="Normal"/>
    <w:next w:val="Normal"/>
    <w:autoRedefine/>
    <w:uiPriority w:val="39"/>
    <w:unhideWhenUsed/>
    <w:rsid w:val="00177952"/>
    <w:pPr>
      <w:spacing w:after="100"/>
      <w:ind w:left="240"/>
    </w:pPr>
  </w:style>
  <w:style w:type="character" w:styleId="Hyperlink">
    <w:name w:val="Hyperlink"/>
    <w:basedOn w:val="DefaultParagraphFont"/>
    <w:uiPriority w:val="99"/>
    <w:unhideWhenUsed/>
    <w:rsid w:val="00177952"/>
    <w:rPr>
      <w:color w:val="0563C1" w:themeColor="hyperlink"/>
      <w:u w:val="single"/>
    </w:rPr>
  </w:style>
  <w:style w:type="paragraph" w:styleId="FootnoteText">
    <w:name w:val="footnote text"/>
    <w:basedOn w:val="Normal"/>
    <w:link w:val="FootnoteTextChar"/>
    <w:unhideWhenUsed/>
    <w:rsid w:val="00086EBD"/>
    <w:pPr>
      <w:spacing w:line="240" w:lineRule="auto"/>
    </w:pPr>
    <w:rPr>
      <w:sz w:val="20"/>
      <w:szCs w:val="20"/>
    </w:rPr>
  </w:style>
  <w:style w:type="character" w:customStyle="1" w:styleId="FootnoteTextChar">
    <w:name w:val="Footnote Text Char"/>
    <w:basedOn w:val="DefaultParagraphFont"/>
    <w:link w:val="FootnoteText"/>
    <w:rsid w:val="00086EB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86EBD"/>
    <w:rPr>
      <w:vertAlign w:val="superscript"/>
    </w:rPr>
  </w:style>
  <w:style w:type="character" w:customStyle="1" w:styleId="Heading4Char">
    <w:name w:val="Heading 4 Char"/>
    <w:basedOn w:val="DefaultParagraphFont"/>
    <w:link w:val="Heading4"/>
    <w:uiPriority w:val="9"/>
    <w:rsid w:val="00CB3962"/>
    <w:rPr>
      <w:rFonts w:ascii="Trebuchet MS" w:hAnsi="Trebuchet MS" w:cs="Times New Roman"/>
      <w:b/>
      <w:i/>
      <w:color w:val="7F7F7F" w:themeColor="text1" w:themeTint="80"/>
      <w:sz w:val="24"/>
      <w:szCs w:val="24"/>
    </w:rPr>
  </w:style>
  <w:style w:type="table" w:styleId="PlainTable5">
    <w:name w:val="Plain Table 5"/>
    <w:basedOn w:val="TableNormal"/>
    <w:uiPriority w:val="45"/>
    <w:rsid w:val="0022400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2400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A03093"/>
    <w:rPr>
      <w:i/>
      <w:iCs/>
    </w:rPr>
  </w:style>
  <w:style w:type="paragraph" w:styleId="NormalWeb">
    <w:name w:val="Normal (Web)"/>
    <w:basedOn w:val="Normal"/>
    <w:uiPriority w:val="99"/>
    <w:unhideWhenUsed/>
    <w:rsid w:val="00A03093"/>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A03093"/>
    <w:rPr>
      <w:b/>
      <w:bCs/>
    </w:rPr>
  </w:style>
  <w:style w:type="paragraph" w:styleId="TOC3">
    <w:name w:val="toc 3"/>
    <w:basedOn w:val="Normal"/>
    <w:next w:val="Normal"/>
    <w:autoRedefine/>
    <w:uiPriority w:val="39"/>
    <w:unhideWhenUsed/>
    <w:rsid w:val="003A3A8D"/>
    <w:pPr>
      <w:spacing w:after="100"/>
      <w:ind w:left="480"/>
    </w:pPr>
  </w:style>
  <w:style w:type="paragraph" w:styleId="NoSpacing">
    <w:name w:val="No Spacing"/>
    <w:uiPriority w:val="1"/>
    <w:qFormat/>
    <w:rsid w:val="00312DE7"/>
    <w:pPr>
      <w:spacing w:after="0" w:line="240" w:lineRule="auto"/>
    </w:pPr>
    <w:rPr>
      <w:rFonts w:ascii="Century Gothic" w:hAnsi="Century Gothic" w:cs="Times New Roman"/>
      <w:spacing w:val="4"/>
      <w:sz w:val="21"/>
      <w:szCs w:val="24"/>
    </w:rPr>
  </w:style>
  <w:style w:type="character" w:customStyle="1" w:styleId="UnresolvedMention">
    <w:name w:val="Unresolved Mention"/>
    <w:basedOn w:val="DefaultParagraphFont"/>
    <w:uiPriority w:val="99"/>
    <w:semiHidden/>
    <w:unhideWhenUsed/>
    <w:rsid w:val="000B11FD"/>
    <w:rPr>
      <w:color w:val="605E5C"/>
      <w:shd w:val="clear" w:color="auto" w:fill="E1DFDD"/>
    </w:rPr>
  </w:style>
  <w:style w:type="table" w:styleId="PlainTable3">
    <w:name w:val="Plain Table 3"/>
    <w:basedOn w:val="TableNormal"/>
    <w:uiPriority w:val="43"/>
    <w:rsid w:val="002905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4197">
      <w:bodyDiv w:val="1"/>
      <w:marLeft w:val="0"/>
      <w:marRight w:val="0"/>
      <w:marTop w:val="0"/>
      <w:marBottom w:val="0"/>
      <w:divBdr>
        <w:top w:val="none" w:sz="0" w:space="0" w:color="auto"/>
        <w:left w:val="none" w:sz="0" w:space="0" w:color="auto"/>
        <w:bottom w:val="none" w:sz="0" w:space="0" w:color="auto"/>
        <w:right w:val="none" w:sz="0" w:space="0" w:color="auto"/>
      </w:divBdr>
    </w:div>
    <w:div w:id="157424964">
      <w:bodyDiv w:val="1"/>
      <w:marLeft w:val="0"/>
      <w:marRight w:val="0"/>
      <w:marTop w:val="0"/>
      <w:marBottom w:val="0"/>
      <w:divBdr>
        <w:top w:val="none" w:sz="0" w:space="0" w:color="auto"/>
        <w:left w:val="none" w:sz="0" w:space="0" w:color="auto"/>
        <w:bottom w:val="none" w:sz="0" w:space="0" w:color="auto"/>
        <w:right w:val="none" w:sz="0" w:space="0" w:color="auto"/>
      </w:divBdr>
      <w:divsChild>
        <w:div w:id="471486019">
          <w:marLeft w:val="0"/>
          <w:marRight w:val="0"/>
          <w:marTop w:val="0"/>
          <w:marBottom w:val="0"/>
          <w:divBdr>
            <w:top w:val="none" w:sz="0" w:space="0" w:color="auto"/>
            <w:left w:val="none" w:sz="0" w:space="0" w:color="auto"/>
            <w:bottom w:val="none" w:sz="0" w:space="0" w:color="auto"/>
            <w:right w:val="none" w:sz="0" w:space="0" w:color="auto"/>
          </w:divBdr>
        </w:div>
      </w:divsChild>
    </w:div>
    <w:div w:id="161314415">
      <w:bodyDiv w:val="1"/>
      <w:marLeft w:val="0"/>
      <w:marRight w:val="0"/>
      <w:marTop w:val="0"/>
      <w:marBottom w:val="0"/>
      <w:divBdr>
        <w:top w:val="none" w:sz="0" w:space="0" w:color="auto"/>
        <w:left w:val="none" w:sz="0" w:space="0" w:color="auto"/>
        <w:bottom w:val="none" w:sz="0" w:space="0" w:color="auto"/>
        <w:right w:val="none" w:sz="0" w:space="0" w:color="auto"/>
      </w:divBdr>
    </w:div>
    <w:div w:id="170530001">
      <w:bodyDiv w:val="1"/>
      <w:marLeft w:val="0"/>
      <w:marRight w:val="0"/>
      <w:marTop w:val="0"/>
      <w:marBottom w:val="0"/>
      <w:divBdr>
        <w:top w:val="none" w:sz="0" w:space="0" w:color="auto"/>
        <w:left w:val="none" w:sz="0" w:space="0" w:color="auto"/>
        <w:bottom w:val="none" w:sz="0" w:space="0" w:color="auto"/>
        <w:right w:val="none" w:sz="0" w:space="0" w:color="auto"/>
      </w:divBdr>
    </w:div>
    <w:div w:id="1193810011">
      <w:bodyDiv w:val="1"/>
      <w:marLeft w:val="0"/>
      <w:marRight w:val="0"/>
      <w:marTop w:val="0"/>
      <w:marBottom w:val="0"/>
      <w:divBdr>
        <w:top w:val="none" w:sz="0" w:space="0" w:color="auto"/>
        <w:left w:val="none" w:sz="0" w:space="0" w:color="auto"/>
        <w:bottom w:val="none" w:sz="0" w:space="0" w:color="auto"/>
        <w:right w:val="none" w:sz="0" w:space="0" w:color="auto"/>
      </w:divBdr>
    </w:div>
    <w:div w:id="1225529206">
      <w:bodyDiv w:val="1"/>
      <w:marLeft w:val="0"/>
      <w:marRight w:val="0"/>
      <w:marTop w:val="0"/>
      <w:marBottom w:val="0"/>
      <w:divBdr>
        <w:top w:val="none" w:sz="0" w:space="0" w:color="auto"/>
        <w:left w:val="none" w:sz="0" w:space="0" w:color="auto"/>
        <w:bottom w:val="none" w:sz="0" w:space="0" w:color="auto"/>
        <w:right w:val="none" w:sz="0" w:space="0" w:color="auto"/>
      </w:divBdr>
    </w:div>
    <w:div w:id="2066948978">
      <w:bodyDiv w:val="1"/>
      <w:marLeft w:val="0"/>
      <w:marRight w:val="0"/>
      <w:marTop w:val="0"/>
      <w:marBottom w:val="0"/>
      <w:divBdr>
        <w:top w:val="none" w:sz="0" w:space="0" w:color="auto"/>
        <w:left w:val="none" w:sz="0" w:space="0" w:color="auto"/>
        <w:bottom w:val="none" w:sz="0" w:space="0" w:color="auto"/>
        <w:right w:val="none" w:sz="0" w:space="0" w:color="auto"/>
      </w:divBdr>
    </w:div>
    <w:div w:id="20906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chart" Target="charts/chart11.xml"/><Relationship Id="rId27" Type="http://schemas.openxmlformats.org/officeDocument/2006/relationships/chart" Target="charts/chart12.xml"/><Relationship Id="rId28" Type="http://schemas.openxmlformats.org/officeDocument/2006/relationships/chart" Target="charts/chart13.xml"/><Relationship Id="rId29" Type="http://schemas.openxmlformats.org/officeDocument/2006/relationships/chart" Target="charts/chart1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5.xml"/><Relationship Id="rId31" Type="http://schemas.openxmlformats.org/officeDocument/2006/relationships/chart" Target="charts/chart16.xml"/><Relationship Id="rId32" Type="http://schemas.openxmlformats.org/officeDocument/2006/relationships/chart" Target="charts/chart17.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chart" Target="charts/chart18.xml"/><Relationship Id="rId34" Type="http://schemas.openxmlformats.org/officeDocument/2006/relationships/chart" Target="charts/chart19.xml"/><Relationship Id="rId35" Type="http://schemas.openxmlformats.org/officeDocument/2006/relationships/chart" Target="charts/chart20.xml"/><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nssc.serveminnesota.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5.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 Id="rId4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wnloads\Research%20Report%20Template%20(2).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Tutors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Sheet1!$B$2:$B$12</c:f>
              <c:numCache>
                <c:formatCode>General</c:formatCode>
                <c:ptCount val="11"/>
                <c:pt idx="0">
                  <c:v>9.0</c:v>
                </c:pt>
                <c:pt idx="1">
                  <c:v>41.0</c:v>
                </c:pt>
                <c:pt idx="2">
                  <c:v>22.0</c:v>
                </c:pt>
                <c:pt idx="3">
                  <c:v>63.0</c:v>
                </c:pt>
                <c:pt idx="4">
                  <c:v>97.0</c:v>
                </c:pt>
                <c:pt idx="5">
                  <c:v>122.0</c:v>
                </c:pt>
                <c:pt idx="6">
                  <c:v>112.0</c:v>
                </c:pt>
                <c:pt idx="7">
                  <c:v>119.0</c:v>
                </c:pt>
                <c:pt idx="8">
                  <c:v>78.0</c:v>
                </c:pt>
                <c:pt idx="9">
                  <c:v>114.0</c:v>
                </c:pt>
                <c:pt idx="10">
                  <c:v>119.0</c:v>
                </c:pt>
              </c:numCache>
            </c:numRef>
          </c:val>
          <c:extLst xmlns:c16r2="http://schemas.microsoft.com/office/drawing/2015/06/chart">
            <c:ext xmlns:c16="http://schemas.microsoft.com/office/drawing/2014/chart" uri="{C3380CC4-5D6E-409C-BE32-E72D297353CC}">
              <c16:uniqueId val="{00000000-EFA1-425A-968C-150156718E20}"/>
            </c:ext>
          </c:extLst>
        </c:ser>
        <c:dLbls>
          <c:showLegendKey val="0"/>
          <c:showVal val="0"/>
          <c:showCatName val="0"/>
          <c:showSerName val="0"/>
          <c:showPercent val="0"/>
          <c:showBubbleSize val="0"/>
        </c:dLbls>
        <c:gapWidth val="219"/>
        <c:overlap val="-27"/>
        <c:axId val="244083024"/>
        <c:axId val="244072064"/>
      </c:barChart>
      <c:catAx>
        <c:axId val="24408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72064"/>
        <c:crosses val="autoZero"/>
        <c:auto val="1"/>
        <c:lblAlgn val="ctr"/>
        <c:lblOffset val="100"/>
        <c:noMultiLvlLbl val="0"/>
      </c:catAx>
      <c:valAx>
        <c:axId val="244072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Nubmer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83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0-24%</c:v>
                </c:pt>
              </c:strCache>
            </c:strRef>
          </c:tx>
          <c:spPr>
            <a:solidFill>
              <a:schemeClr val="accent1"/>
            </a:solidFill>
            <a:ln w="19050">
              <a:solidFill>
                <a:schemeClr val="lt1"/>
              </a:solidFill>
            </a:ln>
            <a:effectLst/>
          </c:spPr>
          <c:invertIfNegative val="0"/>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23-4598-97A1-1E05495A6354}"/>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23-4598-97A1-1E05495A6354}"/>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23-4598-97A1-1E05495A63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Sheet1!$B$2:$B$6</c:f>
              <c:numCache>
                <c:formatCode>0%</c:formatCode>
                <c:ptCount val="5"/>
                <c:pt idx="1">
                  <c:v>0.93</c:v>
                </c:pt>
                <c:pt idx="2">
                  <c:v>0.709677419354839</c:v>
                </c:pt>
                <c:pt idx="3">
                  <c:v>0.555555555555556</c:v>
                </c:pt>
              </c:numCache>
            </c:numRef>
          </c:val>
          <c:extLst xmlns:c16r2="http://schemas.microsoft.com/office/drawing/2015/06/chart">
            <c:ext xmlns:c16="http://schemas.microsoft.com/office/drawing/2014/chart" uri="{C3380CC4-5D6E-409C-BE32-E72D297353CC}">
              <c16:uniqueId val="{00000006-BF28-4171-8BCB-2BD95D42CA25}"/>
            </c:ext>
          </c:extLst>
        </c:ser>
        <c:ser>
          <c:idx val="1"/>
          <c:order val="1"/>
          <c:tx>
            <c:strRef>
              <c:f>Sheet1!$C$1</c:f>
              <c:strCache>
                <c:ptCount val="1"/>
                <c:pt idx="0">
                  <c:v>25-49%</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Sheet1!$C$2:$C$6</c:f>
              <c:numCache>
                <c:formatCode>General</c:formatCode>
                <c:ptCount val="5"/>
                <c:pt idx="2" formatCode="0%">
                  <c:v>0.714285714285714</c:v>
                </c:pt>
                <c:pt idx="3" formatCode="0%">
                  <c:v>0.6</c:v>
                </c:pt>
                <c:pt idx="4" formatCode="0%">
                  <c:v>0.673913043478261</c:v>
                </c:pt>
              </c:numCache>
            </c:numRef>
          </c:val>
          <c:extLst xmlns:c16r2="http://schemas.microsoft.com/office/drawing/2015/06/chart">
            <c:ext xmlns:c16="http://schemas.microsoft.com/office/drawing/2014/chart" uri="{C3380CC4-5D6E-409C-BE32-E72D297353CC}">
              <c16:uniqueId val="{00000007-BF28-4171-8BCB-2BD95D42CA25}"/>
            </c:ext>
          </c:extLst>
        </c:ser>
        <c:ser>
          <c:idx val="2"/>
          <c:order val="2"/>
          <c:tx>
            <c:strRef>
              <c:f>Sheet1!$D$1</c:f>
              <c:strCache>
                <c:ptCount val="1"/>
                <c:pt idx="0">
                  <c:v>50-74%</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Sheet1!$D$2:$D$6</c:f>
              <c:numCache>
                <c:formatCode>0%</c:formatCode>
                <c:ptCount val="5"/>
                <c:pt idx="0">
                  <c:v>0.847058823529412</c:v>
                </c:pt>
                <c:pt idx="1">
                  <c:v>0.77</c:v>
                </c:pt>
                <c:pt idx="2">
                  <c:v>0.5</c:v>
                </c:pt>
                <c:pt idx="3">
                  <c:v>0.639575971731449</c:v>
                </c:pt>
                <c:pt idx="4">
                  <c:v>0.774058577405858</c:v>
                </c:pt>
              </c:numCache>
            </c:numRef>
          </c:val>
          <c:extLst xmlns:c16r2="http://schemas.microsoft.com/office/drawing/2015/06/chart">
            <c:ext xmlns:c16="http://schemas.microsoft.com/office/drawing/2014/chart" uri="{C3380CC4-5D6E-409C-BE32-E72D297353CC}">
              <c16:uniqueId val="{00000008-BF28-4171-8BCB-2BD95D42CA25}"/>
            </c:ext>
          </c:extLst>
        </c:ser>
        <c:ser>
          <c:idx val="3"/>
          <c:order val="3"/>
          <c:tx>
            <c:strRef>
              <c:f>Sheet1!$E$1</c:f>
              <c:strCache>
                <c:ptCount val="1"/>
                <c:pt idx="0">
                  <c:v>75-100%</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Sheet1!$E$2:$E$6</c:f>
              <c:numCache>
                <c:formatCode>0%</c:formatCode>
                <c:ptCount val="5"/>
                <c:pt idx="0">
                  <c:v>0.8671875</c:v>
                </c:pt>
                <c:pt idx="1">
                  <c:v>0.64</c:v>
                </c:pt>
                <c:pt idx="2">
                  <c:v>0.408839779005525</c:v>
                </c:pt>
                <c:pt idx="3">
                  <c:v>0.506849315068493</c:v>
                </c:pt>
                <c:pt idx="4">
                  <c:v>0.714801444043321</c:v>
                </c:pt>
              </c:numCache>
            </c:numRef>
          </c:val>
          <c:extLst xmlns:c16r2="http://schemas.microsoft.com/office/drawing/2015/06/chart">
            <c:ext xmlns:c16="http://schemas.microsoft.com/office/drawing/2014/chart" uri="{C3380CC4-5D6E-409C-BE32-E72D297353CC}">
              <c16:uniqueId val="{00000000-7F23-4598-97A1-1E05495A6354}"/>
            </c:ext>
          </c:extLst>
        </c:ser>
        <c:dLbls>
          <c:showLegendKey val="0"/>
          <c:showVal val="0"/>
          <c:showCatName val="0"/>
          <c:showSerName val="0"/>
          <c:showPercent val="0"/>
          <c:showBubbleSize val="0"/>
        </c:dLbls>
        <c:gapWidth val="100"/>
        <c:axId val="219970704"/>
        <c:axId val="219961744"/>
      </c:barChart>
      <c:catAx>
        <c:axId val="21997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Grade and Measure</a:t>
                </a:r>
              </a:p>
            </c:rich>
          </c:tx>
          <c:layout>
            <c:manualLayout>
              <c:xMode val="edge"/>
              <c:yMode val="edge"/>
              <c:x val="0.382901173811607"/>
              <c:y val="0.9063095238095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61744"/>
        <c:crosses val="autoZero"/>
        <c:auto val="1"/>
        <c:lblAlgn val="ctr"/>
        <c:lblOffset val="100"/>
        <c:noMultiLvlLbl val="0"/>
      </c:catAx>
      <c:valAx>
        <c:axId val="219961744"/>
        <c:scaling>
          <c:orientation val="minMax"/>
          <c:max val="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Abive Target Growth</a:t>
                </a:r>
              </a:p>
            </c:rich>
          </c:tx>
          <c:layout>
            <c:manualLayout>
              <c:xMode val="edge"/>
              <c:yMode val="edge"/>
              <c:x val="0.025462962962963"/>
              <c:y val="0.1301412323459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7070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2018-19</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CF-49CD-88EF-CFCB33050422}"/>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A0CF-49CD-88EF-CFCB33050422}"/>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A0CF-49CD-88EF-CFCB330504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Sheet1!$B$2:$B$6</c:f>
              <c:numCache>
                <c:formatCode>0%</c:formatCode>
                <c:ptCount val="5"/>
                <c:pt idx="0">
                  <c:v>0.82</c:v>
                </c:pt>
                <c:pt idx="1">
                  <c:v>0.65</c:v>
                </c:pt>
                <c:pt idx="2">
                  <c:v>0.48</c:v>
                </c:pt>
                <c:pt idx="3">
                  <c:v>0.66</c:v>
                </c:pt>
                <c:pt idx="4">
                  <c:v>0.77</c:v>
                </c:pt>
              </c:numCache>
            </c:numRef>
          </c:val>
          <c:extLst xmlns:c16r2="http://schemas.microsoft.com/office/drawing/2015/06/chart">
            <c:ext xmlns:c16="http://schemas.microsoft.com/office/drawing/2014/chart" uri="{C3380CC4-5D6E-409C-BE32-E72D297353CC}">
              <c16:uniqueId val="{00000006-A0CF-49CD-88EF-CFCB33050422}"/>
            </c:ext>
          </c:extLst>
        </c:ser>
        <c:ser>
          <c:idx val="1"/>
          <c:order val="1"/>
          <c:tx>
            <c:strRef>
              <c:f>Sheet1!$C$1</c:f>
              <c:strCache>
                <c:ptCount val="1"/>
                <c:pt idx="0">
                  <c:v>2019-20</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Sheet1!$C$2:$C$6</c:f>
              <c:numCache>
                <c:formatCode>0%</c:formatCode>
                <c:ptCount val="5"/>
                <c:pt idx="0">
                  <c:v>0.81</c:v>
                </c:pt>
                <c:pt idx="1">
                  <c:v>0.64</c:v>
                </c:pt>
                <c:pt idx="2">
                  <c:v>0.51</c:v>
                </c:pt>
                <c:pt idx="3">
                  <c:v>0.67</c:v>
                </c:pt>
                <c:pt idx="4">
                  <c:v>0.81</c:v>
                </c:pt>
              </c:numCache>
            </c:numRef>
          </c:val>
          <c:extLst xmlns:c16r2="http://schemas.microsoft.com/office/drawing/2015/06/chart">
            <c:ext xmlns:c16="http://schemas.microsoft.com/office/drawing/2014/chart" uri="{C3380CC4-5D6E-409C-BE32-E72D297353CC}">
              <c16:uniqueId val="{00000007-A0CF-49CD-88EF-CFCB33050422}"/>
            </c:ext>
          </c:extLst>
        </c:ser>
        <c:ser>
          <c:idx val="2"/>
          <c:order val="2"/>
          <c:tx>
            <c:strRef>
              <c:f>Sheet1!$D$1</c:f>
              <c:strCache>
                <c:ptCount val="1"/>
                <c:pt idx="0">
                  <c:v>2020-21</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Sheet1!$D$2:$D$6</c:f>
              <c:numCache>
                <c:formatCode>0%</c:formatCode>
                <c:ptCount val="5"/>
                <c:pt idx="0">
                  <c:v>0.58</c:v>
                </c:pt>
                <c:pt idx="1">
                  <c:v>0.57</c:v>
                </c:pt>
                <c:pt idx="2">
                  <c:v>0.34</c:v>
                </c:pt>
                <c:pt idx="3">
                  <c:v>0.5</c:v>
                </c:pt>
                <c:pt idx="4">
                  <c:v>0.63</c:v>
                </c:pt>
              </c:numCache>
            </c:numRef>
          </c:val>
          <c:extLst xmlns:c16r2="http://schemas.microsoft.com/office/drawing/2015/06/chart">
            <c:ext xmlns:c16="http://schemas.microsoft.com/office/drawing/2014/chart" uri="{C3380CC4-5D6E-409C-BE32-E72D297353CC}">
              <c16:uniqueId val="{00000008-A0CF-49CD-88EF-CFCB33050422}"/>
            </c:ext>
          </c:extLst>
        </c:ser>
        <c:ser>
          <c:idx val="3"/>
          <c:order val="3"/>
          <c:tx>
            <c:strRef>
              <c:f>Sheet1!$E$1</c:f>
              <c:strCache>
                <c:ptCount val="1"/>
                <c:pt idx="0">
                  <c:v>2021-22</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Sheet1!$E$2:$E$6</c:f>
              <c:numCache>
                <c:formatCode>0%</c:formatCode>
                <c:ptCount val="5"/>
                <c:pt idx="0">
                  <c:v>0.87</c:v>
                </c:pt>
                <c:pt idx="1">
                  <c:v>0.61</c:v>
                </c:pt>
                <c:pt idx="2">
                  <c:v>0.47</c:v>
                </c:pt>
                <c:pt idx="3">
                  <c:v>0.57</c:v>
                </c:pt>
                <c:pt idx="4">
                  <c:v>0.76</c:v>
                </c:pt>
              </c:numCache>
            </c:numRef>
          </c:val>
          <c:extLst xmlns:c16r2="http://schemas.microsoft.com/office/drawing/2015/06/chart">
            <c:ext xmlns:c16="http://schemas.microsoft.com/office/drawing/2014/chart" uri="{C3380CC4-5D6E-409C-BE32-E72D297353CC}">
              <c16:uniqueId val="{0000000B-A0CF-49CD-88EF-CFCB33050422}"/>
            </c:ext>
          </c:extLst>
        </c:ser>
        <c:ser>
          <c:idx val="4"/>
          <c:order val="4"/>
          <c:tx>
            <c:strRef>
              <c:f>Sheet1!$F$1</c:f>
              <c:strCache>
                <c:ptCount val="1"/>
                <c:pt idx="0">
                  <c:v>2022-23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Sheet1!$F$2:$F$6</c:f>
              <c:numCache>
                <c:formatCode>0%</c:formatCode>
                <c:ptCount val="5"/>
                <c:pt idx="0">
                  <c:v>0.85</c:v>
                </c:pt>
                <c:pt idx="1">
                  <c:v>0.72</c:v>
                </c:pt>
                <c:pt idx="2">
                  <c:v>0.48</c:v>
                </c:pt>
                <c:pt idx="3">
                  <c:v>0.58</c:v>
                </c:pt>
                <c:pt idx="4">
                  <c:v>0.74</c:v>
                </c:pt>
              </c:numCache>
            </c:numRef>
          </c:val>
          <c:extLst xmlns:c16r2="http://schemas.microsoft.com/office/drawing/2015/06/chart">
            <c:ext xmlns:c16="http://schemas.microsoft.com/office/drawing/2014/chart" uri="{C3380CC4-5D6E-409C-BE32-E72D297353CC}">
              <c16:uniqueId val="{00000006-21FF-4A80-A738-06A16D0F64AA}"/>
            </c:ext>
          </c:extLst>
        </c:ser>
        <c:dLbls>
          <c:showLegendKey val="0"/>
          <c:showVal val="0"/>
          <c:showCatName val="0"/>
          <c:showSerName val="0"/>
          <c:showPercent val="0"/>
          <c:showBubbleSize val="0"/>
        </c:dLbls>
        <c:gapWidth val="100"/>
        <c:axId val="220022624"/>
        <c:axId val="220058032"/>
      </c:barChart>
      <c:catAx>
        <c:axId val="22002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Grade and Measure</a:t>
                </a:r>
              </a:p>
            </c:rich>
          </c:tx>
          <c:layout>
            <c:manualLayout>
              <c:xMode val="edge"/>
              <c:yMode val="edge"/>
              <c:x val="0.382901173811607"/>
              <c:y val="0.9063095238095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058032"/>
        <c:crosses val="autoZero"/>
        <c:auto val="1"/>
        <c:lblAlgn val="ctr"/>
        <c:lblOffset val="100"/>
        <c:noMultiLvlLbl val="0"/>
      </c:catAx>
      <c:valAx>
        <c:axId val="22005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Abive Target Growth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02262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Reading Corps had a positive impact on students</a:t>
            </a:r>
            <a:r>
              <a:rPr lang="en-US" sz="1200" b="0" i="0" baseline="0">
                <a:effectLst/>
              </a:rPr>
              <a:t>.</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901501895596"/>
          <c:y val="0.0605358705161855"/>
          <c:w val="0.737570720326626"/>
          <c:h val="0.761175790526184"/>
        </c:manualLayout>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Internal Coaches</c:v>
                </c:pt>
                <c:pt idx="1">
                  <c:v>School Administrators</c:v>
                </c:pt>
                <c:pt idx="2">
                  <c:v>Teachers</c:v>
                </c:pt>
                <c:pt idx="3">
                  <c:v>Tutors</c:v>
                </c:pt>
              </c:strCache>
            </c:strRef>
          </c:cat>
          <c:val>
            <c:numRef>
              <c:f>Sheet1!$B$2:$B$5</c:f>
              <c:numCache>
                <c:formatCode>0%</c:formatCode>
                <c:ptCount val="4"/>
                <c:pt idx="0">
                  <c:v>0.69</c:v>
                </c:pt>
                <c:pt idx="1">
                  <c:v>0.76</c:v>
                </c:pt>
                <c:pt idx="2">
                  <c:v>0.73</c:v>
                </c:pt>
                <c:pt idx="3">
                  <c:v>0.85</c:v>
                </c:pt>
              </c:numCache>
            </c:numRef>
          </c:val>
          <c:extLst xmlns:c16r2="http://schemas.microsoft.com/office/drawing/2015/06/chart">
            <c:ext xmlns:c16="http://schemas.microsoft.com/office/drawing/2014/chart" uri="{C3380CC4-5D6E-409C-BE32-E72D297353CC}">
              <c16:uniqueId val="{00000000-041B-4310-B15F-FD08C5A3D47D}"/>
            </c:ext>
          </c:extLst>
        </c:ser>
        <c:ser>
          <c:idx val="1"/>
          <c:order val="1"/>
          <c:tx>
            <c:strRef>
              <c:f>Sheet1!$C$1</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Internal Coaches</c:v>
                </c:pt>
                <c:pt idx="1">
                  <c:v>School Administrators</c:v>
                </c:pt>
                <c:pt idx="2">
                  <c:v>Teachers</c:v>
                </c:pt>
                <c:pt idx="3">
                  <c:v>Tutors</c:v>
                </c:pt>
              </c:strCache>
            </c:strRef>
          </c:cat>
          <c:val>
            <c:numRef>
              <c:f>Sheet1!$C$2:$C$5</c:f>
              <c:numCache>
                <c:formatCode>0%</c:formatCode>
                <c:ptCount val="4"/>
                <c:pt idx="0">
                  <c:v>0.3</c:v>
                </c:pt>
                <c:pt idx="1">
                  <c:v>0.19</c:v>
                </c:pt>
                <c:pt idx="2">
                  <c:v>0.24</c:v>
                </c:pt>
                <c:pt idx="3">
                  <c:v>0.14</c:v>
                </c:pt>
              </c:numCache>
            </c:numRef>
          </c:val>
          <c:extLst xmlns:c16r2="http://schemas.microsoft.com/office/drawing/2015/06/chart">
            <c:ext xmlns:c16="http://schemas.microsoft.com/office/drawing/2014/chart" uri="{C3380CC4-5D6E-409C-BE32-E72D297353CC}">
              <c16:uniqueId val="{00000001-041B-4310-B15F-FD08C5A3D47D}"/>
            </c:ext>
          </c:extLst>
        </c:ser>
        <c:ser>
          <c:idx val="2"/>
          <c:order val="2"/>
          <c:tx>
            <c:strRef>
              <c:f>Sheet1!$D$1</c:f>
              <c:strCache>
                <c:ptCount val="1"/>
                <c:pt idx="0">
                  <c:v>No opinion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Internal Coaches</c:v>
                </c:pt>
                <c:pt idx="1">
                  <c:v>School Administrators</c:v>
                </c:pt>
                <c:pt idx="2">
                  <c:v>Teachers</c:v>
                </c:pt>
                <c:pt idx="3">
                  <c:v>Tutors</c:v>
                </c:pt>
              </c:strCache>
            </c:strRef>
          </c:cat>
          <c:val>
            <c:numRef>
              <c:f>Sheet1!$D$2:$D$5</c:f>
              <c:numCache>
                <c:formatCode>0%</c:formatCode>
                <c:ptCount val="4"/>
                <c:pt idx="0">
                  <c:v>0.02</c:v>
                </c:pt>
                <c:pt idx="1">
                  <c:v>0.05</c:v>
                </c:pt>
                <c:pt idx="2">
                  <c:v>0.03</c:v>
                </c:pt>
                <c:pt idx="3" formatCode="General">
                  <c:v>0.0</c:v>
                </c:pt>
              </c:numCache>
            </c:numRef>
          </c:val>
          <c:extLst xmlns:c16r2="http://schemas.microsoft.com/office/drawing/2015/06/chart">
            <c:ext xmlns:c16="http://schemas.microsoft.com/office/drawing/2014/chart" uri="{C3380CC4-5D6E-409C-BE32-E72D297353CC}">
              <c16:uniqueId val="{00000002-041B-4310-B15F-FD08C5A3D47D}"/>
            </c:ext>
          </c:extLst>
        </c:ser>
        <c:ser>
          <c:idx val="3"/>
          <c:order val="3"/>
          <c:tx>
            <c:strRef>
              <c:f>Sheet1!$E$1</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Internal Coaches</c:v>
                </c:pt>
                <c:pt idx="1">
                  <c:v>School Administrators</c:v>
                </c:pt>
                <c:pt idx="2">
                  <c:v>Teachers</c:v>
                </c:pt>
                <c:pt idx="3">
                  <c:v>Tutors</c:v>
                </c:pt>
              </c:strCache>
            </c:strRef>
          </c:cat>
          <c:val>
            <c:numRef>
              <c:f>Sheet1!$E$2:$E$5</c:f>
              <c:numCache>
                <c:formatCode>0%</c:formatCode>
                <c:ptCount val="4"/>
                <c:pt idx="0">
                  <c:v>0.0</c:v>
                </c:pt>
                <c:pt idx="1">
                  <c:v>0.0</c:v>
                </c:pt>
                <c:pt idx="2">
                  <c:v>0.0</c:v>
                </c:pt>
                <c:pt idx="3" formatCode="General">
                  <c:v>0.0</c:v>
                </c:pt>
              </c:numCache>
            </c:numRef>
          </c:val>
          <c:extLst xmlns:c16r2="http://schemas.microsoft.com/office/drawing/2015/06/chart">
            <c:ext xmlns:c16="http://schemas.microsoft.com/office/drawing/2014/chart" uri="{C3380CC4-5D6E-409C-BE32-E72D297353CC}">
              <c16:uniqueId val="{00000003-041B-4310-B15F-FD08C5A3D47D}"/>
            </c:ext>
          </c:extLst>
        </c:ser>
        <c:ser>
          <c:idx val="4"/>
          <c:order val="4"/>
          <c:tx>
            <c:strRef>
              <c:f>Sheet1!$F$1</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Internal Coaches</c:v>
                </c:pt>
                <c:pt idx="1">
                  <c:v>School Administrators</c:v>
                </c:pt>
                <c:pt idx="2">
                  <c:v>Teachers</c:v>
                </c:pt>
                <c:pt idx="3">
                  <c:v>Tutors</c:v>
                </c:pt>
              </c:strCache>
            </c:strRef>
          </c:cat>
          <c:val>
            <c:numRef>
              <c:f>Sheet1!$F$2:$F$5</c:f>
              <c:numCache>
                <c:formatCode>0%</c:formatCode>
                <c:ptCount val="4"/>
                <c:pt idx="0">
                  <c:v>0.0</c:v>
                </c:pt>
                <c:pt idx="1">
                  <c:v>0.0</c:v>
                </c:pt>
                <c:pt idx="2">
                  <c:v>0.0</c:v>
                </c:pt>
                <c:pt idx="3">
                  <c:v>0.01</c:v>
                </c:pt>
              </c:numCache>
            </c:numRef>
          </c:val>
          <c:extLst xmlns:c16r2="http://schemas.microsoft.com/office/drawing/2015/06/chart">
            <c:ext xmlns:c16="http://schemas.microsoft.com/office/drawing/2014/chart" uri="{C3380CC4-5D6E-409C-BE32-E72D297353CC}">
              <c16:uniqueId val="{00000004-041B-4310-B15F-FD08C5A3D47D}"/>
            </c:ext>
          </c:extLst>
        </c:ser>
        <c:dLbls>
          <c:dLblPos val="ctr"/>
          <c:showLegendKey val="0"/>
          <c:showVal val="1"/>
          <c:showCatName val="0"/>
          <c:showSerName val="0"/>
          <c:showPercent val="0"/>
          <c:showBubbleSize val="0"/>
        </c:dLbls>
        <c:gapWidth val="150"/>
        <c:overlap val="100"/>
        <c:axId val="220141024"/>
        <c:axId val="220143344"/>
      </c:barChart>
      <c:catAx>
        <c:axId val="22014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20143344"/>
        <c:crosses val="autoZero"/>
        <c:auto val="1"/>
        <c:lblAlgn val="ctr"/>
        <c:lblOffset val="100"/>
        <c:noMultiLvlLbl val="0"/>
      </c:catAx>
      <c:valAx>
        <c:axId val="2201433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4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service had a positive impact on me.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CE-4CB9-9962-B181ED1841B9}"/>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1CE-4CB9-9962-B181ED1841B9}"/>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01CE-4CB9-9962-B181ED1841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1CE-4CB9-9962-B181ED1841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1CE-4CB9-9962-B181ED1841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No opinion</c:v>
                </c:pt>
                <c:pt idx="3">
                  <c:v>Disagree</c:v>
                </c:pt>
                <c:pt idx="4">
                  <c:v>Strongly Disagree</c:v>
                </c:pt>
              </c:strCache>
            </c:strRef>
          </c:cat>
          <c:val>
            <c:numRef>
              <c:f>Sheet1!$B$2:$B$6</c:f>
              <c:numCache>
                <c:formatCode>0%</c:formatCode>
                <c:ptCount val="5"/>
                <c:pt idx="0">
                  <c:v>0.65</c:v>
                </c:pt>
                <c:pt idx="1">
                  <c:v>0.31</c:v>
                </c:pt>
                <c:pt idx="2">
                  <c:v>0.01</c:v>
                </c:pt>
                <c:pt idx="3">
                  <c:v>0.01</c:v>
                </c:pt>
                <c:pt idx="4">
                  <c:v>0.01</c:v>
                </c:pt>
              </c:numCache>
            </c:numRef>
          </c:val>
          <c:extLst xmlns:c16r2="http://schemas.microsoft.com/office/drawing/2015/06/chart">
            <c:ext xmlns:c16="http://schemas.microsoft.com/office/drawing/2014/chart" uri="{C3380CC4-5D6E-409C-BE32-E72D297353CC}">
              <c16:uniqueId val="{00000000-D78C-4A77-9BE0-828215DEE1A7}"/>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Would you recommend serving</a:t>
            </a:r>
            <a:r>
              <a:rPr lang="en-US" sz="1200" baseline="0"/>
              <a:t> as a member of your program to others in your network?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Would you recommend serving as a member of your program toothers in your network?</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73-4B7A-93CC-FBF8387CA03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473-4B7A-93CC-FBF8387CA03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F473-4B7A-93CC-FBF8387CA032}"/>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F473-4B7A-93CC-FBF8387CA0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Definitely  yes</c:v>
                </c:pt>
                <c:pt idx="1">
                  <c:v>Probably yes</c:v>
                </c:pt>
                <c:pt idx="2">
                  <c:v>Probably no</c:v>
                </c:pt>
                <c:pt idx="3">
                  <c:v>Definitely  no</c:v>
                </c:pt>
              </c:strCache>
            </c:strRef>
          </c:cat>
          <c:val>
            <c:numRef>
              <c:f>Sheet1!$B$2:$B$5</c:f>
              <c:numCache>
                <c:formatCode>0%</c:formatCode>
                <c:ptCount val="4"/>
                <c:pt idx="0">
                  <c:v>0.65</c:v>
                </c:pt>
                <c:pt idx="1">
                  <c:v>0.26</c:v>
                </c:pt>
                <c:pt idx="2">
                  <c:v>0.05</c:v>
                </c:pt>
                <c:pt idx="3">
                  <c:v>0.04</c:v>
                </c:pt>
              </c:numCache>
            </c:numRef>
          </c:val>
          <c:extLst xmlns:c16r2="http://schemas.microsoft.com/office/drawing/2015/06/chart">
            <c:ext xmlns:c16="http://schemas.microsoft.com/office/drawing/2014/chart" uri="{C3380CC4-5D6E-409C-BE32-E72D297353CC}">
              <c16:uniqueId val="{0000000A-F473-4B7A-93CC-FBF8387CA032}"/>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0.0264550264550265"/>
          <c:y val="0.337945704548125"/>
          <c:w val="0.375041314280159"/>
          <c:h val="0.576869980804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Would you recommend serving as a member of your program to others in your network?</a:t>
            </a:r>
            <a:endParaRPr lang="en-US"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25901501895596"/>
          <c:y val="0.0605358705161855"/>
          <c:w val="0.737570720326626"/>
          <c:h val="0.761175790526184"/>
        </c:manualLayout>
      </c:layout>
      <c:barChart>
        <c:barDir val="bar"/>
        <c:grouping val="percentStacked"/>
        <c:varyColors val="0"/>
        <c:ser>
          <c:idx val="0"/>
          <c:order val="0"/>
          <c:tx>
            <c:strRef>
              <c:f>Sheet1!$B$1</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0.61</c:v>
                </c:pt>
                <c:pt idx="1">
                  <c:v>0.75</c:v>
                </c:pt>
              </c:numCache>
            </c:numRef>
          </c:val>
          <c:extLst xmlns:c16r2="http://schemas.microsoft.com/office/drawing/2015/06/chart">
            <c:ext xmlns:c16="http://schemas.microsoft.com/office/drawing/2014/chart" uri="{C3380CC4-5D6E-409C-BE32-E72D297353CC}">
              <c16:uniqueId val="{00000000-7E91-4C1E-BB92-3EE544F64F05}"/>
            </c:ext>
          </c:extLst>
        </c:ser>
        <c:ser>
          <c:idx val="1"/>
          <c:order val="1"/>
          <c:tx>
            <c:strRef>
              <c:f>Sheet1!$C$1</c:f>
              <c:strCache>
                <c:ptCount val="1"/>
                <c:pt idx="0">
                  <c:v>Probably yes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0.31</c:v>
                </c:pt>
                <c:pt idx="1">
                  <c:v>0.18</c:v>
                </c:pt>
              </c:numCache>
            </c:numRef>
          </c:val>
          <c:extLst xmlns:c16r2="http://schemas.microsoft.com/office/drawing/2015/06/chart">
            <c:ext xmlns:c16="http://schemas.microsoft.com/office/drawing/2014/chart" uri="{C3380CC4-5D6E-409C-BE32-E72D297353CC}">
              <c16:uniqueId val="{00000001-7E91-4C1E-BB92-3EE544F64F05}"/>
            </c:ext>
          </c:extLst>
        </c:ser>
        <c:ser>
          <c:idx val="2"/>
          <c:order val="2"/>
          <c:tx>
            <c:strRef>
              <c:f>Sheet1!$D$1</c:f>
              <c:strCache>
                <c:ptCount val="1"/>
                <c:pt idx="0">
                  <c:v>Probably 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0.06</c:v>
                </c:pt>
                <c:pt idx="1">
                  <c:v>0.04</c:v>
                </c:pt>
              </c:numCache>
            </c:numRef>
          </c:val>
          <c:extLst xmlns:c16r2="http://schemas.microsoft.com/office/drawing/2015/06/chart">
            <c:ext xmlns:c16="http://schemas.microsoft.com/office/drawing/2014/chart" uri="{C3380CC4-5D6E-409C-BE32-E72D297353CC}">
              <c16:uniqueId val="{00000002-7E91-4C1E-BB92-3EE544F64F05}"/>
            </c:ext>
          </c:extLst>
        </c:ser>
        <c:ser>
          <c:idx val="3"/>
          <c:order val="3"/>
          <c:tx>
            <c:strRef>
              <c:f>Sheet1!$E$1</c:f>
              <c:strCache>
                <c:ptCount val="1"/>
                <c:pt idx="0">
                  <c:v>Definitely 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0.02</c:v>
                </c:pt>
                <c:pt idx="1">
                  <c:v>0.04</c:v>
                </c:pt>
              </c:numCache>
            </c:numRef>
          </c:val>
          <c:extLst xmlns:c16r2="http://schemas.microsoft.com/office/drawing/2015/06/chart">
            <c:ext xmlns:c16="http://schemas.microsoft.com/office/drawing/2014/chart" uri="{C3380CC4-5D6E-409C-BE32-E72D297353CC}">
              <c16:uniqueId val="{00000003-7E91-4C1E-BB92-3EE544F64F05}"/>
            </c:ext>
          </c:extLst>
        </c:ser>
        <c:dLbls>
          <c:dLblPos val="ctr"/>
          <c:showLegendKey val="0"/>
          <c:showVal val="1"/>
          <c:showCatName val="0"/>
          <c:showSerName val="0"/>
          <c:showPercent val="0"/>
          <c:showBubbleSize val="0"/>
        </c:dLbls>
        <c:gapWidth val="150"/>
        <c:overlap val="100"/>
        <c:axId val="219826368"/>
        <c:axId val="219828688"/>
      </c:barChart>
      <c:catAx>
        <c:axId val="21982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9828688"/>
        <c:crosses val="autoZero"/>
        <c:auto val="1"/>
        <c:lblAlgn val="ctr"/>
        <c:lblOffset val="100"/>
        <c:noMultiLvlLbl val="0"/>
      </c:catAx>
      <c:valAx>
        <c:axId val="2198286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My service had a positive impact on me.</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901501895596"/>
          <c:y val="0.0605358705161855"/>
          <c:w val="0.737570720326626"/>
          <c:h val="0.761175790526184"/>
        </c:manualLayout>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0.69</c:v>
                </c:pt>
                <c:pt idx="1">
                  <c:v>0.63</c:v>
                </c:pt>
              </c:numCache>
            </c:numRef>
          </c:val>
          <c:extLst xmlns:c16r2="http://schemas.microsoft.com/office/drawing/2015/06/chart">
            <c:ext xmlns:c16="http://schemas.microsoft.com/office/drawing/2014/chart" uri="{C3380CC4-5D6E-409C-BE32-E72D297353CC}">
              <c16:uniqueId val="{00000000-9163-4705-AD2B-B6A898EA822D}"/>
            </c:ext>
          </c:extLst>
        </c:ser>
        <c:ser>
          <c:idx val="1"/>
          <c:order val="1"/>
          <c:tx>
            <c:strRef>
              <c:f>Sheet1!$C$1</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0.29</c:v>
                </c:pt>
                <c:pt idx="1">
                  <c:v>0.33</c:v>
                </c:pt>
              </c:numCache>
            </c:numRef>
          </c:val>
          <c:extLst xmlns:c16r2="http://schemas.microsoft.com/office/drawing/2015/06/chart">
            <c:ext xmlns:c16="http://schemas.microsoft.com/office/drawing/2014/chart" uri="{C3380CC4-5D6E-409C-BE32-E72D297353CC}">
              <c16:uniqueId val="{00000001-9163-4705-AD2B-B6A898EA822D}"/>
            </c:ext>
          </c:extLst>
        </c:ser>
        <c:ser>
          <c:idx val="2"/>
          <c:order val="2"/>
          <c:tx>
            <c:strRef>
              <c:f>Sheet1!$D$1</c:f>
              <c:strCache>
                <c:ptCount val="1"/>
                <c:pt idx="0">
                  <c:v>No opinion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0.0</c:v>
                </c:pt>
                <c:pt idx="1">
                  <c:v>0.0</c:v>
                </c:pt>
              </c:numCache>
            </c:numRef>
          </c:val>
          <c:extLst xmlns:c16r2="http://schemas.microsoft.com/office/drawing/2015/06/chart">
            <c:ext xmlns:c16="http://schemas.microsoft.com/office/drawing/2014/chart" uri="{C3380CC4-5D6E-409C-BE32-E72D297353CC}">
              <c16:uniqueId val="{00000002-9163-4705-AD2B-B6A898EA822D}"/>
            </c:ext>
          </c:extLst>
        </c:ser>
        <c:ser>
          <c:idx val="3"/>
          <c:order val="3"/>
          <c:tx>
            <c:strRef>
              <c:f>Sheet1!$E$1</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0.02</c:v>
                </c:pt>
                <c:pt idx="1">
                  <c:v>0.0</c:v>
                </c:pt>
              </c:numCache>
            </c:numRef>
          </c:val>
          <c:extLst xmlns:c16r2="http://schemas.microsoft.com/office/drawing/2015/06/chart">
            <c:ext xmlns:c16="http://schemas.microsoft.com/office/drawing/2014/chart" uri="{C3380CC4-5D6E-409C-BE32-E72D297353CC}">
              <c16:uniqueId val="{00000003-9163-4705-AD2B-B6A898EA822D}"/>
            </c:ext>
          </c:extLst>
        </c:ser>
        <c:ser>
          <c:idx val="4"/>
          <c:order val="4"/>
          <c:tx>
            <c:strRef>
              <c:f>Sheet1!$F$1</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Sheet1!$F$2:$F$3</c:f>
              <c:numCache>
                <c:formatCode>0%</c:formatCode>
                <c:ptCount val="2"/>
                <c:pt idx="0">
                  <c:v>0.0</c:v>
                </c:pt>
                <c:pt idx="1">
                  <c:v>0.04</c:v>
                </c:pt>
              </c:numCache>
            </c:numRef>
          </c:val>
          <c:extLst xmlns:c16r2="http://schemas.microsoft.com/office/drawing/2015/06/chart">
            <c:ext xmlns:c16="http://schemas.microsoft.com/office/drawing/2014/chart" uri="{C3380CC4-5D6E-409C-BE32-E72D297353CC}">
              <c16:uniqueId val="{00000004-9163-4705-AD2B-B6A898EA822D}"/>
            </c:ext>
          </c:extLst>
        </c:ser>
        <c:dLbls>
          <c:dLblPos val="ctr"/>
          <c:showLegendKey val="0"/>
          <c:showVal val="1"/>
          <c:showCatName val="0"/>
          <c:showSerName val="0"/>
          <c:showPercent val="0"/>
          <c:showBubbleSize val="0"/>
        </c:dLbls>
        <c:gapWidth val="150"/>
        <c:overlap val="100"/>
        <c:axId val="219318240"/>
        <c:axId val="219501392"/>
      </c:barChart>
      <c:catAx>
        <c:axId val="21931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9501392"/>
        <c:crosses val="autoZero"/>
        <c:auto val="1"/>
        <c:lblAlgn val="ctr"/>
        <c:lblOffset val="100"/>
        <c:noMultiLvlLbl val="0"/>
      </c:catAx>
      <c:valAx>
        <c:axId val="2195013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1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My service increased my knowledge and skills related to education.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service increased my knowledge and skillsrelated to education.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22-4BC5-9BE1-647DD952F9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22-4BC5-9BE1-647DD952F9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22-4BC5-9BE1-647DD952F97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22-4BC5-9BE1-647DD952F97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22-4BC5-9BE1-647DD952F9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No opinion</c:v>
                </c:pt>
                <c:pt idx="3">
                  <c:v>Disagree</c:v>
                </c:pt>
                <c:pt idx="4">
                  <c:v>Strongly disagree</c:v>
                </c:pt>
              </c:strCache>
            </c:strRef>
          </c:cat>
          <c:val>
            <c:numRef>
              <c:f>Sheet1!$B$2:$B$6</c:f>
              <c:numCache>
                <c:formatCode>0%</c:formatCode>
                <c:ptCount val="5"/>
                <c:pt idx="0">
                  <c:v>0.72</c:v>
                </c:pt>
                <c:pt idx="1">
                  <c:v>0.22</c:v>
                </c:pt>
                <c:pt idx="2">
                  <c:v>0.04</c:v>
                </c:pt>
                <c:pt idx="3">
                  <c:v>0.01</c:v>
                </c:pt>
                <c:pt idx="4">
                  <c:v>0.01</c:v>
                </c:pt>
              </c:numCache>
            </c:numRef>
          </c:val>
          <c:extLst xmlns:c16r2="http://schemas.microsoft.com/office/drawing/2015/06/chart">
            <c:ext xmlns:c16="http://schemas.microsoft.com/office/drawing/2014/chart" uri="{C3380CC4-5D6E-409C-BE32-E72D297353CC}">
              <c16:uniqueId val="{0000000A-3122-4BC5-9BE1-647DD952F974}"/>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How likely are you to pursue a career in education as a result</a:t>
            </a:r>
            <a:r>
              <a:rPr lang="en-US" baseline="0"/>
              <a:t> of your service? </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My service had a positive impact on me.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B3C-4900-87B3-C8521339D9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B3C-4900-87B3-C8521339D9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B3C-4900-87B3-C8521339D9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B3C-4900-87B3-C8521339D9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B3C-4900-87B3-C8521339D9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Very likely</c:v>
                </c:pt>
                <c:pt idx="1">
                  <c:v>Likely</c:v>
                </c:pt>
                <c:pt idx="2">
                  <c:v>Neither likely or unlikely</c:v>
                </c:pt>
                <c:pt idx="3">
                  <c:v>Unlikely</c:v>
                </c:pt>
                <c:pt idx="4">
                  <c:v>Very unlikely</c:v>
                </c:pt>
              </c:strCache>
            </c:strRef>
          </c:cat>
          <c:val>
            <c:numRef>
              <c:f>Sheet1!$B$2:$B$6</c:f>
              <c:numCache>
                <c:formatCode>0%</c:formatCode>
                <c:ptCount val="5"/>
                <c:pt idx="0">
                  <c:v>0.35</c:v>
                </c:pt>
                <c:pt idx="1">
                  <c:v>0.27</c:v>
                </c:pt>
                <c:pt idx="2">
                  <c:v>0.27</c:v>
                </c:pt>
                <c:pt idx="3">
                  <c:v>0.06</c:v>
                </c:pt>
                <c:pt idx="4">
                  <c:v>0.05</c:v>
                </c:pt>
              </c:numCache>
            </c:numRef>
          </c:val>
          <c:extLst xmlns:c16r2="http://schemas.microsoft.com/office/drawing/2015/06/chart">
            <c:ext xmlns:c16="http://schemas.microsoft.com/office/drawing/2014/chart" uri="{C3380CC4-5D6E-409C-BE32-E72D297353CC}">
              <c16:uniqueId val="{0000000A-6B3C-4900-87B3-C8521339D96D}"/>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My service increased my knowledge and skills related to education.</a:t>
            </a:r>
            <a:endParaRPr lang="en-US"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25901501895596"/>
          <c:y val="0.0605358705161855"/>
          <c:w val="0.737570720326626"/>
          <c:h val="0.731714454253824"/>
        </c:manualLayout>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0.74</c:v>
                </c:pt>
                <c:pt idx="1">
                  <c:v>0.71</c:v>
                </c:pt>
              </c:numCache>
            </c:numRef>
          </c:val>
          <c:extLst xmlns:c16r2="http://schemas.microsoft.com/office/drawing/2015/06/chart">
            <c:ext xmlns:c16="http://schemas.microsoft.com/office/drawing/2014/chart" uri="{C3380CC4-5D6E-409C-BE32-E72D297353CC}">
              <c16:uniqueId val="{00000000-ACD6-491D-A5FB-B3BBB5658B3D}"/>
            </c:ext>
          </c:extLst>
        </c:ser>
        <c:ser>
          <c:idx val="1"/>
          <c:order val="1"/>
          <c:tx>
            <c:strRef>
              <c:f>Sheet1!$C$1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0.22</c:v>
                </c:pt>
                <c:pt idx="1">
                  <c:v>0.21</c:v>
                </c:pt>
              </c:numCache>
            </c:numRef>
          </c:val>
          <c:extLst xmlns:c16r2="http://schemas.microsoft.com/office/drawing/2015/06/chart">
            <c:ext xmlns:c16="http://schemas.microsoft.com/office/drawing/2014/chart" uri="{C3380CC4-5D6E-409C-BE32-E72D297353CC}">
              <c16:uniqueId val="{00000001-ACD6-491D-A5FB-B3BBB5658B3D}"/>
            </c:ext>
          </c:extLst>
        </c:ser>
        <c:ser>
          <c:idx val="2"/>
          <c:order val="2"/>
          <c:tx>
            <c:strRef>
              <c:f>Sheet1!$D$1</c:f>
              <c:strCache>
                <c:ptCount val="1"/>
                <c:pt idx="0">
                  <c:v>No opinion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0.02</c:v>
                </c:pt>
                <c:pt idx="1">
                  <c:v>0.04</c:v>
                </c:pt>
              </c:numCache>
            </c:numRef>
          </c:val>
          <c:extLst xmlns:c16r2="http://schemas.microsoft.com/office/drawing/2015/06/chart">
            <c:ext xmlns:c16="http://schemas.microsoft.com/office/drawing/2014/chart" uri="{C3380CC4-5D6E-409C-BE32-E72D297353CC}">
              <c16:uniqueId val="{00000002-ACD6-491D-A5FB-B3BBB5658B3D}"/>
            </c:ext>
          </c:extLst>
        </c:ser>
        <c:ser>
          <c:idx val="3"/>
          <c:order val="3"/>
          <c:tx>
            <c:strRef>
              <c:f>Sheet1!$E$1</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0.02</c:v>
                </c:pt>
                <c:pt idx="1">
                  <c:v>0.0</c:v>
                </c:pt>
              </c:numCache>
            </c:numRef>
          </c:val>
          <c:extLst xmlns:c16r2="http://schemas.microsoft.com/office/drawing/2015/06/chart">
            <c:ext xmlns:c16="http://schemas.microsoft.com/office/drawing/2014/chart" uri="{C3380CC4-5D6E-409C-BE32-E72D297353CC}">
              <c16:uniqueId val="{00000003-ACD6-491D-A5FB-B3BBB5658B3D}"/>
            </c:ext>
          </c:extLst>
        </c:ser>
        <c:ser>
          <c:idx val="4"/>
          <c:order val="4"/>
          <c:tx>
            <c:strRef>
              <c:f>Sheet1!$F$1</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Sheet1!$F$2:$F$3</c:f>
              <c:numCache>
                <c:formatCode>0%</c:formatCode>
                <c:ptCount val="2"/>
                <c:pt idx="0">
                  <c:v>0.0</c:v>
                </c:pt>
                <c:pt idx="1">
                  <c:v>0.04</c:v>
                </c:pt>
              </c:numCache>
            </c:numRef>
          </c:val>
          <c:extLst xmlns:c16r2="http://schemas.microsoft.com/office/drawing/2015/06/chart">
            <c:ext xmlns:c16="http://schemas.microsoft.com/office/drawing/2014/chart" uri="{C3380CC4-5D6E-409C-BE32-E72D297353CC}">
              <c16:uniqueId val="{00000004-ACD6-491D-A5FB-B3BBB5658B3D}"/>
            </c:ext>
          </c:extLst>
        </c:ser>
        <c:dLbls>
          <c:dLblPos val="ctr"/>
          <c:showLegendKey val="0"/>
          <c:showVal val="1"/>
          <c:showCatName val="0"/>
          <c:showSerName val="0"/>
          <c:showPercent val="0"/>
          <c:showBubbleSize val="0"/>
        </c:dLbls>
        <c:gapWidth val="150"/>
        <c:overlap val="100"/>
        <c:axId val="219341536"/>
        <c:axId val="219343856"/>
      </c:barChart>
      <c:catAx>
        <c:axId val="21934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9343856"/>
        <c:crosses val="autoZero"/>
        <c:auto val="1"/>
        <c:lblAlgn val="ctr"/>
        <c:lblOffset val="100"/>
        <c:noMultiLvlLbl val="0"/>
      </c:catAx>
      <c:valAx>
        <c:axId val="2193438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3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FRPL Range</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CB-45D7-B342-8CB83D67A415}"/>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A0CB-45D7-B342-8CB83D67A415}"/>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A0CB-45D7-B342-8CB83D67A415}"/>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A0CB-45D7-B342-8CB83D67A4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0-24%</c:v>
                </c:pt>
                <c:pt idx="1">
                  <c:v>25-49%</c:v>
                </c:pt>
                <c:pt idx="2">
                  <c:v>50-74%</c:v>
                </c:pt>
                <c:pt idx="3">
                  <c:v>75-100%</c:v>
                </c:pt>
              </c:strCache>
            </c:strRef>
          </c:cat>
          <c:val>
            <c:numRef>
              <c:f>Sheet1!$B$2:$B$5</c:f>
              <c:numCache>
                <c:formatCode>0%</c:formatCode>
                <c:ptCount val="4"/>
                <c:pt idx="0">
                  <c:v>0.032258064516129</c:v>
                </c:pt>
                <c:pt idx="1">
                  <c:v>0.0806451612903226</c:v>
                </c:pt>
                <c:pt idx="2">
                  <c:v>0.435483870967742</c:v>
                </c:pt>
                <c:pt idx="3">
                  <c:v>0.451612903225807</c:v>
                </c:pt>
              </c:numCache>
            </c:numRef>
          </c:val>
          <c:extLst xmlns:c16r2="http://schemas.microsoft.com/office/drawing/2015/06/chart">
            <c:ext xmlns:c16="http://schemas.microsoft.com/office/drawing/2014/chart" uri="{C3380CC4-5D6E-409C-BE32-E72D297353CC}">
              <c16:uniqueId val="{00000008-A0CB-45D7-B342-8CB83D67A415}"/>
            </c:ext>
          </c:extLst>
        </c:ser>
        <c:dLbls>
          <c:showLegendKey val="0"/>
          <c:showVal val="0"/>
          <c:showCatName val="0"/>
          <c:showSerName val="0"/>
          <c:showPercent val="0"/>
          <c:showBubbleSize val="0"/>
        </c:dLbls>
        <c:gapWidth val="100"/>
        <c:axId val="243557952"/>
        <c:axId val="243561344"/>
      </c:barChart>
      <c:catAx>
        <c:axId val="24355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 Percentage of Students Eligible for Free or Reduced Price Lunch</a:t>
                </a:r>
              </a:p>
            </c:rich>
          </c:tx>
          <c:layout>
            <c:manualLayout>
              <c:xMode val="edge"/>
              <c:yMode val="edge"/>
              <c:x val="0.131975284339458"/>
              <c:y val="0.8508333333333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61344"/>
        <c:crosses val="autoZero"/>
        <c:auto val="1"/>
        <c:lblAlgn val="ctr"/>
        <c:lblOffset val="100"/>
        <c:noMultiLvlLbl val="0"/>
      </c:catAx>
      <c:valAx>
        <c:axId val="243561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Sites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7952"/>
        <c:crosses val="autoZero"/>
        <c:crossBetween val="between"/>
        <c:majorUnit val="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How likely are you to pursue a career in education as a result of your service?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901501895596"/>
          <c:y val="0.0605358705161855"/>
          <c:w val="0.737570720326626"/>
          <c:h val="0.685418157957528"/>
        </c:manualLayout>
      </c:layout>
      <c:barChart>
        <c:barDir val="bar"/>
        <c:grouping val="percentStacked"/>
        <c:varyColors val="0"/>
        <c:ser>
          <c:idx val="0"/>
          <c:order val="0"/>
          <c:tx>
            <c:strRef>
              <c:f>Sheet1!$B$1</c:f>
              <c:strCache>
                <c:ptCount val="1"/>
                <c:pt idx="0">
                  <c:v>Very likely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Sheet1!$B$2:$B$3</c:f>
              <c:numCache>
                <c:formatCode>0%</c:formatCode>
                <c:ptCount val="2"/>
                <c:pt idx="0">
                  <c:v>0.29</c:v>
                </c:pt>
                <c:pt idx="1">
                  <c:v>0.46</c:v>
                </c:pt>
              </c:numCache>
            </c:numRef>
          </c:val>
          <c:extLst xmlns:c16r2="http://schemas.microsoft.com/office/drawing/2015/06/chart">
            <c:ext xmlns:c16="http://schemas.microsoft.com/office/drawing/2014/chart" uri="{C3380CC4-5D6E-409C-BE32-E72D297353CC}">
              <c16:uniqueId val="{00000000-58DD-473C-85E7-38C534D25CDF}"/>
            </c:ext>
          </c:extLst>
        </c:ser>
        <c:ser>
          <c:idx val="1"/>
          <c:order val="1"/>
          <c:tx>
            <c:strRef>
              <c:f>Sheet1!$C$1</c:f>
              <c:strCache>
                <c:ptCount val="1"/>
                <c:pt idx="0">
                  <c:v>Likely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Sheet1!$C$2:$C$3</c:f>
              <c:numCache>
                <c:formatCode>0%</c:formatCode>
                <c:ptCount val="2"/>
                <c:pt idx="0">
                  <c:v>0.29</c:v>
                </c:pt>
                <c:pt idx="1">
                  <c:v>0.25</c:v>
                </c:pt>
              </c:numCache>
            </c:numRef>
          </c:val>
          <c:extLst xmlns:c16r2="http://schemas.microsoft.com/office/drawing/2015/06/chart">
            <c:ext xmlns:c16="http://schemas.microsoft.com/office/drawing/2014/chart" uri="{C3380CC4-5D6E-409C-BE32-E72D297353CC}">
              <c16:uniqueId val="{00000001-58DD-473C-85E7-38C534D25CDF}"/>
            </c:ext>
          </c:extLst>
        </c:ser>
        <c:ser>
          <c:idx val="2"/>
          <c:order val="2"/>
          <c:tx>
            <c:strRef>
              <c:f>Sheet1!$D$1</c:f>
              <c:strCache>
                <c:ptCount val="1"/>
                <c:pt idx="0">
                  <c:v>Neither likely or unlikely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Sheet1!$D$2:$D$3</c:f>
              <c:numCache>
                <c:formatCode>0%</c:formatCode>
                <c:ptCount val="2"/>
                <c:pt idx="0">
                  <c:v>0.35</c:v>
                </c:pt>
                <c:pt idx="1">
                  <c:v>0.13</c:v>
                </c:pt>
              </c:numCache>
            </c:numRef>
          </c:val>
          <c:extLst xmlns:c16r2="http://schemas.microsoft.com/office/drawing/2015/06/chart">
            <c:ext xmlns:c16="http://schemas.microsoft.com/office/drawing/2014/chart" uri="{C3380CC4-5D6E-409C-BE32-E72D297353CC}">
              <c16:uniqueId val="{00000002-58DD-473C-85E7-38C534D25CDF}"/>
            </c:ext>
          </c:extLst>
        </c:ser>
        <c:ser>
          <c:idx val="3"/>
          <c:order val="3"/>
          <c:tx>
            <c:strRef>
              <c:f>Sheet1!$E$1</c:f>
              <c:strCache>
                <c:ptCount val="1"/>
                <c:pt idx="0">
                  <c:v>Unlikely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Sheet1!$E$2:$E$3</c:f>
              <c:numCache>
                <c:formatCode>0%</c:formatCode>
                <c:ptCount val="2"/>
                <c:pt idx="0">
                  <c:v>0.04</c:v>
                </c:pt>
                <c:pt idx="1">
                  <c:v>0.08</c:v>
                </c:pt>
              </c:numCache>
            </c:numRef>
          </c:val>
          <c:extLst xmlns:c16r2="http://schemas.microsoft.com/office/drawing/2015/06/chart">
            <c:ext xmlns:c16="http://schemas.microsoft.com/office/drawing/2014/chart" uri="{C3380CC4-5D6E-409C-BE32-E72D297353CC}">
              <c16:uniqueId val="{00000003-58DD-473C-85E7-38C534D25CDF}"/>
            </c:ext>
          </c:extLst>
        </c:ser>
        <c:ser>
          <c:idx val="4"/>
          <c:order val="4"/>
          <c:tx>
            <c:strRef>
              <c:f>Sheet1!$F$1</c:f>
              <c:strCache>
                <c:ptCount val="1"/>
                <c:pt idx="0">
                  <c:v>Very unlikely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White</c:v>
                </c:pt>
                <c:pt idx="1">
                  <c:v>Black or African American</c:v>
                </c:pt>
              </c:strCache>
            </c:strRef>
          </c:cat>
          <c:val>
            <c:numRef>
              <c:f>Sheet1!$F$2:$F$3</c:f>
              <c:numCache>
                <c:formatCode>0%</c:formatCode>
                <c:ptCount val="2"/>
                <c:pt idx="0">
                  <c:v>0.04</c:v>
                </c:pt>
                <c:pt idx="1">
                  <c:v>0.08</c:v>
                </c:pt>
              </c:numCache>
            </c:numRef>
          </c:val>
          <c:extLst xmlns:c16r2="http://schemas.microsoft.com/office/drawing/2015/06/chart">
            <c:ext xmlns:c16="http://schemas.microsoft.com/office/drawing/2014/chart" uri="{C3380CC4-5D6E-409C-BE32-E72D297353CC}">
              <c16:uniqueId val="{00000004-58DD-473C-85E7-38C534D25CDF}"/>
            </c:ext>
          </c:extLst>
        </c:ser>
        <c:dLbls>
          <c:dLblPos val="ctr"/>
          <c:showLegendKey val="0"/>
          <c:showVal val="1"/>
          <c:showCatName val="0"/>
          <c:showSerName val="0"/>
          <c:showPercent val="0"/>
          <c:showBubbleSize val="0"/>
        </c:dLbls>
        <c:gapWidth val="150"/>
        <c:overlap val="100"/>
        <c:axId val="219667184"/>
        <c:axId val="219806720"/>
      </c:barChart>
      <c:catAx>
        <c:axId val="21966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9806720"/>
        <c:crosses val="autoZero"/>
        <c:auto val="1"/>
        <c:lblAlgn val="ctr"/>
        <c:lblOffset val="100"/>
        <c:noMultiLvlLbl val="0"/>
      </c:catAx>
      <c:valAx>
        <c:axId val="21980672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67184"/>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0676110017497813"/>
          <c:y val="0.832126381929532"/>
          <c:w val="0.883296515018956"/>
          <c:h val="0.16787361807046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Sheet1!$B$2:$B$12</c:f>
              <c:numCache>
                <c:formatCode>General</c:formatCode>
                <c:ptCount val="11"/>
                <c:pt idx="0">
                  <c:v>206.0</c:v>
                </c:pt>
                <c:pt idx="1">
                  <c:v>844.0</c:v>
                </c:pt>
                <c:pt idx="2">
                  <c:v>471.0</c:v>
                </c:pt>
                <c:pt idx="3" formatCode="#,##0">
                  <c:v>1212.0</c:v>
                </c:pt>
                <c:pt idx="4" formatCode="#,##0">
                  <c:v>1914.0</c:v>
                </c:pt>
                <c:pt idx="5" formatCode="#,##0">
                  <c:v>2334.0</c:v>
                </c:pt>
                <c:pt idx="6" formatCode="#,##0">
                  <c:v>2332.0</c:v>
                </c:pt>
                <c:pt idx="7" formatCode="#,##0">
                  <c:v>2223.0</c:v>
                </c:pt>
                <c:pt idx="8" formatCode="#,##0">
                  <c:v>1227.0</c:v>
                </c:pt>
                <c:pt idx="9" formatCode="#,##0">
                  <c:v>1893.0</c:v>
                </c:pt>
                <c:pt idx="10" formatCode="#,##0">
                  <c:v>2106.0</c:v>
                </c:pt>
              </c:numCache>
            </c:numRef>
          </c:val>
          <c:extLst xmlns:c16r2="http://schemas.microsoft.com/office/drawing/2015/06/chart">
            <c:ext xmlns:c16="http://schemas.microsoft.com/office/drawing/2014/chart" uri="{C3380CC4-5D6E-409C-BE32-E72D297353CC}">
              <c16:uniqueId val="{00000000-D4C4-4D8F-977B-07808A72F7D3}"/>
            </c:ext>
          </c:extLst>
        </c:ser>
        <c:dLbls>
          <c:showLegendKey val="0"/>
          <c:showVal val="0"/>
          <c:showCatName val="0"/>
          <c:showSerName val="0"/>
          <c:showPercent val="0"/>
          <c:showBubbleSize val="0"/>
        </c:dLbls>
        <c:gapWidth val="219"/>
        <c:overlap val="-27"/>
        <c:axId val="244004304"/>
        <c:axId val="243325136"/>
      </c:barChart>
      <c:catAx>
        <c:axId val="244004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325136"/>
        <c:crosses val="autoZero"/>
        <c:auto val="1"/>
        <c:lblAlgn val="ctr"/>
        <c:lblOffset val="100"/>
        <c:noMultiLvlLbl val="0"/>
      </c:catAx>
      <c:valAx>
        <c:axId val="243325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Nubmer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04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311242344707"/>
          <c:y val="0.0509259259259259"/>
          <c:w val="0.413376202974628"/>
          <c:h val="0.84452209098862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3"/>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4-41CC-432F-9874-9AE0CD053EC9}"/>
              </c:ext>
            </c:extLst>
          </c:dPt>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8-41CC-432F-9874-9AE0CD053EC9}"/>
              </c:ext>
            </c:extLst>
          </c:dPt>
          <c:dPt>
            <c:idx val="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6-41CC-432F-9874-9AE0CD053EC9}"/>
              </c:ext>
            </c:extLst>
          </c:dPt>
          <c:dPt>
            <c:idx val="6"/>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1CC-432F-9874-9AE0CD053EC9}"/>
              </c:ext>
            </c:extLst>
          </c:dPt>
          <c:dPt>
            <c:idx val="7"/>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41CC-432F-9874-9AE0CD053EC9}"/>
              </c:ext>
            </c:extLst>
          </c:dPt>
          <c:dPt>
            <c:idx val="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2-41CC-432F-9874-9AE0CD053EC9}"/>
              </c:ext>
            </c:extLst>
          </c:dPt>
          <c:dPt>
            <c:idx val="9"/>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41CC-432F-9874-9AE0CD053E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Unknown</c:v>
                </c:pt>
                <c:pt idx="1">
                  <c:v>ELL No</c:v>
                </c:pt>
                <c:pt idx="2">
                  <c:v>ELL Yes</c:v>
                </c:pt>
                <c:pt idx="3">
                  <c:v>Unknown</c:v>
                </c:pt>
                <c:pt idx="4">
                  <c:v>American Indian or Alaska Native</c:v>
                </c:pt>
                <c:pt idx="5">
                  <c:v>Asian</c:v>
                </c:pt>
                <c:pt idx="6">
                  <c:v>Multi-Racial</c:v>
                </c:pt>
                <c:pt idx="7">
                  <c:v>Hispanic/Latino</c:v>
                </c:pt>
                <c:pt idx="8">
                  <c:v>White</c:v>
                </c:pt>
                <c:pt idx="9">
                  <c:v>Black or African American</c:v>
                </c:pt>
                <c:pt idx="10">
                  <c:v>Unknown</c:v>
                </c:pt>
                <c:pt idx="11">
                  <c:v>Male</c:v>
                </c:pt>
                <c:pt idx="12">
                  <c:v>Female</c:v>
                </c:pt>
              </c:strCache>
            </c:strRef>
          </c:cat>
          <c:val>
            <c:numRef>
              <c:f>Sheet1!$B$2:$B$14</c:f>
              <c:numCache>
                <c:formatCode>0.0%</c:formatCode>
                <c:ptCount val="13"/>
                <c:pt idx="0">
                  <c:v>0.117758784425451</c:v>
                </c:pt>
                <c:pt idx="1">
                  <c:v>0.654795821462488</c:v>
                </c:pt>
                <c:pt idx="2">
                  <c:v>0.227445394112061</c:v>
                </c:pt>
                <c:pt idx="3">
                  <c:v>0.12962962962963</c:v>
                </c:pt>
                <c:pt idx="4">
                  <c:v>0.00522317188983856</c:v>
                </c:pt>
                <c:pt idx="5">
                  <c:v>0.0170940170940171</c:v>
                </c:pt>
                <c:pt idx="6">
                  <c:v>0.0455840455840456</c:v>
                </c:pt>
                <c:pt idx="7">
                  <c:v>0.0830959164292498</c:v>
                </c:pt>
                <c:pt idx="8">
                  <c:v>0.337606837606838</c:v>
                </c:pt>
                <c:pt idx="9">
                  <c:v>0.381766381766382</c:v>
                </c:pt>
                <c:pt idx="10">
                  <c:v>0.0151946818613485</c:v>
                </c:pt>
                <c:pt idx="11">
                  <c:v>0.477207977207977</c:v>
                </c:pt>
                <c:pt idx="12">
                  <c:v>0.507597340930674</c:v>
                </c:pt>
              </c:numCache>
            </c:numRef>
          </c:val>
          <c:extLst xmlns:c16r2="http://schemas.microsoft.com/office/drawing/2015/06/chart">
            <c:ext xmlns:c16="http://schemas.microsoft.com/office/drawing/2014/chart" uri="{C3380CC4-5D6E-409C-BE32-E72D297353CC}">
              <c16:uniqueId val="{00000000-C519-4DFC-B342-B033DDC7E2C0}"/>
            </c:ext>
          </c:extLst>
        </c:ser>
        <c:dLbls>
          <c:showLegendKey val="0"/>
          <c:showVal val="0"/>
          <c:showCatName val="0"/>
          <c:showSerName val="0"/>
          <c:showPercent val="0"/>
          <c:showBubbleSize val="0"/>
        </c:dLbls>
        <c:gapWidth val="182"/>
        <c:axId val="219267568"/>
        <c:axId val="219174096"/>
      </c:barChart>
      <c:catAx>
        <c:axId val="21926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174096"/>
        <c:crosses val="autoZero"/>
        <c:auto val="1"/>
        <c:lblAlgn val="ctr"/>
        <c:lblOffset val="100"/>
        <c:noMultiLvlLbl val="0"/>
      </c:catAx>
      <c:valAx>
        <c:axId val="21917409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26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Assessment</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F1-42FC-BD68-334E279CF708}"/>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07F1-42FC-BD68-334E279CF708}"/>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07F1-42FC-BD68-334E279CF70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Sheet1!$B$2:$B$6</c:f>
              <c:numCache>
                <c:formatCode>0%</c:formatCode>
                <c:ptCount val="5"/>
                <c:pt idx="0">
                  <c:v>0.0</c:v>
                </c:pt>
                <c:pt idx="1">
                  <c:v>0.0</c:v>
                </c:pt>
                <c:pt idx="2">
                  <c:v>0.0161290322580645</c:v>
                </c:pt>
                <c:pt idx="3">
                  <c:v>0.0887096774193548</c:v>
                </c:pt>
                <c:pt idx="4">
                  <c:v>0.895161290322581</c:v>
                </c:pt>
              </c:numCache>
            </c:numRef>
          </c:val>
          <c:extLst xmlns:c16r2="http://schemas.microsoft.com/office/drawing/2015/06/chart">
            <c:ext xmlns:c16="http://schemas.microsoft.com/office/drawing/2014/chart" uri="{C3380CC4-5D6E-409C-BE32-E72D297353CC}">
              <c16:uniqueId val="{00000006-07F1-42FC-BD68-334E279CF708}"/>
            </c:ext>
          </c:extLst>
        </c:ser>
        <c:ser>
          <c:idx val="1"/>
          <c:order val="1"/>
          <c:tx>
            <c:strRef>
              <c:f>Sheet1!$C$1</c:f>
              <c:strCache>
                <c:ptCount val="1"/>
                <c:pt idx="0">
                  <c:v>Intervention</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Sheet1!$C$2:$C$6</c:f>
              <c:numCache>
                <c:formatCode>0%</c:formatCode>
                <c:ptCount val="5"/>
                <c:pt idx="0">
                  <c:v>0.00847457627118644</c:v>
                </c:pt>
                <c:pt idx="1">
                  <c:v>0.0169491525423729</c:v>
                </c:pt>
                <c:pt idx="2">
                  <c:v>0.00847457627118644</c:v>
                </c:pt>
                <c:pt idx="3">
                  <c:v>0.14406779661017</c:v>
                </c:pt>
                <c:pt idx="4">
                  <c:v>0.822033898305085</c:v>
                </c:pt>
              </c:numCache>
            </c:numRef>
          </c:val>
          <c:extLst xmlns:c16r2="http://schemas.microsoft.com/office/drawing/2015/06/chart">
            <c:ext xmlns:c16="http://schemas.microsoft.com/office/drawing/2014/chart" uri="{C3380CC4-5D6E-409C-BE32-E72D297353CC}">
              <c16:uniqueId val="{00000007-07F1-42FC-BD68-334E279CF708}"/>
            </c:ext>
          </c:extLst>
        </c:ser>
        <c:dLbls>
          <c:showLegendKey val="0"/>
          <c:showVal val="0"/>
          <c:showCatName val="0"/>
          <c:showSerName val="0"/>
          <c:showPercent val="0"/>
          <c:showBubbleSize val="0"/>
        </c:dLbls>
        <c:gapWidth val="100"/>
        <c:axId val="219641888"/>
        <c:axId val="219618384"/>
      </c:barChart>
      <c:catAx>
        <c:axId val="21964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Fidelity Percentage Range</a:t>
                </a:r>
              </a:p>
            </c:rich>
          </c:tx>
          <c:layout>
            <c:manualLayout>
              <c:xMode val="edge"/>
              <c:yMode val="edge"/>
              <c:x val="0.334290062700496"/>
              <c:y val="0.910277777777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18384"/>
        <c:crosses val="autoZero"/>
        <c:auto val="1"/>
        <c:lblAlgn val="ctr"/>
        <c:lblOffset val="100"/>
        <c:noMultiLvlLbl val="0"/>
      </c:catAx>
      <c:valAx>
        <c:axId val="2196183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4188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Assessment</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B36-4080-972B-E1E86F683530}"/>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EB36-4080-972B-E1E86F683530}"/>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EB36-4080-972B-E1E86F68353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Sheet1!$B$2:$B$6</c:f>
              <c:numCache>
                <c:formatCode>0%</c:formatCode>
                <c:ptCount val="5"/>
                <c:pt idx="0">
                  <c:v>0.0</c:v>
                </c:pt>
                <c:pt idx="1">
                  <c:v>0.0</c:v>
                </c:pt>
                <c:pt idx="2">
                  <c:v>0.0158730158730159</c:v>
                </c:pt>
                <c:pt idx="3">
                  <c:v>0.142857142857143</c:v>
                </c:pt>
                <c:pt idx="4">
                  <c:v>0.841269841269841</c:v>
                </c:pt>
              </c:numCache>
            </c:numRef>
          </c:val>
          <c:extLst xmlns:c16r2="http://schemas.microsoft.com/office/drawing/2015/06/chart">
            <c:ext xmlns:c16="http://schemas.microsoft.com/office/drawing/2014/chart" uri="{C3380CC4-5D6E-409C-BE32-E72D297353CC}">
              <c16:uniqueId val="{00000006-EB36-4080-972B-E1E86F683530}"/>
            </c:ext>
          </c:extLst>
        </c:ser>
        <c:ser>
          <c:idx val="1"/>
          <c:order val="1"/>
          <c:tx>
            <c:strRef>
              <c:f>Sheet1!$C$1</c:f>
              <c:strCache>
                <c:ptCount val="1"/>
                <c:pt idx="0">
                  <c:v>Intervention</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Sheet1!$C$2:$C$6</c:f>
              <c:numCache>
                <c:formatCode>0%</c:formatCode>
                <c:ptCount val="5"/>
                <c:pt idx="0">
                  <c:v>0.0169491525423729</c:v>
                </c:pt>
                <c:pt idx="1">
                  <c:v>0.0338983050847458</c:v>
                </c:pt>
                <c:pt idx="2">
                  <c:v>0.0169491525423729</c:v>
                </c:pt>
                <c:pt idx="3">
                  <c:v>0.186440677966102</c:v>
                </c:pt>
                <c:pt idx="4">
                  <c:v>0.745762711864407</c:v>
                </c:pt>
              </c:numCache>
            </c:numRef>
          </c:val>
          <c:extLst xmlns:c16r2="http://schemas.microsoft.com/office/drawing/2015/06/chart">
            <c:ext xmlns:c16="http://schemas.microsoft.com/office/drawing/2014/chart" uri="{C3380CC4-5D6E-409C-BE32-E72D297353CC}">
              <c16:uniqueId val="{00000007-EB36-4080-972B-E1E86F683530}"/>
            </c:ext>
          </c:extLst>
        </c:ser>
        <c:dLbls>
          <c:showLegendKey val="0"/>
          <c:showVal val="0"/>
          <c:showCatName val="0"/>
          <c:showSerName val="0"/>
          <c:showPercent val="0"/>
          <c:showBubbleSize val="0"/>
        </c:dLbls>
        <c:gapWidth val="100"/>
        <c:axId val="219867184"/>
        <c:axId val="220066704"/>
      </c:barChart>
      <c:catAx>
        <c:axId val="219867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Fidelity Percentage Range</a:t>
                </a:r>
              </a:p>
            </c:rich>
          </c:tx>
          <c:layout>
            <c:manualLayout>
              <c:xMode val="edge"/>
              <c:yMode val="edge"/>
              <c:x val="0.257827643749004"/>
              <c:y val="0.8953523719982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066704"/>
        <c:crosses val="autoZero"/>
        <c:auto val="1"/>
        <c:lblAlgn val="ctr"/>
        <c:lblOffset val="100"/>
        <c:noMultiLvlLbl val="0"/>
      </c:catAx>
      <c:valAx>
        <c:axId val="220066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6718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Assessment</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0FA-46ED-8EF2-0BF86A180562}"/>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90FA-46ED-8EF2-0BF86A180562}"/>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90FA-46ED-8EF2-0BF86A1805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Sheet1!$B$2:$B$6</c:f>
              <c:numCache>
                <c:formatCode>0%</c:formatCode>
                <c:ptCount val="5"/>
                <c:pt idx="0">
                  <c:v>0.0</c:v>
                </c:pt>
                <c:pt idx="1">
                  <c:v>0.0</c:v>
                </c:pt>
                <c:pt idx="2">
                  <c:v>0.0169491525423729</c:v>
                </c:pt>
                <c:pt idx="3">
                  <c:v>0.0338983050847458</c:v>
                </c:pt>
                <c:pt idx="4">
                  <c:v>0.949152542372881</c:v>
                </c:pt>
              </c:numCache>
            </c:numRef>
          </c:val>
          <c:extLst xmlns:c16r2="http://schemas.microsoft.com/office/drawing/2015/06/chart">
            <c:ext xmlns:c16="http://schemas.microsoft.com/office/drawing/2014/chart" uri="{C3380CC4-5D6E-409C-BE32-E72D297353CC}">
              <c16:uniqueId val="{00000006-90FA-46ED-8EF2-0BF86A180562}"/>
            </c:ext>
          </c:extLst>
        </c:ser>
        <c:ser>
          <c:idx val="1"/>
          <c:order val="1"/>
          <c:tx>
            <c:strRef>
              <c:f>Sheet1!$C$1</c:f>
              <c:strCache>
                <c:ptCount val="1"/>
                <c:pt idx="0">
                  <c:v>Intervention</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1-80%</c:v>
                </c:pt>
                <c:pt idx="1">
                  <c:v>81-85%</c:v>
                </c:pt>
                <c:pt idx="2">
                  <c:v>86-90%</c:v>
                </c:pt>
                <c:pt idx="3">
                  <c:v>91-95%</c:v>
                </c:pt>
                <c:pt idx="4">
                  <c:v>96-100%</c:v>
                </c:pt>
              </c:strCache>
            </c:strRef>
          </c:cat>
          <c:val>
            <c:numRef>
              <c:f>Sheet1!$C$2:$C$6</c:f>
              <c:numCache>
                <c:formatCode>0%</c:formatCode>
                <c:ptCount val="5"/>
                <c:pt idx="0">
                  <c:v>0.0</c:v>
                </c:pt>
                <c:pt idx="1">
                  <c:v>0.0</c:v>
                </c:pt>
                <c:pt idx="2">
                  <c:v>0.0</c:v>
                </c:pt>
                <c:pt idx="3">
                  <c:v>0.105263157894737</c:v>
                </c:pt>
                <c:pt idx="4">
                  <c:v>0.894736842105263</c:v>
                </c:pt>
              </c:numCache>
            </c:numRef>
          </c:val>
          <c:extLst xmlns:c16r2="http://schemas.microsoft.com/office/drawing/2015/06/chart">
            <c:ext xmlns:c16="http://schemas.microsoft.com/office/drawing/2014/chart" uri="{C3380CC4-5D6E-409C-BE32-E72D297353CC}">
              <c16:uniqueId val="{00000007-90FA-46ED-8EF2-0BF86A180562}"/>
            </c:ext>
          </c:extLst>
        </c:ser>
        <c:dLbls>
          <c:showLegendKey val="0"/>
          <c:showVal val="0"/>
          <c:showCatName val="0"/>
          <c:showSerName val="0"/>
          <c:showPercent val="0"/>
          <c:showBubbleSize val="0"/>
        </c:dLbls>
        <c:gapWidth val="100"/>
        <c:axId val="219413888"/>
        <c:axId val="219417280"/>
      </c:barChart>
      <c:catAx>
        <c:axId val="21941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Fidelity Percentage Range</a:t>
                </a:r>
              </a:p>
            </c:rich>
          </c:tx>
          <c:layout>
            <c:manualLayout>
              <c:xMode val="edge"/>
              <c:yMode val="edge"/>
              <c:x val="0.245048091033349"/>
              <c:y val="0.8953523719982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17280"/>
        <c:crosses val="autoZero"/>
        <c:auto val="1"/>
        <c:lblAlgn val="ctr"/>
        <c:lblOffset val="100"/>
        <c:noMultiLvlLbl val="0"/>
      </c:catAx>
      <c:valAx>
        <c:axId val="219417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Tutors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13888"/>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 tutoring</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5C-4F32-891E-9B0174E50B79}"/>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F75C-4F32-891E-9B0174E50B79}"/>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F75C-4F32-891E-9B0174E50B79}"/>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F75C-4F32-891E-9B0174E50B7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1-20%</c:v>
                </c:pt>
                <c:pt idx="1">
                  <c:v>21-40%</c:v>
                </c:pt>
                <c:pt idx="2">
                  <c:v>41-60%</c:v>
                </c:pt>
                <c:pt idx="3">
                  <c:v>61-80%</c:v>
                </c:pt>
                <c:pt idx="4">
                  <c:v>81-100%</c:v>
                </c:pt>
              </c:strCache>
            </c:strRef>
          </c:cat>
          <c:val>
            <c:numRef>
              <c:f>Sheet1!$B$2:$B$6</c:f>
              <c:numCache>
                <c:formatCode>0%</c:formatCode>
                <c:ptCount val="5"/>
                <c:pt idx="0">
                  <c:v>0.00712250712250712</c:v>
                </c:pt>
                <c:pt idx="1">
                  <c:v>0.0332383665716999</c:v>
                </c:pt>
                <c:pt idx="2">
                  <c:v>0.140075973409307</c:v>
                </c:pt>
                <c:pt idx="3">
                  <c:v>0.556980056980057</c:v>
                </c:pt>
                <c:pt idx="4">
                  <c:v>0.262583095916429</c:v>
                </c:pt>
              </c:numCache>
            </c:numRef>
          </c:val>
          <c:extLst xmlns:c16r2="http://schemas.microsoft.com/office/drawing/2015/06/chart">
            <c:ext xmlns:c16="http://schemas.microsoft.com/office/drawing/2014/chart" uri="{C3380CC4-5D6E-409C-BE32-E72D297353CC}">
              <c16:uniqueId val="{00000008-F75C-4F32-891E-9B0174E50B79}"/>
            </c:ext>
          </c:extLst>
        </c:ser>
        <c:dLbls>
          <c:showLegendKey val="0"/>
          <c:showVal val="0"/>
          <c:showCatName val="0"/>
          <c:showSerName val="0"/>
          <c:showPercent val="0"/>
          <c:showBubbleSize val="0"/>
        </c:dLbls>
        <c:gapWidth val="100"/>
        <c:axId val="219489536"/>
        <c:axId val="219478400"/>
      </c:barChart>
      <c:catAx>
        <c:axId val="21948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Tutoring</a:t>
                </a:r>
                <a:r>
                  <a:rPr lang="en-US" baseline="0"/>
                  <a:t> </a:t>
                </a:r>
                <a:r>
                  <a:rPr lang="en-US" sz="1000" b="0" i="0" u="none" strike="noStrike" baseline="0">
                    <a:effectLst/>
                  </a:rPr>
                  <a:t>Attendance</a:t>
                </a:r>
                <a:r>
                  <a:rPr lang="en-US" baseline="0"/>
                  <a:t> Range</a:t>
                </a:r>
                <a:endParaRPr lang="en-US"/>
              </a:p>
            </c:rich>
          </c:tx>
          <c:layout>
            <c:manualLayout>
              <c:xMode val="edge"/>
              <c:yMode val="edge"/>
              <c:x val="0.334290062700496"/>
              <c:y val="0.910277777777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78400"/>
        <c:crosses val="autoZero"/>
        <c:auto val="1"/>
        <c:lblAlgn val="ctr"/>
        <c:lblOffset val="100"/>
        <c:noMultiLvlLbl val="0"/>
      </c:catAx>
      <c:valAx>
        <c:axId val="219478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89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Non-white</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Sheet1!$B$2:$B$6</c:f>
              <c:numCache>
                <c:formatCode>0%</c:formatCode>
                <c:ptCount val="5"/>
                <c:pt idx="0">
                  <c:v>0.8515625</c:v>
                </c:pt>
                <c:pt idx="1">
                  <c:v>0.680981595092025</c:v>
                </c:pt>
                <c:pt idx="2">
                  <c:v>0.429951690821256</c:v>
                </c:pt>
                <c:pt idx="3">
                  <c:v>0.518115942028986</c:v>
                </c:pt>
                <c:pt idx="4">
                  <c:v>0.725075528700906</c:v>
                </c:pt>
              </c:numCache>
            </c:numRef>
          </c:val>
          <c:extLst xmlns:c16r2="http://schemas.microsoft.com/office/drawing/2015/06/chart">
            <c:ext xmlns:c16="http://schemas.microsoft.com/office/drawing/2014/chart" uri="{C3380CC4-5D6E-409C-BE32-E72D297353CC}">
              <c16:uniqueId val="{00000006-5593-4428-A8DC-531603F1D031}"/>
            </c:ext>
          </c:extLst>
        </c:ser>
        <c:ser>
          <c:idx val="1"/>
          <c:order val="1"/>
          <c:tx>
            <c:strRef>
              <c:f>Sheet1!$C$1</c:f>
              <c:strCache>
                <c:ptCount val="1"/>
                <c:pt idx="0">
                  <c:v>White</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Grade K - Test of Letter Sounds</c:v>
                </c:pt>
                <c:pt idx="1">
                  <c:v>Grade 1 - Test of Nonsense Words (Eng.)</c:v>
                </c:pt>
                <c:pt idx="2">
                  <c:v>Grade 1 - CBMReading</c:v>
                </c:pt>
                <c:pt idx="3">
                  <c:v>Grade 2 - CBMReading</c:v>
                </c:pt>
                <c:pt idx="4">
                  <c:v>Grade 3 - CBMReading</c:v>
                </c:pt>
              </c:strCache>
            </c:strRef>
          </c:cat>
          <c:val>
            <c:numRef>
              <c:f>Sheet1!$C$2:$C$6</c:f>
              <c:numCache>
                <c:formatCode>0%</c:formatCode>
                <c:ptCount val="5"/>
                <c:pt idx="0">
                  <c:v>0.8875</c:v>
                </c:pt>
                <c:pt idx="1">
                  <c:v>0.779411764705882</c:v>
                </c:pt>
                <c:pt idx="2">
                  <c:v>0.549707602339182</c:v>
                </c:pt>
                <c:pt idx="3">
                  <c:v>0.627906976744186</c:v>
                </c:pt>
                <c:pt idx="4">
                  <c:v>0.726190476190476</c:v>
                </c:pt>
              </c:numCache>
            </c:numRef>
          </c:val>
          <c:extLst xmlns:c16r2="http://schemas.microsoft.com/office/drawing/2015/06/chart">
            <c:ext xmlns:c16="http://schemas.microsoft.com/office/drawing/2014/chart" uri="{C3380CC4-5D6E-409C-BE32-E72D297353CC}">
              <c16:uniqueId val="{00000007-5593-4428-A8DC-531603F1D031}"/>
            </c:ext>
          </c:extLst>
        </c:ser>
        <c:dLbls>
          <c:showLegendKey val="0"/>
          <c:showVal val="0"/>
          <c:showCatName val="0"/>
          <c:showSerName val="0"/>
          <c:showPercent val="0"/>
          <c:showBubbleSize val="0"/>
        </c:dLbls>
        <c:gapWidth val="100"/>
        <c:axId val="219450896"/>
        <c:axId val="219454288"/>
      </c:barChart>
      <c:catAx>
        <c:axId val="21945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Grade and Measure</a:t>
                </a:r>
              </a:p>
            </c:rich>
          </c:tx>
          <c:layout>
            <c:manualLayout>
              <c:xMode val="edge"/>
              <c:yMode val="edge"/>
              <c:x val="0.382901173811607"/>
              <c:y val="0.9063095238095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54288"/>
        <c:crosses val="autoZero"/>
        <c:auto val="1"/>
        <c:lblAlgn val="ctr"/>
        <c:lblOffset val="100"/>
        <c:noMultiLvlLbl val="0"/>
      </c:catAx>
      <c:valAx>
        <c:axId val="219454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Students Abive Target Growth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50896"/>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DC4B6"/>
      </a:dk2>
      <a:lt2>
        <a:srgbClr val="FFF4D2"/>
      </a:lt2>
      <a:accent1>
        <a:srgbClr val="2DC4B6"/>
      </a:accent1>
      <a:accent2>
        <a:srgbClr val="208179"/>
      </a:accent2>
      <a:accent3>
        <a:srgbClr val="3B2B94"/>
      </a:accent3>
      <a:accent4>
        <a:srgbClr val="FF9F24"/>
      </a:accent4>
      <a:accent5>
        <a:srgbClr val="ED1C29"/>
      </a:accent5>
      <a:accent6>
        <a:srgbClr val="FDF05B"/>
      </a:accent6>
      <a:hlink>
        <a:srgbClr val="0563C1"/>
      </a:hlink>
      <a:folHlink>
        <a:srgbClr val="954F72"/>
      </a:folHlink>
    </a:clrScheme>
    <a:fontScheme name="Be More MN">
      <a:majorFont>
        <a:latin typeface="Arial Narrow"/>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70B8-EB7C-C648-8345-779F7130C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C:\Users\patrick\Downloads\Research Report Template (2).dotx</Template>
  <TotalTime>3231</TotalTime>
  <Pages>40</Pages>
  <Words>9637</Words>
  <Characters>54933</Characters>
  <Application>Microsoft Macintosh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Kaiser</dc:creator>
  <cp:keywords/>
  <dc:description/>
  <cp:lastModifiedBy>Holly Windram</cp:lastModifiedBy>
  <cp:revision>20</cp:revision>
  <cp:lastPrinted>2022-06-02T17:32:00Z</cp:lastPrinted>
  <dcterms:created xsi:type="dcterms:W3CDTF">2023-07-10T16:04:00Z</dcterms:created>
  <dcterms:modified xsi:type="dcterms:W3CDTF">2023-08-03T21:27:00Z</dcterms:modified>
</cp:coreProperties>
</file>